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1"/>
        <w:ind w:right="0"/>
        <w:rPr>
          <w:rFonts w:ascii="Times New Roman" w:hAnsi="Times New Roman" w:cs="Times New Roman" w:eastAsia="Times New Roman" w:hint="default"/>
          <w:sz w:val="29"/>
          <w:szCs w:val="29"/>
        </w:rPr>
      </w:pPr>
    </w:p>
    <w:p>
      <w:pPr>
        <w:spacing w:after="0" w:line="240" w:lineRule="auto"/>
        <w:rPr>
          <w:rFonts w:ascii="Times New Roman" w:hAnsi="Times New Roman" w:cs="Times New Roman" w:eastAsia="Times New Roman" w:hint="default"/>
          <w:sz w:val="29"/>
          <w:szCs w:val="29"/>
        </w:rPr>
        <w:sectPr>
          <w:type w:val="continuous"/>
          <w:pgSz w:w="23820" w:h="16840" w:orient="landscape"/>
          <w:pgMar w:top="1580" w:bottom="0" w:left="340" w:right="560"/>
        </w:sectPr>
      </w:pPr>
    </w:p>
    <w:p>
      <w:pPr>
        <w:pStyle w:val="Heading1"/>
        <w:spacing w:line="426" w:lineRule="exact" w:before="42"/>
        <w:ind w:left="447" w:right="0"/>
        <w:jc w:val="center"/>
      </w:pPr>
      <w:r>
        <w:rPr>
          <w:color w:val="662C90"/>
          <w:spacing w:val="2"/>
          <w:w w:val="105"/>
        </w:rPr>
        <w:t>Number</w:t>
      </w:r>
      <w:r>
        <w:rPr>
          <w:color w:val="662C90"/>
          <w:w w:val="127"/>
        </w:rPr>
        <w:t> </w:t>
      </w:r>
      <w:r>
        <w:rPr>
          <w:color w:val="662C90"/>
          <w:spacing w:val="5"/>
          <w:w w:val="105"/>
        </w:rPr>
        <w:t>and</w:t>
      </w:r>
      <w:r>
        <w:rPr>
          <w:spacing w:val="5"/>
        </w:rPr>
      </w:r>
    </w:p>
    <w:p>
      <w:pPr>
        <w:spacing w:line="437" w:lineRule="exact" w:before="0"/>
        <w:ind w:left="444" w:right="0" w:firstLine="0"/>
        <w:jc w:val="center"/>
        <w:rPr>
          <w:rFonts w:ascii="Calibri" w:hAnsi="Calibri" w:cs="Calibri" w:eastAsia="Calibri" w:hint="default"/>
          <w:sz w:val="36"/>
          <w:szCs w:val="36"/>
        </w:rPr>
      </w:pPr>
      <w:r>
        <w:rPr>
          <w:rFonts w:ascii="Calibri"/>
          <w:color w:val="662C90"/>
          <w:spacing w:val="-8"/>
          <w:w w:val="115"/>
          <w:sz w:val="36"/>
        </w:rPr>
        <w:t>Place</w:t>
      </w:r>
      <w:r>
        <w:rPr>
          <w:rFonts w:ascii="Calibri"/>
          <w:color w:val="662C90"/>
          <w:spacing w:val="-26"/>
          <w:w w:val="115"/>
          <w:sz w:val="36"/>
        </w:rPr>
        <w:t> </w:t>
      </w:r>
      <w:r>
        <w:rPr>
          <w:rFonts w:ascii="Calibri"/>
          <w:color w:val="662C90"/>
          <w:spacing w:val="-11"/>
          <w:w w:val="115"/>
          <w:sz w:val="36"/>
        </w:rPr>
        <w:t>Value</w:t>
      </w:r>
      <w:r>
        <w:rPr>
          <w:rFonts w:ascii="Calibri"/>
          <w:sz w:val="36"/>
        </w:rPr>
      </w:r>
    </w:p>
    <w:p>
      <w:pPr>
        <w:spacing w:line="240" w:lineRule="auto" w:before="11"/>
        <w:ind w:right="0"/>
        <w:rPr>
          <w:rFonts w:ascii="Calibri" w:hAnsi="Calibri" w:cs="Calibri" w:eastAsia="Calibri" w:hint="default"/>
          <w:sz w:val="29"/>
          <w:szCs w:val="29"/>
        </w:rPr>
      </w:pPr>
    </w:p>
    <w:p>
      <w:pPr>
        <w:pStyle w:val="BodyText"/>
        <w:spacing w:line="240" w:lineRule="auto"/>
        <w:ind w:left="471" w:right="0"/>
        <w:jc w:val="center"/>
      </w:pPr>
      <w:r>
        <w:rPr>
          <w:color w:val="221F20"/>
          <w:w w:val="150"/>
        </w:rPr>
        <w:t>I</w:t>
      </w:r>
      <w:r>
        <w:rPr>
          <w:color w:val="221F20"/>
          <w:spacing w:val="-40"/>
          <w:w w:val="150"/>
        </w:rPr>
        <w:t> </w:t>
      </w:r>
      <w:r>
        <w:rPr>
          <w:color w:val="221F20"/>
          <w:spacing w:val="-3"/>
          <w:w w:val="120"/>
        </w:rPr>
        <w:t>can</w:t>
      </w:r>
      <w:r>
        <w:rPr>
          <w:color w:val="221F20"/>
          <w:spacing w:val="-26"/>
          <w:w w:val="120"/>
        </w:rPr>
        <w:t> </w:t>
      </w:r>
      <w:r>
        <w:rPr>
          <w:color w:val="221F20"/>
          <w:w w:val="120"/>
        </w:rPr>
        <w:t>read</w:t>
      </w:r>
      <w:r>
        <w:rPr>
          <w:color w:val="221F20"/>
          <w:spacing w:val="-26"/>
          <w:w w:val="120"/>
        </w:rPr>
        <w:t> </w:t>
      </w:r>
      <w:r>
        <w:rPr>
          <w:color w:val="221F20"/>
          <w:w w:val="120"/>
        </w:rPr>
        <w:t>Roman</w:t>
      </w:r>
      <w:r>
        <w:rPr>
          <w:color w:val="221F20"/>
          <w:w w:val="100"/>
        </w:rPr>
        <w:t> </w:t>
      </w:r>
      <w:r>
        <w:rPr>
          <w:color w:val="221F20"/>
          <w:spacing w:val="4"/>
          <w:w w:val="98"/>
        </w:rPr>
      </w:r>
      <w:r>
        <w:rPr>
          <w:color w:val="221F20"/>
          <w:w w:val="110"/>
        </w:rPr>
        <w:t>numerals </w:t>
      </w:r>
      <w:r>
        <w:rPr>
          <w:color w:val="221F20"/>
          <w:spacing w:val="-4"/>
          <w:w w:val="110"/>
        </w:rPr>
        <w:t>to</w:t>
      </w:r>
      <w:r>
        <w:rPr>
          <w:color w:val="221F20"/>
          <w:spacing w:val="7"/>
          <w:w w:val="110"/>
        </w:rPr>
        <w:t> </w:t>
      </w:r>
      <w:r>
        <w:rPr>
          <w:color w:val="221F20"/>
          <w:w w:val="110"/>
        </w:rPr>
        <w:t>100</w:t>
      </w:r>
      <w:r>
        <w:rPr/>
      </w:r>
    </w:p>
    <w:p>
      <w:pPr>
        <w:spacing w:line="240" w:lineRule="auto" w:before="2"/>
        <w:ind w:right="0"/>
        <w:rPr>
          <w:rFonts w:ascii="Calibri" w:hAnsi="Calibri" w:cs="Calibri" w:eastAsia="Calibri" w:hint="default"/>
          <w:sz w:val="35"/>
          <w:szCs w:val="35"/>
        </w:rPr>
      </w:pPr>
      <w:r>
        <w:rPr/>
        <w:br w:type="column"/>
      </w:r>
      <w:r>
        <w:rPr>
          <w:rFonts w:ascii="Calibri"/>
          <w:sz w:val="35"/>
        </w:rPr>
      </w:r>
    </w:p>
    <w:p>
      <w:pPr>
        <w:pStyle w:val="Heading1"/>
        <w:spacing w:line="426" w:lineRule="exact"/>
        <w:ind w:left="456" w:right="12"/>
        <w:jc w:val="center"/>
      </w:pPr>
      <w:r>
        <w:rPr>
          <w:color w:val="2A388F"/>
          <w:w w:val="110"/>
        </w:rPr>
        <w:t>Addition </w:t>
      </w:r>
      <w:r>
        <w:rPr>
          <w:color w:val="2A388F"/>
          <w:spacing w:val="5"/>
          <w:w w:val="110"/>
        </w:rPr>
        <w:t>and </w:t>
      </w:r>
      <w:r>
        <w:rPr>
          <w:color w:val="2A388F"/>
          <w:spacing w:val="5"/>
          <w:w w:val="110"/>
        </w:rPr>
      </w:r>
      <w:r>
        <w:rPr>
          <w:color w:val="2A388F"/>
          <w:spacing w:val="-3"/>
          <w:w w:val="110"/>
        </w:rPr>
        <w:t>Subtraction</w:t>
      </w:r>
      <w:r>
        <w:rPr>
          <w:spacing w:val="-3"/>
        </w:rPr>
      </w:r>
    </w:p>
    <w:p>
      <w:pPr>
        <w:spacing w:line="240" w:lineRule="auto" w:before="1"/>
        <w:ind w:right="0"/>
        <w:rPr>
          <w:rFonts w:ascii="Calibri" w:hAnsi="Calibri" w:cs="Calibri" w:eastAsia="Calibri" w:hint="default"/>
          <w:sz w:val="44"/>
          <w:szCs w:val="44"/>
        </w:rPr>
      </w:pPr>
      <w:r>
        <w:rPr/>
        <w:br w:type="column"/>
      </w:r>
      <w:r>
        <w:rPr>
          <w:rFonts w:ascii="Calibri"/>
          <w:sz w:val="44"/>
        </w:rPr>
      </w:r>
    </w:p>
    <w:p>
      <w:pPr>
        <w:spacing w:line="261" w:lineRule="auto" w:before="0"/>
        <w:ind w:left="468" w:right="24" w:firstLine="0"/>
        <w:jc w:val="center"/>
        <w:rPr>
          <w:rFonts w:ascii="Calibri" w:hAnsi="Calibri" w:cs="Calibri" w:eastAsia="Calibri" w:hint="default"/>
          <w:sz w:val="32"/>
          <w:szCs w:val="32"/>
        </w:rPr>
      </w:pPr>
      <w:r>
        <w:rPr>
          <w:rFonts w:ascii="Calibri"/>
          <w:color w:val="006738"/>
          <w:spacing w:val="-5"/>
          <w:w w:val="105"/>
          <w:sz w:val="32"/>
        </w:rPr>
        <w:t>Multiplication</w:t>
      </w:r>
      <w:r>
        <w:rPr>
          <w:rFonts w:ascii="Calibri"/>
          <w:color w:val="006738"/>
          <w:w w:val="105"/>
          <w:sz w:val="32"/>
        </w:rPr>
        <w:t> </w:t>
      </w:r>
      <w:r>
        <w:rPr>
          <w:rFonts w:ascii="Calibri"/>
          <w:color w:val="006738"/>
          <w:w w:val="105"/>
          <w:sz w:val="32"/>
        </w:rPr>
      </w:r>
      <w:r>
        <w:rPr>
          <w:rFonts w:ascii="Calibri"/>
          <w:color w:val="006738"/>
          <w:spacing w:val="4"/>
          <w:w w:val="110"/>
          <w:sz w:val="32"/>
        </w:rPr>
        <w:t>and</w:t>
      </w:r>
      <w:r>
        <w:rPr>
          <w:rFonts w:ascii="Calibri"/>
          <w:spacing w:val="4"/>
          <w:sz w:val="32"/>
        </w:rPr>
      </w:r>
    </w:p>
    <w:p>
      <w:pPr>
        <w:spacing w:before="0"/>
        <w:ind w:left="468" w:right="24" w:firstLine="0"/>
        <w:jc w:val="center"/>
        <w:rPr>
          <w:rFonts w:ascii="Calibri" w:hAnsi="Calibri" w:cs="Calibri" w:eastAsia="Calibri" w:hint="default"/>
          <w:sz w:val="32"/>
          <w:szCs w:val="32"/>
        </w:rPr>
      </w:pPr>
      <w:r>
        <w:rPr>
          <w:rFonts w:ascii="Calibri"/>
          <w:color w:val="006738"/>
          <w:w w:val="105"/>
          <w:sz w:val="32"/>
        </w:rPr>
        <w:t>Division</w:t>
      </w:r>
      <w:r>
        <w:rPr>
          <w:rFonts w:ascii="Calibri"/>
          <w:sz w:val="32"/>
        </w:rPr>
      </w: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33"/>
          <w:szCs w:val="33"/>
        </w:rPr>
      </w:pPr>
      <w:r>
        <w:rPr/>
        <w:br w:type="column"/>
      </w:r>
      <w:r>
        <w:rPr>
          <w:rFonts w:ascii="Calibri"/>
          <w:sz w:val="33"/>
        </w:rPr>
      </w:r>
    </w:p>
    <w:p>
      <w:pPr>
        <w:spacing w:before="0"/>
        <w:ind w:left="608" w:right="112" w:firstLine="0"/>
        <w:jc w:val="center"/>
        <w:rPr>
          <w:rFonts w:ascii="Calibri" w:hAnsi="Calibri" w:cs="Calibri" w:eastAsia="Calibri" w:hint="default"/>
          <w:sz w:val="36"/>
          <w:szCs w:val="36"/>
        </w:rPr>
      </w:pPr>
      <w:r>
        <w:rPr>
          <w:rFonts w:ascii="Calibri"/>
          <w:color w:val="BE1E2D"/>
          <w:spacing w:val="-5"/>
          <w:w w:val="115"/>
          <w:sz w:val="36"/>
        </w:rPr>
        <w:t>Fractions</w:t>
      </w:r>
      <w:r>
        <w:rPr>
          <w:rFonts w:ascii="Calibri"/>
          <w:sz w:val="36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36"/>
          <w:szCs w:val="36"/>
        </w:rPr>
      </w:pP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33"/>
          <w:szCs w:val="33"/>
        </w:rPr>
      </w:pPr>
    </w:p>
    <w:p>
      <w:pPr>
        <w:pStyle w:val="BodyText"/>
        <w:spacing w:line="240" w:lineRule="auto"/>
        <w:ind w:left="444" w:right="0" w:hanging="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solve </w:t>
      </w:r>
      <w:r>
        <w:rPr>
          <w:color w:val="221F20"/>
          <w:w w:val="115"/>
        </w:rPr>
        <w:t>simple </w:t>
      </w:r>
      <w:r>
        <w:rPr>
          <w:color w:val="221F20"/>
          <w:w w:val="115"/>
        </w:rPr>
      </w:r>
      <w:r>
        <w:rPr>
          <w:color w:val="221F20"/>
          <w:w w:val="110"/>
        </w:rPr>
        <w:t>measure </w:t>
      </w:r>
      <w:r>
        <w:rPr>
          <w:color w:val="221F20"/>
          <w:spacing w:val="2"/>
          <w:w w:val="110"/>
        </w:rPr>
        <w:t>and</w:t>
      </w:r>
      <w:r>
        <w:rPr>
          <w:color w:val="221F20"/>
          <w:spacing w:val="-29"/>
          <w:w w:val="110"/>
        </w:rPr>
        <w:t> </w:t>
      </w:r>
      <w:r>
        <w:rPr>
          <w:color w:val="221F20"/>
          <w:w w:val="110"/>
        </w:rPr>
        <w:t>money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38"/>
          <w:szCs w:val="38"/>
        </w:rPr>
      </w:pPr>
      <w:r>
        <w:rPr/>
        <w:br w:type="column"/>
      </w:r>
      <w:r>
        <w:rPr>
          <w:rFonts w:ascii="Calibri"/>
          <w:sz w:val="38"/>
        </w:rPr>
      </w:r>
    </w:p>
    <w:p>
      <w:pPr>
        <w:pStyle w:val="Heading1"/>
        <w:tabs>
          <w:tab w:pos="3781" w:val="left" w:leader="none"/>
        </w:tabs>
        <w:spacing w:line="240" w:lineRule="auto" w:before="332"/>
        <w:ind w:right="0"/>
        <w:jc w:val="left"/>
      </w:pPr>
      <w:r>
        <w:rPr>
          <w:color w:val="F16521"/>
          <w:spacing w:val="1"/>
          <w:w w:val="105"/>
        </w:rPr>
        <w:t>Measures</w:t>
        <w:tab/>
      </w:r>
      <w:r>
        <w:rPr>
          <w:color w:val="1B75BB"/>
          <w:spacing w:val="1"/>
          <w:w w:val="105"/>
          <w:position w:val="2"/>
        </w:rPr>
        <w:t>Geometry</w:t>
      </w:r>
      <w:r>
        <w:rPr>
          <w:spacing w:val="1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36"/>
          <w:szCs w:val="36"/>
        </w:rPr>
      </w:pPr>
      <w:r>
        <w:rPr/>
        <w:br w:type="column"/>
      </w:r>
      <w:r>
        <w:rPr>
          <w:rFonts w:ascii="Calibri"/>
          <w:sz w:val="36"/>
        </w:rPr>
      </w: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29"/>
          <w:szCs w:val="29"/>
        </w:rPr>
      </w:pPr>
    </w:p>
    <w:p>
      <w:pPr>
        <w:spacing w:before="0"/>
        <w:ind w:left="444" w:right="0" w:firstLine="0"/>
        <w:jc w:val="left"/>
        <w:rPr>
          <w:rFonts w:ascii="Calibri" w:hAnsi="Calibri" w:cs="Calibri" w:eastAsia="Calibri" w:hint="default"/>
          <w:sz w:val="36"/>
          <w:szCs w:val="36"/>
        </w:rPr>
      </w:pPr>
      <w:r>
        <w:rPr>
          <w:rFonts w:ascii="Calibri"/>
          <w:color w:val="91268F"/>
          <w:spacing w:val="-7"/>
          <w:w w:val="120"/>
          <w:sz w:val="36"/>
        </w:rPr>
        <w:t>Statistics</w:t>
      </w:r>
      <w:r>
        <w:rPr>
          <w:rFonts w:ascii="Calibri"/>
          <w:spacing w:val="-7"/>
          <w:sz w:val="36"/>
        </w:rPr>
      </w:r>
    </w:p>
    <w:p>
      <w:pPr>
        <w:spacing w:after="0"/>
        <w:jc w:val="left"/>
        <w:rPr>
          <w:rFonts w:ascii="Calibri" w:hAnsi="Calibri" w:cs="Calibri" w:eastAsia="Calibri" w:hint="default"/>
          <w:sz w:val="36"/>
          <w:szCs w:val="36"/>
        </w:rPr>
        <w:sectPr>
          <w:type w:val="continuous"/>
          <w:pgSz w:w="23820" w:h="16840" w:orient="landscape"/>
          <w:pgMar w:top="1580" w:bottom="0" w:left="340" w:right="560"/>
          <w:cols w:num="6" w:equalWidth="0">
            <w:col w:w="2263" w:space="1060"/>
            <w:col w:w="2344" w:space="1007"/>
            <w:col w:w="2371" w:space="966"/>
            <w:col w:w="2257" w:space="1361"/>
            <w:col w:w="5394" w:space="1410"/>
            <w:col w:w="2487"/>
          </w:cols>
        </w:sectPr>
      </w:pPr>
    </w:p>
    <w:p>
      <w:pPr>
        <w:pStyle w:val="BodyText"/>
        <w:spacing w:line="240" w:lineRule="auto"/>
        <w:ind w:left="440" w:right="0"/>
        <w:jc w:val="center"/>
      </w:pPr>
      <w:r>
        <w:rPr>
          <w:color w:val="221F20"/>
          <w:spacing w:val="2"/>
          <w:w w:val="110"/>
        </w:rPr>
        <w:t>and</w:t>
      </w:r>
      <w:r>
        <w:rPr>
          <w:color w:val="221F20"/>
          <w:spacing w:val="-7"/>
          <w:w w:val="110"/>
        </w:rPr>
        <w:t> </w:t>
      </w:r>
      <w:r>
        <w:rPr>
          <w:color w:val="221F20"/>
          <w:w w:val="110"/>
        </w:rPr>
        <w:t>understand</w:t>
      </w:r>
      <w:r>
        <w:rPr>
          <w:color w:val="221F20"/>
          <w:spacing w:val="-7"/>
          <w:w w:val="110"/>
        </w:rPr>
        <w:t> </w:t>
      </w:r>
      <w:r>
        <w:rPr>
          <w:color w:val="221F20"/>
          <w:w w:val="110"/>
        </w:rPr>
        <w:t>how</w:t>
      </w:r>
      <w:r>
        <w:rPr>
          <w:color w:val="221F20"/>
          <w:w w:val="102"/>
        </w:rPr>
        <w:t> </w:t>
      </w:r>
      <w:r>
        <w:rPr>
          <w:color w:val="221F20"/>
          <w:w w:val="110"/>
        </w:rPr>
        <w:t>numerals</w:t>
      </w:r>
      <w:r>
        <w:rPr>
          <w:color w:val="221F20"/>
          <w:spacing w:val="7"/>
          <w:w w:val="110"/>
        </w:rPr>
        <w:t> </w:t>
      </w:r>
      <w:r>
        <w:rPr>
          <w:color w:val="221F20"/>
          <w:w w:val="110"/>
        </w:rPr>
        <w:t>changed.</w:t>
      </w:r>
      <w:r>
        <w:rPr/>
      </w:r>
    </w:p>
    <w:p>
      <w:pPr>
        <w:spacing w:line="240" w:lineRule="auto" w:before="7"/>
        <w:ind w:right="0"/>
        <w:rPr>
          <w:rFonts w:ascii="Calibri" w:hAnsi="Calibri" w:cs="Calibri" w:eastAsia="Calibri" w:hint="default"/>
          <w:sz w:val="28"/>
          <w:szCs w:val="28"/>
        </w:rPr>
      </w:pPr>
    </w:p>
    <w:p>
      <w:pPr>
        <w:pStyle w:val="BodyText"/>
        <w:spacing w:line="240" w:lineRule="auto"/>
        <w:ind w:left="495" w:right="45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solve</w:t>
      </w:r>
      <w:r>
        <w:rPr>
          <w:color w:val="221F20"/>
          <w:spacing w:val="-27"/>
          <w:w w:val="115"/>
        </w:rPr>
        <w:t> </w:t>
      </w:r>
      <w:r>
        <w:rPr>
          <w:color w:val="221F20"/>
          <w:w w:val="115"/>
        </w:rPr>
        <w:t>number </w:t>
      </w:r>
      <w:r>
        <w:rPr>
          <w:color w:val="221F20"/>
          <w:w w:val="115"/>
        </w:rPr>
      </w:r>
      <w:r>
        <w:rPr>
          <w:color w:val="221F20"/>
          <w:spacing w:val="3"/>
          <w:w w:val="115"/>
        </w:rPr>
        <w:t>and </w:t>
      </w:r>
      <w:r>
        <w:rPr>
          <w:color w:val="221F20"/>
          <w:spacing w:val="-6"/>
          <w:w w:val="115"/>
        </w:rPr>
        <w:t>practical </w:t>
      </w:r>
      <w:r>
        <w:rPr>
          <w:color w:val="221F20"/>
          <w:spacing w:val="-6"/>
          <w:w w:val="115"/>
        </w:rPr>
      </w:r>
      <w:r>
        <w:rPr>
          <w:color w:val="221F20"/>
          <w:spacing w:val="-3"/>
          <w:w w:val="115"/>
        </w:rPr>
        <w:t>problems </w:t>
      </w:r>
      <w:r>
        <w:rPr>
          <w:color w:val="221F20"/>
          <w:w w:val="115"/>
        </w:rPr>
        <w:t>using </w:t>
      </w:r>
      <w:r>
        <w:rPr>
          <w:color w:val="221F20"/>
          <w:w w:val="115"/>
        </w:rPr>
      </w:r>
      <w:r>
        <w:rPr>
          <w:color w:val="221F20"/>
          <w:spacing w:val="-6"/>
          <w:w w:val="115"/>
        </w:rPr>
        <w:t>place</w:t>
      </w:r>
      <w:r>
        <w:rPr>
          <w:color w:val="221F20"/>
          <w:spacing w:val="-5"/>
          <w:w w:val="115"/>
        </w:rPr>
        <w:t> </w:t>
      </w:r>
      <w:r>
        <w:rPr>
          <w:color w:val="221F20"/>
          <w:spacing w:val="-6"/>
          <w:w w:val="115"/>
        </w:rPr>
        <w:t>value.</w:t>
      </w:r>
      <w:r>
        <w:rPr>
          <w:spacing w:val="-6"/>
        </w:rPr>
      </w:r>
    </w:p>
    <w:p>
      <w:pPr>
        <w:spacing w:line="240" w:lineRule="auto" w:before="9"/>
        <w:ind w:right="0"/>
        <w:rPr>
          <w:rFonts w:ascii="Calibri" w:hAnsi="Calibri" w:cs="Calibri" w:eastAsia="Calibri" w:hint="default"/>
          <w:sz w:val="25"/>
          <w:szCs w:val="25"/>
        </w:rPr>
      </w:pPr>
    </w:p>
    <w:p>
      <w:pPr>
        <w:pStyle w:val="BodyText"/>
        <w:spacing w:line="130" w:lineRule="exact"/>
        <w:ind w:left="416" w:right="0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spacing w:val="2"/>
          <w:w w:val="115"/>
        </w:rPr>
        <w:t>round</w:t>
      </w:r>
      <w:r>
        <w:rPr>
          <w:color w:val="221F20"/>
          <w:spacing w:val="-10"/>
          <w:w w:val="115"/>
        </w:rPr>
        <w:t> </w:t>
      </w:r>
      <w:r>
        <w:rPr>
          <w:color w:val="221F20"/>
          <w:w w:val="115"/>
        </w:rPr>
        <w:t>any</w:t>
      </w:r>
      <w:r>
        <w:rPr/>
      </w:r>
    </w:p>
    <w:p>
      <w:pPr>
        <w:pStyle w:val="BodyText"/>
        <w:spacing w:line="240" w:lineRule="auto"/>
        <w:ind w:left="448" w:right="14"/>
        <w:jc w:val="center"/>
      </w:pPr>
      <w:r>
        <w:rPr>
          <w:w w:val="150"/>
        </w:rPr>
        <w:br w:type="column"/>
      </w:r>
      <w:r>
        <w:rPr>
          <w:color w:val="221F20"/>
          <w:w w:val="150"/>
        </w:rPr>
        <w:t>I</w:t>
      </w:r>
      <w:r>
        <w:rPr>
          <w:color w:val="221F20"/>
          <w:spacing w:val="-52"/>
          <w:w w:val="150"/>
        </w:rPr>
        <w:t> </w:t>
      </w:r>
      <w:r>
        <w:rPr>
          <w:color w:val="221F20"/>
          <w:spacing w:val="-3"/>
          <w:w w:val="120"/>
        </w:rPr>
        <w:t>can solve</w:t>
      </w:r>
      <w:r>
        <w:rPr>
          <w:color w:val="221F20"/>
          <w:spacing w:val="-21"/>
          <w:w w:val="120"/>
        </w:rPr>
        <w:t> </w:t>
      </w:r>
      <w:r>
        <w:rPr>
          <w:color w:val="221F20"/>
          <w:spacing w:val="-4"/>
          <w:w w:val="120"/>
        </w:rPr>
        <w:t>mental</w:t>
      </w:r>
      <w:r>
        <w:rPr>
          <w:color w:val="221F20"/>
          <w:w w:val="132"/>
        </w:rPr>
        <w:t> </w:t>
      </w:r>
      <w:r>
        <w:rPr>
          <w:color w:val="221F20"/>
          <w:spacing w:val="-8"/>
          <w:w w:val="118"/>
        </w:rPr>
      </w:r>
      <w:r>
        <w:rPr>
          <w:color w:val="221F20"/>
          <w:spacing w:val="-3"/>
          <w:w w:val="115"/>
        </w:rPr>
        <w:t>calculations with </w:t>
      </w:r>
      <w:r>
        <w:rPr>
          <w:color w:val="221F20"/>
          <w:spacing w:val="-3"/>
          <w:w w:val="115"/>
        </w:rPr>
      </w:r>
      <w:r>
        <w:rPr>
          <w:color w:val="221F20"/>
          <w:w w:val="115"/>
        </w:rPr>
        <w:t>increasingly </w:t>
      </w:r>
      <w:r>
        <w:rPr>
          <w:color w:val="221F20"/>
          <w:spacing w:val="-4"/>
          <w:w w:val="115"/>
        </w:rPr>
        <w:t>large </w:t>
      </w:r>
      <w:r>
        <w:rPr>
          <w:color w:val="221F20"/>
          <w:spacing w:val="-4"/>
          <w:w w:val="115"/>
        </w:rPr>
      </w:r>
      <w:r>
        <w:rPr>
          <w:color w:val="221F20"/>
          <w:w w:val="120"/>
        </w:rPr>
        <w:t>numbers.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10"/>
        <w:ind w:right="0"/>
        <w:rPr>
          <w:rFonts w:ascii="Calibri" w:hAnsi="Calibri" w:cs="Calibri" w:eastAsia="Calibri" w:hint="default"/>
          <w:sz w:val="26"/>
          <w:szCs w:val="26"/>
        </w:rPr>
      </w:pPr>
    </w:p>
    <w:p>
      <w:pPr>
        <w:pStyle w:val="BodyText"/>
        <w:spacing w:line="240" w:lineRule="auto"/>
        <w:ind w:left="440" w:right="0" w:hanging="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solve </w:t>
      </w:r>
      <w:r>
        <w:rPr>
          <w:color w:val="221F20"/>
          <w:spacing w:val="-3"/>
          <w:w w:val="120"/>
        </w:rPr>
      </w:r>
      <w:r>
        <w:rPr>
          <w:color w:val="221F20"/>
          <w:w w:val="115"/>
        </w:rPr>
        <w:t>subtraction</w:t>
      </w:r>
      <w:r>
        <w:rPr>
          <w:color w:val="221F20"/>
          <w:spacing w:val="-5"/>
          <w:w w:val="115"/>
        </w:rPr>
        <w:t> </w:t>
      </w:r>
      <w:r>
        <w:rPr>
          <w:color w:val="221F20"/>
          <w:spacing w:val="-3"/>
          <w:w w:val="115"/>
        </w:rPr>
        <w:t>2-step</w:t>
      </w:r>
      <w:r>
        <w:rPr>
          <w:color w:val="221F20"/>
          <w:w w:val="101"/>
        </w:rPr>
        <w:t> </w:t>
      </w:r>
      <w:r>
        <w:rPr>
          <w:color w:val="221F20"/>
          <w:spacing w:val="-5"/>
          <w:w w:val="101"/>
        </w:rPr>
      </w:r>
      <w:r>
        <w:rPr>
          <w:color w:val="221F20"/>
          <w:spacing w:val="-4"/>
          <w:w w:val="110"/>
        </w:rPr>
        <w:t>problems,</w:t>
      </w:r>
      <w:r>
        <w:rPr>
          <w:color w:val="221F20"/>
          <w:spacing w:val="-18"/>
          <w:w w:val="110"/>
        </w:rPr>
        <w:t> </w:t>
      </w:r>
      <w:r>
        <w:rPr>
          <w:color w:val="221F20"/>
          <w:w w:val="110"/>
        </w:rPr>
        <w:t>deciding</w:t>
      </w:r>
      <w:r>
        <w:rPr/>
      </w:r>
    </w:p>
    <w:p>
      <w:pPr>
        <w:pStyle w:val="BodyText"/>
        <w:spacing w:line="240" w:lineRule="auto" w:before="19"/>
        <w:ind w:left="503" w:right="69" w:hanging="1"/>
        <w:jc w:val="center"/>
      </w:pPr>
      <w:r>
        <w:rPr>
          <w:w w:val="150"/>
        </w:rPr>
        <w:br w:type="column"/>
      </w: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solve </w:t>
      </w:r>
      <w:r>
        <w:rPr>
          <w:color w:val="221F20"/>
          <w:spacing w:val="-3"/>
          <w:w w:val="115"/>
        </w:rPr>
      </w:r>
      <w:r>
        <w:rPr>
          <w:color w:val="221F20"/>
          <w:spacing w:val="-3"/>
          <w:w w:val="105"/>
        </w:rPr>
        <w:t>problems </w:t>
      </w:r>
      <w:r>
        <w:rPr>
          <w:color w:val="221F20"/>
          <w:w w:val="105"/>
        </w:rPr>
        <w:t>involving </w:t>
      </w:r>
      <w:r>
        <w:rPr>
          <w:color w:val="221F20"/>
          <w:w w:val="105"/>
        </w:rPr>
      </w:r>
      <w:r>
        <w:rPr>
          <w:color w:val="221F20"/>
          <w:spacing w:val="-3"/>
          <w:w w:val="115"/>
        </w:rPr>
        <w:t>multiplying </w:t>
      </w:r>
      <w:r>
        <w:rPr>
          <w:color w:val="221F20"/>
          <w:spacing w:val="2"/>
          <w:w w:val="115"/>
        </w:rPr>
        <w:t>and </w:t>
      </w:r>
      <w:r>
        <w:rPr>
          <w:color w:val="221F20"/>
          <w:spacing w:val="2"/>
          <w:w w:val="115"/>
        </w:rPr>
      </w:r>
      <w:r>
        <w:rPr>
          <w:color w:val="221F20"/>
          <w:w w:val="115"/>
        </w:rPr>
        <w:t>dividing.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18"/>
          <w:szCs w:val="18"/>
        </w:rPr>
      </w:pPr>
    </w:p>
    <w:p>
      <w:pPr>
        <w:pStyle w:val="BodyText"/>
        <w:spacing w:line="244" w:lineRule="exact"/>
        <w:ind w:left="464" w:right="24"/>
        <w:jc w:val="center"/>
      </w:pPr>
      <w:r>
        <w:rPr>
          <w:color w:val="221F20"/>
          <w:w w:val="120"/>
        </w:rPr>
        <w:t>I </w:t>
      </w:r>
      <w:r>
        <w:rPr>
          <w:color w:val="221F20"/>
          <w:spacing w:val="-3"/>
          <w:w w:val="120"/>
        </w:rPr>
        <w:t>can</w:t>
      </w:r>
      <w:r>
        <w:rPr>
          <w:color w:val="221F20"/>
          <w:spacing w:val="-14"/>
          <w:w w:val="120"/>
        </w:rPr>
        <w:t> </w:t>
      </w:r>
      <w:r>
        <w:rPr>
          <w:color w:val="221F20"/>
          <w:spacing w:val="-4"/>
          <w:w w:val="120"/>
        </w:rPr>
        <w:t>multiply</w:t>
      </w:r>
      <w:r>
        <w:rPr>
          <w:spacing w:val="-4"/>
        </w:rPr>
      </w:r>
    </w:p>
    <w:p>
      <w:pPr>
        <w:pStyle w:val="BodyText"/>
        <w:spacing w:line="240" w:lineRule="auto"/>
        <w:ind w:left="464" w:right="24"/>
        <w:jc w:val="center"/>
      </w:pPr>
      <w:r>
        <w:rPr>
          <w:color w:val="221F20"/>
          <w:w w:val="110"/>
        </w:rPr>
        <w:t>3-digit numbers </w:t>
      </w:r>
      <w:r>
        <w:rPr>
          <w:color w:val="221F20"/>
          <w:spacing w:val="-4"/>
          <w:w w:val="110"/>
        </w:rPr>
        <w:t>by </w:t>
      </w:r>
      <w:r>
        <w:rPr>
          <w:color w:val="221F20"/>
          <w:spacing w:val="-4"/>
          <w:w w:val="110"/>
        </w:rPr>
      </w:r>
      <w:r>
        <w:rPr>
          <w:color w:val="221F20"/>
          <w:w w:val="110"/>
        </w:rPr>
        <w:t>a 1-digit</w:t>
      </w:r>
      <w:r>
        <w:rPr>
          <w:color w:val="221F20"/>
          <w:spacing w:val="12"/>
          <w:w w:val="110"/>
        </w:rPr>
        <w:t> </w:t>
      </w:r>
      <w:r>
        <w:rPr>
          <w:color w:val="221F20"/>
          <w:w w:val="110"/>
        </w:rPr>
        <w:t>number.</w:t>
      </w:r>
      <w:r>
        <w:rPr/>
      </w:r>
    </w:p>
    <w:p>
      <w:pPr>
        <w:pStyle w:val="BodyText"/>
        <w:spacing w:line="240" w:lineRule="auto"/>
        <w:ind w:left="440" w:right="1" w:hanging="11"/>
        <w:jc w:val="center"/>
      </w:pPr>
      <w:r>
        <w:rPr>
          <w:spacing w:val="-3"/>
          <w:w w:val="110"/>
        </w:rPr>
        <w:br w:type="column"/>
      </w:r>
      <w:r>
        <w:rPr>
          <w:color w:val="221F20"/>
          <w:spacing w:val="-3"/>
          <w:w w:val="110"/>
        </w:rPr>
        <w:t>problems </w:t>
      </w:r>
      <w:r>
        <w:rPr>
          <w:color w:val="221F20"/>
          <w:w w:val="110"/>
        </w:rPr>
        <w:t>involving </w:t>
      </w:r>
      <w:r>
        <w:rPr>
          <w:color w:val="221F20"/>
          <w:w w:val="110"/>
        </w:rPr>
      </w:r>
      <w:r>
        <w:rPr>
          <w:color w:val="221F20"/>
          <w:spacing w:val="-3"/>
          <w:w w:val="110"/>
        </w:rPr>
        <w:t>fractions  </w:t>
      </w:r>
      <w:r>
        <w:rPr>
          <w:color w:val="221F20"/>
          <w:w w:val="110"/>
        </w:rPr>
        <w:t>&amp;</w:t>
      </w:r>
      <w:r>
        <w:rPr>
          <w:color w:val="221F20"/>
          <w:spacing w:val="14"/>
          <w:w w:val="110"/>
        </w:rPr>
        <w:t> </w:t>
      </w:r>
      <w:r>
        <w:rPr>
          <w:color w:val="221F20"/>
          <w:w w:val="110"/>
        </w:rPr>
        <w:t>decimals.</w:t>
      </w:r>
      <w:r>
        <w:rPr/>
      </w:r>
    </w:p>
    <w:p>
      <w:pPr>
        <w:spacing w:line="240" w:lineRule="auto" w:before="7"/>
        <w:ind w:right="0"/>
        <w:rPr>
          <w:rFonts w:ascii="Calibri" w:hAnsi="Calibri" w:cs="Calibri" w:eastAsia="Calibri" w:hint="default"/>
          <w:sz w:val="28"/>
          <w:szCs w:val="28"/>
        </w:rPr>
      </w:pPr>
    </w:p>
    <w:p>
      <w:pPr>
        <w:pStyle w:val="BodyText"/>
        <w:spacing w:line="240" w:lineRule="auto"/>
        <w:ind w:left="436" w:right="0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w w:val="115"/>
        </w:rPr>
        <w:t>compare </w:t>
      </w:r>
      <w:r>
        <w:rPr>
          <w:color w:val="221F20"/>
          <w:w w:val="115"/>
        </w:rPr>
        <w:t>numbers </w:t>
      </w:r>
      <w:r>
        <w:rPr>
          <w:color w:val="221F20"/>
          <w:spacing w:val="-3"/>
          <w:w w:val="115"/>
        </w:rPr>
        <w:t>with</w:t>
      </w:r>
      <w:r>
        <w:rPr>
          <w:color w:val="221F20"/>
          <w:spacing w:val="-23"/>
          <w:w w:val="115"/>
        </w:rPr>
        <w:t> </w:t>
      </w:r>
      <w:r>
        <w:rPr>
          <w:color w:val="221F20"/>
          <w:w w:val="115"/>
        </w:rPr>
        <w:t>the </w:t>
      </w:r>
      <w:r>
        <w:rPr>
          <w:color w:val="221F20"/>
          <w:w w:val="115"/>
        </w:rPr>
      </w:r>
      <w:r>
        <w:rPr>
          <w:color w:val="221F20"/>
          <w:w w:val="110"/>
        </w:rPr>
        <w:t>same</w:t>
      </w:r>
      <w:r>
        <w:rPr>
          <w:color w:val="221F20"/>
          <w:spacing w:val="-19"/>
          <w:w w:val="110"/>
        </w:rPr>
        <w:t> </w:t>
      </w:r>
      <w:r>
        <w:rPr>
          <w:color w:val="221F20"/>
          <w:w w:val="110"/>
        </w:rPr>
        <w:t>number</w:t>
      </w:r>
      <w:r>
        <w:rPr/>
      </w:r>
    </w:p>
    <w:p>
      <w:pPr>
        <w:pStyle w:val="BodyText"/>
        <w:spacing w:line="243" w:lineRule="exact"/>
        <w:ind w:left="590" w:right="0"/>
        <w:jc w:val="left"/>
      </w:pPr>
      <w:r>
        <w:rPr>
          <w:color w:val="221F20"/>
          <w:w w:val="110"/>
        </w:rPr>
        <w:t>of  decimal</w:t>
      </w:r>
      <w:r>
        <w:rPr>
          <w:color w:val="221F20"/>
          <w:spacing w:val="2"/>
          <w:w w:val="110"/>
        </w:rPr>
        <w:t> </w:t>
      </w:r>
      <w:r>
        <w:rPr>
          <w:color w:val="221F20"/>
          <w:spacing w:val="-5"/>
          <w:w w:val="110"/>
        </w:rPr>
        <w:t>places.</w:t>
      </w:r>
      <w:r>
        <w:rPr>
          <w:spacing w:val="-5"/>
        </w:rPr>
      </w:r>
    </w:p>
    <w:p>
      <w:pPr>
        <w:spacing w:line="240" w:lineRule="auto" w:before="5"/>
        <w:ind w:right="0"/>
        <w:rPr>
          <w:rFonts w:ascii="Calibri" w:hAnsi="Calibri" w:cs="Calibri" w:eastAsia="Calibri" w:hint="default"/>
          <w:sz w:val="27"/>
          <w:szCs w:val="27"/>
        </w:rPr>
      </w:pPr>
    </w:p>
    <w:p>
      <w:pPr>
        <w:pStyle w:val="BodyText"/>
        <w:spacing w:line="109" w:lineRule="exact"/>
        <w:ind w:left="443" w:right="0"/>
        <w:jc w:val="center"/>
      </w:pPr>
      <w:r>
        <w:rPr>
          <w:color w:val="221F20"/>
          <w:w w:val="115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spacing w:val="2"/>
          <w:w w:val="115"/>
        </w:rPr>
        <w:t>round</w:t>
      </w:r>
      <w:r>
        <w:rPr>
          <w:color w:val="221F20"/>
          <w:spacing w:val="-16"/>
          <w:w w:val="115"/>
        </w:rPr>
        <w:t> </w:t>
      </w:r>
      <w:r>
        <w:rPr>
          <w:color w:val="221F20"/>
          <w:w w:val="115"/>
        </w:rPr>
        <w:t>decimals</w:t>
      </w:r>
      <w:r>
        <w:rPr/>
      </w:r>
    </w:p>
    <w:p>
      <w:pPr>
        <w:spacing w:before="17"/>
        <w:ind w:left="440" w:right="0" w:hanging="1"/>
        <w:jc w:val="center"/>
        <w:rPr>
          <w:rFonts w:ascii="Calibri" w:hAnsi="Calibri" w:cs="Calibri" w:eastAsia="Calibri" w:hint="default"/>
          <w:sz w:val="18"/>
          <w:szCs w:val="18"/>
        </w:rPr>
      </w:pPr>
      <w:r>
        <w:rPr>
          <w:w w:val="150"/>
        </w:rPr>
        <w:br w:type="column"/>
      </w:r>
      <w:r>
        <w:rPr>
          <w:rFonts w:ascii="Calibri"/>
          <w:color w:val="221F20"/>
          <w:w w:val="150"/>
          <w:sz w:val="18"/>
        </w:rPr>
        <w:t>I </w:t>
      </w:r>
      <w:r>
        <w:rPr>
          <w:rFonts w:ascii="Calibri"/>
          <w:color w:val="221F20"/>
          <w:w w:val="115"/>
          <w:sz w:val="18"/>
        </w:rPr>
        <w:t>can </w:t>
      </w:r>
      <w:r>
        <w:rPr>
          <w:rFonts w:ascii="Calibri"/>
          <w:color w:val="221F20"/>
          <w:spacing w:val="-3"/>
          <w:w w:val="115"/>
          <w:sz w:val="18"/>
        </w:rPr>
        <w:t>solve </w:t>
      </w:r>
      <w:r>
        <w:rPr>
          <w:rFonts w:ascii="Calibri"/>
          <w:color w:val="221F20"/>
          <w:spacing w:val="-4"/>
          <w:w w:val="115"/>
          <w:sz w:val="18"/>
        </w:rPr>
        <w:t>problems, </w:t>
      </w:r>
      <w:r>
        <w:rPr>
          <w:rFonts w:ascii="Calibri"/>
          <w:color w:val="221F20"/>
          <w:spacing w:val="-4"/>
          <w:w w:val="115"/>
          <w:sz w:val="18"/>
        </w:rPr>
      </w:r>
      <w:r>
        <w:rPr>
          <w:rFonts w:ascii="Calibri"/>
          <w:color w:val="221F20"/>
          <w:w w:val="115"/>
          <w:sz w:val="18"/>
        </w:rPr>
        <w:t>converting hrs</w:t>
      </w:r>
      <w:r>
        <w:rPr>
          <w:rFonts w:ascii="Calibri"/>
          <w:color w:val="221F20"/>
          <w:spacing w:val="-30"/>
          <w:w w:val="115"/>
          <w:sz w:val="18"/>
        </w:rPr>
        <w:t> </w:t>
      </w:r>
      <w:r>
        <w:rPr>
          <w:rFonts w:ascii="Calibri"/>
          <w:color w:val="221F20"/>
          <w:spacing w:val="-4"/>
          <w:w w:val="115"/>
          <w:sz w:val="18"/>
        </w:rPr>
        <w:t>to</w:t>
      </w:r>
      <w:r>
        <w:rPr>
          <w:rFonts w:ascii="Calibri"/>
          <w:color w:val="221F20"/>
          <w:spacing w:val="-15"/>
          <w:w w:val="115"/>
          <w:sz w:val="18"/>
        </w:rPr>
        <w:t> </w:t>
      </w:r>
      <w:r>
        <w:rPr>
          <w:rFonts w:ascii="Calibri"/>
          <w:color w:val="221F20"/>
          <w:w w:val="115"/>
          <w:sz w:val="18"/>
        </w:rPr>
        <w:t>mins,</w:t>
      </w:r>
      <w:r>
        <w:rPr>
          <w:rFonts w:ascii="Calibri"/>
          <w:color w:val="221F20"/>
          <w:w w:val="103"/>
          <w:sz w:val="18"/>
        </w:rPr>
        <w:t> </w:t>
      </w:r>
      <w:r>
        <w:rPr>
          <w:rFonts w:ascii="Calibri"/>
          <w:color w:val="221F20"/>
          <w:spacing w:val="2"/>
          <w:w w:val="93"/>
          <w:sz w:val="18"/>
        </w:rPr>
      </w:r>
      <w:r>
        <w:rPr>
          <w:rFonts w:ascii="Calibri"/>
          <w:color w:val="221F20"/>
          <w:w w:val="115"/>
          <w:sz w:val="18"/>
        </w:rPr>
        <w:t>mins </w:t>
      </w:r>
      <w:r>
        <w:rPr>
          <w:rFonts w:ascii="Calibri"/>
          <w:color w:val="221F20"/>
          <w:spacing w:val="-4"/>
          <w:w w:val="115"/>
          <w:sz w:val="18"/>
        </w:rPr>
        <w:t>to </w:t>
      </w:r>
      <w:r>
        <w:rPr>
          <w:rFonts w:ascii="Calibri"/>
          <w:color w:val="221F20"/>
          <w:w w:val="115"/>
          <w:sz w:val="18"/>
        </w:rPr>
        <w:t>secs,</w:t>
      </w:r>
      <w:r>
        <w:rPr>
          <w:rFonts w:ascii="Calibri"/>
          <w:color w:val="221F20"/>
          <w:spacing w:val="-11"/>
          <w:w w:val="115"/>
          <w:sz w:val="18"/>
        </w:rPr>
        <w:t> </w:t>
      </w:r>
      <w:r>
        <w:rPr>
          <w:rFonts w:ascii="Calibri"/>
          <w:color w:val="221F20"/>
          <w:w w:val="115"/>
          <w:sz w:val="18"/>
        </w:rPr>
        <w:t>years</w:t>
      </w:r>
      <w:r>
        <w:rPr>
          <w:rFonts w:ascii="Calibri"/>
          <w:sz w:val="18"/>
        </w:rPr>
      </w:r>
    </w:p>
    <w:p>
      <w:pPr>
        <w:spacing w:before="0"/>
        <w:ind w:left="512" w:right="70" w:firstLine="0"/>
        <w:jc w:val="center"/>
        <w:rPr>
          <w:rFonts w:ascii="Calibri" w:hAnsi="Calibri" w:cs="Calibri" w:eastAsia="Calibri" w:hint="default"/>
          <w:sz w:val="18"/>
          <w:szCs w:val="18"/>
        </w:rPr>
      </w:pPr>
      <w:r>
        <w:rPr>
          <w:rFonts w:ascii="Calibri"/>
          <w:color w:val="221F20"/>
          <w:spacing w:val="-4"/>
          <w:w w:val="110"/>
          <w:sz w:val="18"/>
        </w:rPr>
        <w:t>to </w:t>
      </w:r>
      <w:r>
        <w:rPr>
          <w:rFonts w:ascii="Calibri"/>
          <w:color w:val="221F20"/>
          <w:w w:val="110"/>
          <w:sz w:val="18"/>
        </w:rPr>
        <w:t>months </w:t>
      </w:r>
      <w:r>
        <w:rPr>
          <w:rFonts w:ascii="Calibri"/>
          <w:color w:val="221F20"/>
          <w:spacing w:val="2"/>
          <w:w w:val="110"/>
          <w:sz w:val="18"/>
        </w:rPr>
        <w:t>and </w:t>
      </w:r>
      <w:r>
        <w:rPr>
          <w:rFonts w:ascii="Calibri"/>
          <w:color w:val="221F20"/>
          <w:w w:val="110"/>
          <w:sz w:val="18"/>
        </w:rPr>
        <w:t>weeks </w:t>
      </w:r>
      <w:r>
        <w:rPr>
          <w:rFonts w:ascii="Calibri"/>
          <w:color w:val="221F20"/>
          <w:w w:val="110"/>
          <w:sz w:val="18"/>
        </w:rPr>
      </w:r>
      <w:r>
        <w:rPr>
          <w:rFonts w:ascii="Calibri"/>
          <w:color w:val="221F20"/>
          <w:spacing w:val="-4"/>
          <w:w w:val="110"/>
          <w:sz w:val="18"/>
        </w:rPr>
        <w:t>to</w:t>
      </w:r>
      <w:r>
        <w:rPr>
          <w:rFonts w:ascii="Calibri"/>
          <w:color w:val="221F20"/>
          <w:spacing w:val="20"/>
          <w:w w:val="110"/>
          <w:sz w:val="18"/>
        </w:rPr>
        <w:t> </w:t>
      </w:r>
      <w:r>
        <w:rPr>
          <w:rFonts w:ascii="Calibri"/>
          <w:color w:val="221F20"/>
          <w:w w:val="110"/>
          <w:sz w:val="18"/>
        </w:rPr>
        <w:t>days.</w:t>
      </w:r>
      <w:r>
        <w:rPr>
          <w:rFonts w:ascii="Calibri"/>
          <w:sz w:val="18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18"/>
          <w:szCs w:val="18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18"/>
          <w:szCs w:val="18"/>
        </w:rPr>
      </w:pP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16"/>
          <w:szCs w:val="16"/>
        </w:rPr>
      </w:pPr>
    </w:p>
    <w:p>
      <w:pPr>
        <w:pStyle w:val="BodyText"/>
        <w:spacing w:line="240" w:lineRule="auto"/>
        <w:ind w:left="583" w:right="167" w:hanging="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w w:val="120"/>
        </w:rPr>
        <w:t>read,</w:t>
      </w:r>
      <w:r>
        <w:rPr>
          <w:color w:val="221F20"/>
          <w:spacing w:val="-24"/>
          <w:w w:val="120"/>
        </w:rPr>
        <w:t> </w:t>
      </w:r>
      <w:r>
        <w:rPr>
          <w:color w:val="221F20"/>
          <w:spacing w:val="-4"/>
          <w:w w:val="120"/>
        </w:rPr>
        <w:t>write </w:t>
      </w:r>
      <w:r>
        <w:rPr>
          <w:color w:val="221F20"/>
          <w:spacing w:val="-4"/>
          <w:w w:val="120"/>
        </w:rPr>
      </w:r>
      <w:r>
        <w:rPr>
          <w:color w:val="221F20"/>
          <w:spacing w:val="2"/>
          <w:w w:val="115"/>
        </w:rPr>
        <w:t>and </w:t>
      </w:r>
      <w:r>
        <w:rPr>
          <w:color w:val="221F20"/>
          <w:w w:val="115"/>
        </w:rPr>
        <w:t>convert</w:t>
      </w:r>
      <w:r>
        <w:rPr>
          <w:color w:val="221F20"/>
          <w:spacing w:val="-39"/>
          <w:w w:val="115"/>
        </w:rPr>
        <w:t> </w:t>
      </w:r>
      <w:r>
        <w:rPr>
          <w:color w:val="221F20"/>
          <w:w w:val="115"/>
        </w:rPr>
        <w:t>time</w:t>
      </w:r>
      <w:r>
        <w:rPr/>
      </w:r>
    </w:p>
    <w:p>
      <w:pPr>
        <w:pStyle w:val="BodyText"/>
        <w:spacing w:line="240" w:lineRule="auto" w:before="5"/>
        <w:ind w:left="440" w:right="0" w:firstLine="137"/>
        <w:jc w:val="both"/>
      </w:pPr>
      <w:r>
        <w:rPr>
          <w:w w:val="150"/>
        </w:rPr>
        <w:br w:type="column"/>
      </w: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spacing w:val="-5"/>
          <w:w w:val="115"/>
        </w:rPr>
        <w:t>plot </w:t>
      </w:r>
      <w:r>
        <w:rPr>
          <w:color w:val="221F20"/>
          <w:w w:val="115"/>
        </w:rPr>
        <w:t>points </w:t>
      </w:r>
      <w:r>
        <w:rPr>
          <w:color w:val="221F20"/>
          <w:w w:val="115"/>
        </w:rPr>
      </w:r>
      <w:r>
        <w:rPr>
          <w:color w:val="221F20"/>
          <w:spacing w:val="2"/>
          <w:w w:val="115"/>
        </w:rPr>
        <w:t>and </w:t>
      </w:r>
      <w:r>
        <w:rPr>
          <w:color w:val="221F20"/>
          <w:spacing w:val="-4"/>
          <w:w w:val="115"/>
        </w:rPr>
        <w:t>draw </w:t>
      </w:r>
      <w:r>
        <w:rPr>
          <w:color w:val="221F20"/>
          <w:w w:val="115"/>
        </w:rPr>
        <w:t>sides </w:t>
      </w:r>
      <w:r>
        <w:rPr>
          <w:color w:val="221F20"/>
          <w:spacing w:val="-4"/>
          <w:w w:val="115"/>
        </w:rPr>
        <w:t>to </w:t>
      </w:r>
      <w:r>
        <w:rPr>
          <w:color w:val="221F20"/>
          <w:spacing w:val="-4"/>
          <w:w w:val="115"/>
        </w:rPr>
      </w:r>
      <w:r>
        <w:rPr>
          <w:color w:val="221F20"/>
          <w:spacing w:val="-4"/>
          <w:w w:val="110"/>
        </w:rPr>
        <w:t>complete </w:t>
      </w:r>
      <w:r>
        <w:rPr>
          <w:color w:val="221F20"/>
          <w:w w:val="110"/>
        </w:rPr>
        <w:t>a</w:t>
      </w:r>
      <w:r>
        <w:rPr>
          <w:color w:val="221F20"/>
          <w:spacing w:val="5"/>
          <w:w w:val="110"/>
        </w:rPr>
        <w:t> </w:t>
      </w:r>
      <w:r>
        <w:rPr>
          <w:color w:val="221F20"/>
          <w:w w:val="110"/>
        </w:rPr>
        <w:t>polygon.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5"/>
        <w:ind w:right="0"/>
        <w:rPr>
          <w:rFonts w:ascii="Calibri" w:hAnsi="Calibri" w:cs="Calibri" w:eastAsia="Calibri" w:hint="default"/>
          <w:sz w:val="28"/>
          <w:szCs w:val="28"/>
        </w:rPr>
      </w:pPr>
    </w:p>
    <w:p>
      <w:pPr>
        <w:pStyle w:val="BodyText"/>
        <w:spacing w:line="240" w:lineRule="auto"/>
        <w:ind w:left="1012" w:right="207" w:hanging="349"/>
        <w:jc w:val="left"/>
      </w:pPr>
      <w:r>
        <w:rPr>
          <w:color w:val="221F20"/>
          <w:w w:val="150"/>
        </w:rPr>
        <w:t>I</w:t>
      </w:r>
      <w:r>
        <w:rPr>
          <w:color w:val="221F20"/>
          <w:spacing w:val="-48"/>
          <w:w w:val="150"/>
        </w:rPr>
        <w:t> </w:t>
      </w:r>
      <w:r>
        <w:rPr>
          <w:color w:val="221F20"/>
          <w:spacing w:val="-3"/>
          <w:w w:val="125"/>
        </w:rPr>
        <w:t>can </w:t>
      </w:r>
      <w:r>
        <w:rPr>
          <w:color w:val="221F20"/>
          <w:spacing w:val="-6"/>
          <w:w w:val="125"/>
        </w:rPr>
        <w:t>translate </w:t>
      </w:r>
      <w:r>
        <w:rPr>
          <w:color w:val="221F20"/>
          <w:spacing w:val="-6"/>
          <w:w w:val="125"/>
        </w:rPr>
      </w:r>
      <w:r>
        <w:rPr>
          <w:color w:val="221F20"/>
          <w:w w:val="125"/>
        </w:rPr>
        <w:t>shapes.</w:t>
      </w:r>
      <w:r>
        <w:rPr/>
      </w:r>
    </w:p>
    <w:p>
      <w:pPr>
        <w:pStyle w:val="BodyText"/>
        <w:spacing w:line="240" w:lineRule="auto" w:before="25"/>
        <w:ind w:left="601" w:right="606"/>
        <w:jc w:val="center"/>
      </w:pPr>
      <w:r>
        <w:rPr>
          <w:w w:val="150"/>
        </w:rPr>
        <w:br w:type="column"/>
      </w:r>
      <w:r>
        <w:rPr>
          <w:color w:val="221F20"/>
          <w:w w:val="150"/>
        </w:rPr>
        <w:t>I </w:t>
      </w:r>
      <w:r>
        <w:rPr>
          <w:color w:val="221F20"/>
          <w:w w:val="120"/>
        </w:rPr>
        <w:t>use a range</w:t>
      </w:r>
      <w:r>
        <w:rPr>
          <w:color w:val="221F20"/>
          <w:spacing w:val="-12"/>
          <w:w w:val="120"/>
        </w:rPr>
        <w:t> </w:t>
      </w:r>
      <w:r>
        <w:rPr>
          <w:color w:val="221F20"/>
          <w:w w:val="120"/>
        </w:rPr>
        <w:t>of </w:t>
      </w:r>
      <w:r>
        <w:rPr>
          <w:color w:val="221F20"/>
          <w:w w:val="120"/>
        </w:rPr>
      </w:r>
      <w:r>
        <w:rPr>
          <w:color w:val="221F20"/>
          <w:spacing w:val="-3"/>
          <w:w w:val="120"/>
        </w:rPr>
        <w:t>scales </w:t>
      </w:r>
      <w:r>
        <w:rPr>
          <w:color w:val="221F20"/>
          <w:w w:val="120"/>
        </w:rPr>
        <w:t>when </w:t>
      </w:r>
      <w:r>
        <w:rPr>
          <w:color w:val="221F20"/>
          <w:w w:val="120"/>
        </w:rPr>
      </w:r>
      <w:r>
        <w:rPr>
          <w:color w:val="221F20"/>
          <w:spacing w:val="-3"/>
          <w:w w:val="115"/>
        </w:rPr>
        <w:t>interpreting </w:t>
      </w:r>
      <w:r>
        <w:rPr>
          <w:color w:val="221F20"/>
          <w:spacing w:val="2"/>
          <w:w w:val="115"/>
        </w:rPr>
        <w:t>and </w:t>
      </w:r>
      <w:r>
        <w:rPr>
          <w:color w:val="221F20"/>
          <w:spacing w:val="2"/>
          <w:w w:val="115"/>
        </w:rPr>
      </w:r>
      <w:r>
        <w:rPr>
          <w:color w:val="221F20"/>
          <w:w w:val="110"/>
        </w:rPr>
        <w:t>presenting</w:t>
      </w:r>
      <w:r>
        <w:rPr>
          <w:color w:val="221F20"/>
          <w:spacing w:val="32"/>
          <w:w w:val="110"/>
        </w:rPr>
        <w:t> </w:t>
      </w:r>
      <w:r>
        <w:rPr>
          <w:color w:val="221F20"/>
          <w:spacing w:val="-6"/>
          <w:w w:val="110"/>
        </w:rPr>
        <w:t>data.</w:t>
      </w:r>
      <w:r>
        <w:rPr>
          <w:spacing w:val="-6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1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pStyle w:val="BodyText"/>
        <w:spacing w:line="240" w:lineRule="auto"/>
        <w:ind w:left="440" w:right="396" w:hanging="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5"/>
        </w:rPr>
        <w:t>can solve </w:t>
      </w:r>
      <w:r>
        <w:rPr>
          <w:color w:val="221F20"/>
          <w:spacing w:val="-3"/>
          <w:w w:val="125"/>
        </w:rPr>
      </w:r>
      <w:r>
        <w:rPr>
          <w:color w:val="221F20"/>
          <w:spacing w:val="-3"/>
          <w:w w:val="110"/>
        </w:rPr>
        <w:t>‘difference’</w:t>
      </w:r>
      <w:r>
        <w:rPr>
          <w:color w:val="221F20"/>
          <w:spacing w:val="13"/>
          <w:w w:val="110"/>
        </w:rPr>
        <w:t> </w:t>
      </w:r>
      <w:r>
        <w:rPr>
          <w:color w:val="221F20"/>
          <w:spacing w:val="-3"/>
          <w:w w:val="110"/>
        </w:rPr>
        <w:t>problems</w:t>
      </w:r>
      <w:r>
        <w:rPr>
          <w:spacing w:val="-3"/>
        </w:rPr>
      </w:r>
    </w:p>
    <w:p>
      <w:pPr>
        <w:spacing w:after="0" w:line="240" w:lineRule="auto"/>
        <w:jc w:val="center"/>
        <w:sectPr>
          <w:type w:val="continuous"/>
          <w:pgSz w:w="23820" w:h="16840" w:orient="landscape"/>
          <w:pgMar w:top="1580" w:bottom="0" w:left="340" w:right="560"/>
          <w:cols w:num="7" w:equalWidth="0">
            <w:col w:w="2292" w:space="1131"/>
            <w:col w:w="2131" w:space="1205"/>
            <w:col w:w="2204" w:space="1007"/>
            <w:col w:w="2357" w:space="1145"/>
            <w:col w:w="2326" w:space="1051"/>
            <w:col w:w="2239" w:space="1105"/>
            <w:col w:w="2727"/>
          </w:cols>
        </w:sectPr>
      </w:pPr>
    </w:p>
    <w:p>
      <w:pPr>
        <w:pStyle w:val="BodyText"/>
        <w:tabs>
          <w:tab w:pos="3488" w:val="left" w:leader="none"/>
          <w:tab w:pos="3607" w:val="left" w:leader="none"/>
        </w:tabs>
        <w:spacing w:line="244" w:lineRule="exact" w:before="90"/>
        <w:ind w:left="687" w:right="0"/>
        <w:jc w:val="left"/>
      </w:pPr>
      <w:r>
        <w:rPr>
          <w:color w:val="221F20"/>
          <w:w w:val="110"/>
        </w:rPr>
        <w:t>number </w:t>
      </w:r>
      <w:r>
        <w:rPr>
          <w:color w:val="221F20"/>
          <w:spacing w:val="-4"/>
          <w:w w:val="110"/>
        </w:rPr>
        <w:t>to</w:t>
      </w:r>
      <w:r>
        <w:rPr>
          <w:color w:val="221F20"/>
          <w:spacing w:val="37"/>
          <w:w w:val="110"/>
        </w:rPr>
        <w:t> </w:t>
      </w:r>
      <w:r>
        <w:rPr>
          <w:color w:val="221F20"/>
          <w:w w:val="110"/>
        </w:rPr>
        <w:t>the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spacing w:line="215" w:lineRule="exact"/>
        <w:ind w:left="662" w:right="0"/>
        <w:jc w:val="left"/>
      </w:pPr>
      <w:r>
        <w:rPr>
          <w:color w:val="221F20"/>
          <w:w w:val="105"/>
        </w:rPr>
        <w:t>nearest  </w:t>
      </w:r>
      <w:r>
        <w:rPr>
          <w:color w:val="221F20"/>
          <w:spacing w:val="-5"/>
          <w:w w:val="105"/>
        </w:rPr>
        <w:t>10,</w:t>
      </w:r>
      <w:r>
        <w:rPr>
          <w:color w:val="221F20"/>
          <w:spacing w:val="16"/>
          <w:w w:val="105"/>
        </w:rPr>
        <w:t> </w:t>
      </w:r>
      <w:r>
        <w:rPr>
          <w:color w:val="221F20"/>
          <w:w w:val="105"/>
        </w:rPr>
        <w:t>100</w:t>
      </w:r>
      <w:r>
        <w:rPr/>
      </w:r>
    </w:p>
    <w:p>
      <w:pPr>
        <w:pStyle w:val="BodyText"/>
        <w:tabs>
          <w:tab w:pos="3226" w:val="left" w:leader="none"/>
          <w:tab w:pos="5524" w:val="left" w:leader="none"/>
          <w:tab w:pos="5643" w:val="left" w:leader="none"/>
        </w:tabs>
        <w:spacing w:line="243" w:lineRule="exact"/>
        <w:ind w:left="339" w:right="0"/>
        <w:jc w:val="left"/>
      </w:pPr>
      <w:r>
        <w:rPr>
          <w:w w:val="110"/>
        </w:rPr>
        <w:br w:type="column"/>
      </w:r>
      <w:r>
        <w:rPr>
          <w:color w:val="221F20"/>
          <w:w w:val="110"/>
        </w:rPr>
        <w:t>methods </w:t>
      </w:r>
      <w:r>
        <w:rPr>
          <w:color w:val="221F20"/>
          <w:spacing w:val="-4"/>
          <w:w w:val="110"/>
        </w:rPr>
        <w:t>to</w:t>
      </w:r>
      <w:r>
        <w:rPr>
          <w:color w:val="221F20"/>
          <w:spacing w:val="6"/>
          <w:w w:val="110"/>
        </w:rPr>
        <w:t> </w:t>
      </w:r>
      <w:r>
        <w:rPr>
          <w:color w:val="221F20"/>
          <w:w w:val="110"/>
        </w:rPr>
        <w:t>use.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spacing w:val="-4"/>
          <w:u w:val="single" w:color="D09668"/>
        </w:rPr>
        <w:t> </w:t>
      </w:r>
      <w:r>
        <w:rPr>
          <w:color w:val="221F20"/>
          <w:spacing w:val="-4"/>
        </w:rPr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tabs>
          <w:tab w:pos="2961" w:val="left" w:leader="none"/>
          <w:tab w:pos="3080" w:val="left" w:leader="none"/>
        </w:tabs>
        <w:spacing w:line="244" w:lineRule="exact" w:before="111"/>
        <w:ind w:left="662" w:right="0"/>
        <w:jc w:val="left"/>
      </w:pPr>
      <w:r>
        <w:rPr/>
        <w:br w:type="column"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spacing w:val="-4"/>
          <w:u w:val="single" w:color="D09668"/>
        </w:rPr>
        <w:t> </w:t>
      </w:r>
      <w:r>
        <w:rPr>
          <w:color w:val="221F20"/>
          <w:spacing w:val="-4"/>
        </w:rPr>
      </w:r>
      <w:r>
        <w:rPr>
          <w:color w:val="221F20"/>
        </w:rPr>
        <w:t>  </w:t>
      </w:r>
      <w:r>
        <w:rPr>
          <w:color w:val="221F20"/>
          <w:spacing w:val="-5"/>
        </w:rPr>
        <w:t> </w:t>
      </w:r>
      <w:r>
        <w:rPr>
          <w:color w:val="221F20"/>
          <w:spacing w:val="7"/>
          <w:w w:val="102"/>
        </w:rPr>
        <w:t>w</w:t>
      </w:r>
      <w:r>
        <w:rPr>
          <w:color w:val="221F20"/>
          <w:spacing w:val="-15"/>
          <w:w w:val="110"/>
        </w:rPr>
        <w:t>i</w:t>
      </w:r>
      <w:r>
        <w:rPr>
          <w:color w:val="221F20"/>
          <w:spacing w:val="-1"/>
          <w:w w:val="117"/>
        </w:rPr>
        <w:t>t</w:t>
      </w:r>
      <w:r>
        <w:rPr>
          <w:color w:val="221F20"/>
          <w:w w:val="117"/>
        </w:rPr>
        <w:t>h</w:t>
      </w:r>
      <w:r>
        <w:rPr>
          <w:color w:val="221F20"/>
        </w:rPr>
        <w:t> </w:t>
      </w:r>
      <w:r>
        <w:rPr>
          <w:color w:val="221F20"/>
          <w:spacing w:val="-13"/>
        </w:rPr>
        <w:t> </w:t>
      </w:r>
      <w:r>
        <w:rPr>
          <w:color w:val="221F20"/>
          <w:w w:val="74"/>
        </w:rPr>
        <w:t>1</w:t>
      </w:r>
      <w:r>
        <w:rPr>
          <w:color w:val="221F20"/>
        </w:rPr>
        <w:t> </w:t>
      </w:r>
      <w:r>
        <w:rPr>
          <w:color w:val="221F20"/>
          <w:spacing w:val="-14"/>
        </w:rPr>
        <w:t> </w:t>
      </w:r>
      <w:r>
        <w:rPr>
          <w:color w:val="221F20"/>
          <w:w w:val="103"/>
        </w:rPr>
        <w:t>d</w:t>
      </w:r>
      <w:r>
        <w:rPr>
          <w:color w:val="221F20"/>
          <w:spacing w:val="3"/>
          <w:w w:val="103"/>
        </w:rPr>
        <w:t>e</w:t>
      </w:r>
      <w:r>
        <w:rPr>
          <w:color w:val="221F20"/>
          <w:w w:val="105"/>
        </w:rPr>
        <w:t>cim</w:t>
      </w:r>
      <w:r>
        <w:rPr>
          <w:color w:val="221F20"/>
          <w:spacing w:val="-2"/>
          <w:w w:val="105"/>
        </w:rPr>
        <w:t>a</w:t>
      </w:r>
      <w:r>
        <w:rPr>
          <w:color w:val="221F20"/>
          <w:w w:val="132"/>
        </w:rPr>
        <w:t>l</w:t>
      </w:r>
      <w:r>
        <w:rPr>
          <w:color w:val="221F20"/>
        </w:rPr>
        <w:t> </w:t>
      </w:r>
      <w:r>
        <w:rPr>
          <w:color w:val="221F20"/>
          <w:spacing w:val="-13"/>
        </w:rPr>
        <w:t> </w:t>
      </w:r>
      <w:r>
        <w:rPr>
          <w:color w:val="221F20"/>
          <w:spacing w:val="-1"/>
          <w:w w:val="111"/>
        </w:rPr>
        <w:t>p</w:t>
      </w:r>
      <w:r>
        <w:rPr>
          <w:color w:val="221F20"/>
          <w:spacing w:val="-14"/>
          <w:w w:val="111"/>
        </w:rPr>
        <w:t>l</w:t>
      </w:r>
      <w:r>
        <w:rPr>
          <w:color w:val="221F20"/>
          <w:spacing w:val="-7"/>
          <w:w w:val="113"/>
        </w:rPr>
        <w:t>a</w:t>
      </w:r>
      <w:r>
        <w:rPr>
          <w:color w:val="221F20"/>
          <w:spacing w:val="-5"/>
          <w:w w:val="118"/>
        </w:rPr>
        <w:t>c</w:t>
      </w:r>
      <w:r>
        <w:rPr>
          <w:color w:val="221F20"/>
          <w:w w:val="107"/>
        </w:rPr>
        <w:t>e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tabs>
          <w:tab w:pos="1207" w:val="left" w:leader="none"/>
          <w:tab w:pos="2809" w:val="left" w:leader="none"/>
          <w:tab w:pos="3074" w:val="left" w:leader="none"/>
        </w:tabs>
        <w:spacing w:line="195" w:lineRule="exact"/>
        <w:ind w:left="669" w:right="0"/>
        <w:jc w:val="left"/>
      </w:pP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>   </w:t>
      </w:r>
      <w:r>
        <w:rPr>
          <w:color w:val="221F20"/>
          <w:spacing w:val="6"/>
          <w:u w:val="single" w:color="D09668"/>
        </w:rPr>
        <w:t> </w:t>
      </w:r>
      <w:r>
        <w:rPr>
          <w:color w:val="221F20"/>
          <w:spacing w:val="6"/>
        </w:rPr>
      </w:r>
      <w:r>
        <w:rPr>
          <w:color w:val="221F20"/>
        </w:rPr>
        <w:tab/>
      </w:r>
      <w:r>
        <w:rPr>
          <w:color w:val="221F20"/>
          <w:spacing w:val="-4"/>
          <w:w w:val="115"/>
        </w:rPr>
        <w:t>to </w:t>
      </w:r>
      <w:r>
        <w:rPr>
          <w:color w:val="221F20"/>
          <w:w w:val="115"/>
        </w:rPr>
        <w:t>the</w:t>
      </w:r>
      <w:r>
        <w:rPr>
          <w:color w:val="221F20"/>
          <w:spacing w:val="17"/>
          <w:w w:val="115"/>
        </w:rPr>
        <w:t> </w:t>
      </w:r>
      <w:r>
        <w:rPr>
          <w:color w:val="221F20"/>
          <w:w w:val="115"/>
        </w:rPr>
        <w:t>nearest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spacing w:line="208" w:lineRule="exact"/>
        <w:ind w:left="675" w:right="-14" w:hanging="13"/>
        <w:jc w:val="left"/>
      </w:pPr>
      <w:r>
        <w:rPr>
          <w:w w:val="105"/>
        </w:rPr>
        <w:br w:type="column"/>
      </w:r>
      <w:r>
        <w:rPr>
          <w:color w:val="221F20"/>
          <w:w w:val="105"/>
        </w:rPr>
        <w:t>between</w:t>
      </w:r>
      <w:r>
        <w:rPr>
          <w:color w:val="221F20"/>
          <w:spacing w:val="47"/>
          <w:w w:val="105"/>
        </w:rPr>
        <w:t> </w:t>
      </w:r>
      <w:r>
        <w:rPr>
          <w:color w:val="221F20"/>
          <w:w w:val="105"/>
        </w:rPr>
        <w:t>analogue</w:t>
      </w:r>
      <w:r>
        <w:rPr/>
      </w:r>
    </w:p>
    <w:p>
      <w:pPr>
        <w:pStyle w:val="BodyText"/>
        <w:spacing w:line="244" w:lineRule="exact"/>
        <w:ind w:left="675" w:right="-12"/>
        <w:jc w:val="left"/>
      </w:pPr>
      <w:r>
        <w:rPr>
          <w:color w:val="221F20"/>
          <w:spacing w:val="2"/>
          <w:w w:val="115"/>
        </w:rPr>
        <w:t>and </w:t>
      </w:r>
      <w:r>
        <w:rPr>
          <w:color w:val="221F20"/>
          <w:spacing w:val="-4"/>
          <w:w w:val="115"/>
        </w:rPr>
        <w:t>digital</w:t>
      </w:r>
      <w:r>
        <w:rPr>
          <w:color w:val="221F20"/>
          <w:spacing w:val="7"/>
          <w:w w:val="115"/>
        </w:rPr>
        <w:t> </w:t>
      </w:r>
      <w:r>
        <w:rPr>
          <w:color w:val="221F20"/>
          <w:spacing w:val="-3"/>
          <w:w w:val="115"/>
        </w:rPr>
        <w:t>clocks.</w:t>
      </w:r>
      <w:r>
        <w:rPr>
          <w:spacing w:val="-3"/>
        </w:rPr>
      </w:r>
    </w:p>
    <w:p>
      <w:pPr>
        <w:spacing w:line="240" w:lineRule="auto" w:before="4"/>
        <w:ind w:right="0"/>
        <w:rPr>
          <w:rFonts w:ascii="Calibri" w:hAnsi="Calibri" w:cs="Calibri" w:eastAsia="Calibri" w:hint="default"/>
          <w:sz w:val="15"/>
          <w:szCs w:val="15"/>
        </w:rPr>
      </w:pPr>
      <w:r>
        <w:rPr/>
        <w:br w:type="column"/>
      </w:r>
      <w:r>
        <w:rPr>
          <w:rFonts w:ascii="Calibri"/>
          <w:sz w:val="15"/>
        </w:rPr>
      </w:r>
    </w:p>
    <w:p>
      <w:pPr>
        <w:pStyle w:val="BodyText"/>
        <w:tabs>
          <w:tab w:pos="119" w:val="left" w:leader="none"/>
        </w:tabs>
        <w:spacing w:line="229" w:lineRule="exact"/>
        <w:ind w:left="0" w:right="0"/>
        <w:jc w:val="right"/>
      </w:pP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spacing w:line="134" w:lineRule="exact"/>
        <w:ind w:left="662" w:right="0"/>
        <w:jc w:val="left"/>
      </w:pPr>
      <w:r>
        <w:rPr>
          <w:color w:val="221F20"/>
          <w:w w:val="150"/>
        </w:rPr>
        <w:t>I</w:t>
      </w:r>
      <w:r>
        <w:rPr>
          <w:color w:val="221F20"/>
          <w:spacing w:val="-42"/>
          <w:w w:val="150"/>
        </w:rPr>
        <w:t> </w:t>
      </w:r>
      <w:r>
        <w:rPr>
          <w:color w:val="221F20"/>
          <w:spacing w:val="-3"/>
          <w:w w:val="120"/>
        </w:rPr>
        <w:t>can </w:t>
      </w:r>
      <w:r>
        <w:rPr>
          <w:color w:val="221F20"/>
          <w:w w:val="120"/>
        </w:rPr>
        <w:t>describe</w:t>
      </w:r>
      <w:r>
        <w:rPr/>
      </w:r>
    </w:p>
    <w:p>
      <w:pPr>
        <w:pStyle w:val="BodyText"/>
        <w:tabs>
          <w:tab w:pos="955" w:val="left" w:leader="none"/>
          <w:tab w:pos="2841" w:val="left" w:leader="none"/>
        </w:tabs>
        <w:spacing w:line="188" w:lineRule="exact"/>
        <w:ind w:left="543" w:right="0"/>
        <w:jc w:val="center"/>
      </w:pPr>
      <w:r>
        <w:rPr/>
        <w:br w:type="column"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spacing w:val="-4"/>
          <w:u w:val="single" w:color="D09668"/>
        </w:rPr>
        <w:t> </w:t>
      </w:r>
      <w:r>
        <w:rPr>
          <w:color w:val="221F20"/>
          <w:spacing w:val="-4"/>
        </w:rPr>
      </w:r>
      <w:r>
        <w:rPr>
          <w:color w:val="221F20"/>
        </w:rPr>
        <w:tab/>
      </w:r>
      <w:r>
        <w:rPr>
          <w:color w:val="221F20"/>
          <w:spacing w:val="5"/>
          <w:w w:val="101"/>
        </w:rPr>
        <w:t>u</w:t>
      </w:r>
      <w:r>
        <w:rPr>
          <w:color w:val="221F20"/>
          <w:w w:val="105"/>
        </w:rPr>
        <w:t>si</w:t>
      </w:r>
      <w:r>
        <w:rPr>
          <w:color w:val="221F20"/>
          <w:spacing w:val="3"/>
          <w:w w:val="105"/>
        </w:rPr>
        <w:t>n</w:t>
      </w:r>
      <w:r>
        <w:rPr>
          <w:color w:val="221F20"/>
          <w:w w:val="113"/>
        </w:rPr>
        <w:t>g</w:t>
      </w:r>
      <w:r>
        <w:rPr>
          <w:color w:val="221F20"/>
        </w:rPr>
        <w:t> </w:t>
      </w:r>
      <w:r>
        <w:rPr>
          <w:color w:val="221F20"/>
          <w:spacing w:val="-13"/>
        </w:rPr>
        <w:t> </w:t>
      </w:r>
      <w:r>
        <w:rPr>
          <w:color w:val="221F20"/>
          <w:w w:val="114"/>
        </w:rPr>
        <w:t>in</w:t>
      </w:r>
      <w:r>
        <w:rPr>
          <w:color w:val="221F20"/>
          <w:spacing w:val="-7"/>
          <w:w w:val="114"/>
        </w:rPr>
        <w:t>f</w:t>
      </w:r>
      <w:r>
        <w:rPr>
          <w:color w:val="221F20"/>
          <w:spacing w:val="3"/>
          <w:w w:val="93"/>
        </w:rPr>
        <w:t>o</w:t>
      </w:r>
      <w:r>
        <w:rPr>
          <w:color w:val="221F20"/>
          <w:spacing w:val="8"/>
          <w:w w:val="127"/>
        </w:rPr>
        <w:t>r</w:t>
      </w:r>
      <w:r>
        <w:rPr>
          <w:color w:val="221F20"/>
          <w:w w:val="100"/>
        </w:rPr>
        <w:t>m</w:t>
      </w:r>
      <w:r>
        <w:rPr>
          <w:color w:val="221F20"/>
          <w:spacing w:val="-14"/>
          <w:w w:val="100"/>
        </w:rPr>
        <w:t>a</w:t>
      </w:r>
      <w:r>
        <w:rPr>
          <w:color w:val="221F20"/>
          <w:spacing w:val="1"/>
          <w:w w:val="138"/>
        </w:rPr>
        <w:t>t</w:t>
      </w:r>
      <w:r>
        <w:rPr>
          <w:color w:val="221F20"/>
          <w:w w:val="98"/>
        </w:rPr>
        <w:t>i</w:t>
      </w:r>
      <w:r>
        <w:rPr>
          <w:color w:val="221F20"/>
          <w:spacing w:val="5"/>
          <w:w w:val="98"/>
        </w:rPr>
        <w:t>o</w:t>
      </w:r>
      <w:r>
        <w:rPr>
          <w:color w:val="221F20"/>
          <w:w w:val="98"/>
        </w:rPr>
        <w:t>n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spacing w:line="244" w:lineRule="exact"/>
        <w:ind w:left="535" w:right="0"/>
        <w:jc w:val="center"/>
      </w:pPr>
      <w:r>
        <w:rPr>
          <w:color w:val="221F20"/>
          <w:w w:val="110"/>
        </w:rPr>
        <w:t>presented  in</w:t>
      </w:r>
      <w:r>
        <w:rPr>
          <w:color w:val="221F20"/>
          <w:spacing w:val="13"/>
          <w:w w:val="110"/>
        </w:rPr>
        <w:t> </w:t>
      </w:r>
      <w:r>
        <w:rPr>
          <w:color w:val="221F20"/>
          <w:spacing w:val="-3"/>
          <w:w w:val="110"/>
        </w:rPr>
        <w:t>charts.</w:t>
      </w:r>
      <w:r>
        <w:rPr>
          <w:spacing w:val="-3"/>
        </w:rPr>
      </w:r>
    </w:p>
    <w:p>
      <w:pPr>
        <w:spacing w:after="0" w:line="244" w:lineRule="exact"/>
        <w:jc w:val="center"/>
        <w:sectPr>
          <w:type w:val="continuous"/>
          <w:pgSz w:w="23820" w:h="16840" w:orient="landscape"/>
          <w:pgMar w:top="1580" w:bottom="0" w:left="340" w:right="560"/>
          <w:cols w:num="6" w:equalWidth="0">
            <w:col w:w="3609" w:space="40"/>
            <w:col w:w="5644" w:space="204"/>
            <w:col w:w="3081" w:space="782"/>
            <w:col w:w="2302" w:space="1209"/>
            <w:col w:w="2535" w:space="305"/>
            <w:col w:w="3209"/>
          </w:cols>
        </w:sectPr>
      </w:pPr>
    </w:p>
    <w:p>
      <w:pPr>
        <w:pStyle w:val="BodyText"/>
        <w:tabs>
          <w:tab w:pos="984" w:val="left" w:leader="none"/>
          <w:tab w:pos="2289" w:val="left" w:leader="none"/>
          <w:tab w:pos="2554" w:val="left" w:leader="none"/>
        </w:tabs>
        <w:spacing w:line="240" w:lineRule="auto" w:before="27"/>
        <w:ind w:left="149" w:right="0"/>
        <w:jc w:val="left"/>
      </w:pP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>   </w:t>
      </w:r>
      <w:r>
        <w:rPr>
          <w:color w:val="221F20"/>
          <w:spacing w:val="6"/>
          <w:u w:val="single" w:color="D09668"/>
        </w:rPr>
        <w:t> </w:t>
      </w:r>
      <w:r>
        <w:rPr>
          <w:color w:val="221F20"/>
          <w:spacing w:val="6"/>
        </w:rPr>
      </w:r>
      <w:r>
        <w:rPr>
          <w:color w:val="221F20"/>
        </w:rPr>
        <w:tab/>
      </w:r>
      <w:r>
        <w:rPr>
          <w:color w:val="221F20"/>
          <w:w w:val="105"/>
        </w:rPr>
        <w:t>or</w:t>
      </w:r>
      <w:r>
        <w:rPr>
          <w:color w:val="221F20"/>
          <w:spacing w:val="36"/>
          <w:w w:val="105"/>
        </w:rPr>
        <w:t> </w:t>
      </w:r>
      <w:r>
        <w:rPr>
          <w:color w:val="221F20"/>
          <w:w w:val="105"/>
        </w:rPr>
        <w:t>1000.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tabs>
          <w:tab w:pos="2028" w:val="left" w:leader="none"/>
        </w:tabs>
        <w:spacing w:line="211" w:lineRule="exact" w:before="0"/>
        <w:ind w:left="1763" w:right="0" w:firstLine="0"/>
        <w:jc w:val="left"/>
        <w:rPr>
          <w:rFonts w:ascii="Calibri" w:hAnsi="Calibri" w:cs="Calibri" w:eastAsia="Calibri" w:hint="default"/>
          <w:sz w:val="20"/>
          <w:szCs w:val="20"/>
        </w:rPr>
      </w:pPr>
      <w:r>
        <w:rPr/>
        <w:br w:type="column"/>
      </w:r>
      <w:r>
        <w:rPr>
          <w:rFonts w:ascii="Calibri"/>
          <w:color w:val="221F20"/>
          <w:w w:val="171"/>
          <w:sz w:val="20"/>
        </w:rPr>
      </w:r>
      <w:r>
        <w:rPr>
          <w:rFonts w:ascii="Calibri"/>
          <w:color w:val="221F20"/>
          <w:w w:val="171"/>
          <w:sz w:val="20"/>
          <w:u w:val="single" w:color="D09668"/>
        </w:rPr>
        <w:t> </w:t>
      </w:r>
      <w:r>
        <w:rPr>
          <w:rFonts w:ascii="Calibri"/>
          <w:color w:val="221F20"/>
          <w:sz w:val="20"/>
          <w:u w:val="single" w:color="D09668"/>
        </w:rPr>
        <w:tab/>
      </w:r>
      <w:r>
        <w:rPr>
          <w:rFonts w:ascii="Calibri"/>
          <w:color w:val="221F20"/>
          <w:sz w:val="20"/>
        </w:rPr>
      </w:r>
      <w:r>
        <w:rPr>
          <w:rFonts w:ascii="Calibri"/>
          <w:sz w:val="20"/>
        </w:rPr>
      </w:r>
    </w:p>
    <w:p>
      <w:pPr>
        <w:pStyle w:val="BodyText"/>
        <w:spacing w:line="240" w:lineRule="auto" w:before="19"/>
        <w:ind w:left="149" w:right="481" w:firstLine="198"/>
        <w:jc w:val="left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solve </w:t>
      </w:r>
      <w:r>
        <w:rPr>
          <w:color w:val="221F20"/>
          <w:spacing w:val="-3"/>
          <w:w w:val="120"/>
        </w:rPr>
      </w:r>
      <w:r>
        <w:rPr>
          <w:color w:val="221F20"/>
          <w:w w:val="115"/>
        </w:rPr>
        <w:t>addition</w:t>
      </w:r>
      <w:r>
        <w:rPr>
          <w:color w:val="221F20"/>
          <w:spacing w:val="-22"/>
          <w:w w:val="115"/>
        </w:rPr>
        <w:t> </w:t>
      </w:r>
      <w:r>
        <w:rPr>
          <w:color w:val="221F20"/>
          <w:spacing w:val="-3"/>
          <w:w w:val="115"/>
        </w:rPr>
        <w:t>2-step</w:t>
      </w:r>
      <w:r>
        <w:rPr>
          <w:spacing w:val="-3"/>
        </w:rPr>
      </w:r>
    </w:p>
    <w:p>
      <w:pPr>
        <w:pStyle w:val="BodyText"/>
        <w:tabs>
          <w:tab w:pos="723" w:val="left" w:leader="none"/>
        </w:tabs>
        <w:spacing w:line="211" w:lineRule="exact"/>
        <w:ind w:left="149" w:right="0"/>
        <w:jc w:val="left"/>
      </w:pPr>
      <w:r>
        <w:rPr/>
        <w:br w:type="column"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>   </w:t>
      </w:r>
      <w:r>
        <w:rPr>
          <w:color w:val="221F20"/>
          <w:spacing w:val="6"/>
          <w:u w:val="single" w:color="D09668"/>
        </w:rPr>
        <w:t> </w:t>
      </w:r>
      <w:r>
        <w:rPr>
          <w:color w:val="221F20"/>
          <w:spacing w:val="6"/>
        </w:rPr>
      </w:r>
      <w:r>
        <w:rPr>
          <w:color w:val="221F20"/>
        </w:rPr>
        <w:tab/>
      </w:r>
      <w:r>
        <w:rPr>
          <w:color w:val="221F20"/>
          <w:w w:val="178"/>
        </w:rPr>
        <w:t>I</w:t>
      </w:r>
      <w:r>
        <w:rPr>
          <w:color w:val="221F20"/>
        </w:rPr>
        <w:t> </w:t>
      </w:r>
      <w:r>
        <w:rPr>
          <w:color w:val="221F20"/>
          <w:spacing w:val="-13"/>
        </w:rPr>
        <w:t> </w:t>
      </w:r>
      <w:r>
        <w:rPr>
          <w:color w:val="221F20"/>
          <w:spacing w:val="-8"/>
          <w:w w:val="118"/>
        </w:rPr>
        <w:t>c</w:t>
      </w:r>
      <w:r>
        <w:rPr>
          <w:color w:val="221F20"/>
          <w:w w:val="105"/>
        </w:rPr>
        <w:t>an</w:t>
      </w:r>
      <w:r>
        <w:rPr>
          <w:color w:val="221F20"/>
        </w:rPr>
        <w:t> </w:t>
      </w:r>
      <w:r>
        <w:rPr>
          <w:color w:val="221F20"/>
          <w:spacing w:val="-14"/>
        </w:rPr>
        <w:t> </w:t>
      </w:r>
      <w:r>
        <w:rPr>
          <w:color w:val="221F20"/>
          <w:w w:val="93"/>
        </w:rPr>
        <w:t>m</w:t>
      </w:r>
      <w:r>
        <w:rPr>
          <w:color w:val="221F20"/>
          <w:spacing w:val="5"/>
          <w:w w:val="101"/>
        </w:rPr>
        <w:t>u</w:t>
      </w:r>
      <w:r>
        <w:rPr>
          <w:color w:val="221F20"/>
          <w:spacing w:val="-22"/>
          <w:w w:val="132"/>
        </w:rPr>
        <w:t>l</w:t>
      </w:r>
      <w:r>
        <w:rPr>
          <w:color w:val="221F20"/>
          <w:spacing w:val="1"/>
          <w:w w:val="138"/>
        </w:rPr>
        <w:t>t</w:t>
      </w:r>
      <w:r>
        <w:rPr>
          <w:color w:val="221F20"/>
          <w:spacing w:val="-5"/>
          <w:w w:val="110"/>
        </w:rPr>
        <w:t>i</w:t>
      </w:r>
      <w:r>
        <w:rPr>
          <w:color w:val="221F20"/>
          <w:spacing w:val="-1"/>
          <w:w w:val="111"/>
        </w:rPr>
        <w:t>p</w:t>
      </w:r>
      <w:r>
        <w:rPr>
          <w:color w:val="221F20"/>
          <w:spacing w:val="-8"/>
          <w:w w:val="111"/>
        </w:rPr>
        <w:t>l</w:t>
      </w:r>
      <w:r>
        <w:rPr>
          <w:color w:val="221F20"/>
          <w:w w:val="120"/>
        </w:rPr>
        <w:t>y</w:t>
      </w:r>
      <w:r>
        <w:rPr/>
      </w:r>
    </w:p>
    <w:p>
      <w:pPr>
        <w:pStyle w:val="BodyText"/>
        <w:spacing w:line="240" w:lineRule="auto"/>
        <w:ind w:left="579" w:right="0" w:hanging="108"/>
        <w:jc w:val="left"/>
      </w:pPr>
      <w:r>
        <w:rPr>
          <w:color w:val="221F20"/>
          <w:w w:val="110"/>
        </w:rPr>
        <w:t>2-digit numbers </w:t>
      </w:r>
      <w:r>
        <w:rPr>
          <w:color w:val="221F20"/>
          <w:spacing w:val="-4"/>
          <w:w w:val="110"/>
        </w:rPr>
        <w:t>by </w:t>
      </w:r>
      <w:r>
        <w:rPr>
          <w:color w:val="221F20"/>
          <w:spacing w:val="-4"/>
          <w:w w:val="110"/>
        </w:rPr>
      </w:r>
      <w:r>
        <w:rPr>
          <w:color w:val="221F20"/>
          <w:w w:val="110"/>
        </w:rPr>
        <w:t>a 1-digit</w:t>
      </w:r>
      <w:r>
        <w:rPr>
          <w:color w:val="221F20"/>
          <w:spacing w:val="12"/>
          <w:w w:val="110"/>
        </w:rPr>
        <w:t> </w:t>
      </w:r>
      <w:r>
        <w:rPr>
          <w:color w:val="221F20"/>
          <w:w w:val="110"/>
        </w:rPr>
        <w:t>number.</w:t>
      </w:r>
      <w:r>
        <w:rPr/>
      </w:r>
    </w:p>
    <w:p>
      <w:pPr>
        <w:pStyle w:val="BodyText"/>
        <w:tabs>
          <w:tab w:pos="3180" w:val="left" w:leader="none"/>
          <w:tab w:pos="5478" w:val="left" w:leader="none"/>
        </w:tabs>
        <w:spacing w:line="240" w:lineRule="auto" w:before="48"/>
        <w:ind w:left="256" w:right="0"/>
        <w:jc w:val="left"/>
      </w:pPr>
      <w:r>
        <w:rPr>
          <w:w w:val="105"/>
        </w:rPr>
        <w:br w:type="column"/>
      </w:r>
      <w:r>
        <w:rPr>
          <w:color w:val="221F20"/>
          <w:w w:val="105"/>
        </w:rPr>
        <w:t>whole</w:t>
      </w:r>
      <w:r>
        <w:rPr>
          <w:color w:val="221F20"/>
          <w:spacing w:val="7"/>
          <w:w w:val="105"/>
        </w:rPr>
        <w:t> </w:t>
      </w:r>
      <w:r>
        <w:rPr>
          <w:color w:val="221F20"/>
          <w:w w:val="105"/>
        </w:rPr>
        <w:t>number.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spacing w:val="-4"/>
          <w:u w:val="single" w:color="D09668"/>
        </w:rPr>
        <w:t> </w:t>
      </w:r>
      <w:r>
        <w:rPr>
          <w:color w:val="221F20"/>
          <w:spacing w:val="-4"/>
        </w:rPr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spacing w:line="240" w:lineRule="auto" w:before="5"/>
        <w:ind w:right="0"/>
        <w:rPr>
          <w:rFonts w:ascii="Calibri" w:hAnsi="Calibri" w:cs="Calibri" w:eastAsia="Calibri" w:hint="default"/>
          <w:sz w:val="19"/>
          <w:szCs w:val="19"/>
        </w:rPr>
      </w:pPr>
    </w:p>
    <w:p>
      <w:pPr>
        <w:spacing w:line="85" w:lineRule="exact" w:before="0"/>
        <w:ind w:left="149" w:right="0" w:firstLine="0"/>
        <w:jc w:val="left"/>
        <w:rPr>
          <w:rFonts w:ascii="Calibri" w:hAnsi="Calibri" w:cs="Calibri" w:eastAsia="Calibri" w:hint="default"/>
          <w:sz w:val="16"/>
          <w:szCs w:val="16"/>
        </w:rPr>
      </w:pPr>
      <w:r>
        <w:rPr>
          <w:rFonts w:ascii="Calibri"/>
          <w:color w:val="221F20"/>
          <w:w w:val="150"/>
          <w:sz w:val="16"/>
        </w:rPr>
        <w:t>I</w:t>
      </w:r>
      <w:r>
        <w:rPr>
          <w:rFonts w:ascii="Calibri"/>
          <w:color w:val="221F20"/>
          <w:spacing w:val="-31"/>
          <w:w w:val="150"/>
          <w:sz w:val="16"/>
        </w:rPr>
        <w:t> </w:t>
      </w:r>
      <w:r>
        <w:rPr>
          <w:rFonts w:ascii="Calibri"/>
          <w:color w:val="221F20"/>
          <w:w w:val="130"/>
          <w:sz w:val="16"/>
        </w:rPr>
        <w:t>can</w:t>
      </w:r>
      <w:r>
        <w:rPr>
          <w:rFonts w:ascii="Calibri"/>
          <w:color w:val="221F20"/>
          <w:spacing w:val="-24"/>
          <w:w w:val="130"/>
          <w:sz w:val="16"/>
        </w:rPr>
        <w:t> </w:t>
      </w:r>
      <w:r>
        <w:rPr>
          <w:rFonts w:ascii="Calibri"/>
          <w:color w:val="221F20"/>
          <w:w w:val="130"/>
          <w:sz w:val="16"/>
        </w:rPr>
        <w:t>find</w:t>
      </w:r>
      <w:r>
        <w:rPr>
          <w:rFonts w:ascii="Calibri"/>
          <w:color w:val="221F20"/>
          <w:spacing w:val="-24"/>
          <w:w w:val="130"/>
          <w:sz w:val="16"/>
        </w:rPr>
        <w:t> </w:t>
      </w:r>
      <w:r>
        <w:rPr>
          <w:rFonts w:ascii="Calibri"/>
          <w:color w:val="221F20"/>
          <w:w w:val="130"/>
          <w:sz w:val="16"/>
        </w:rPr>
        <w:t>the</w:t>
      </w:r>
      <w:r>
        <w:rPr>
          <w:rFonts w:ascii="Calibri"/>
          <w:color w:val="221F20"/>
          <w:spacing w:val="-24"/>
          <w:w w:val="130"/>
          <w:sz w:val="16"/>
        </w:rPr>
        <w:t> </w:t>
      </w:r>
      <w:r>
        <w:rPr>
          <w:rFonts w:ascii="Calibri"/>
          <w:color w:val="221F20"/>
          <w:spacing w:val="-3"/>
          <w:w w:val="130"/>
          <w:sz w:val="16"/>
        </w:rPr>
        <w:t>effect</w:t>
      </w:r>
      <w:r>
        <w:rPr>
          <w:rFonts w:ascii="Calibri"/>
          <w:spacing w:val="-3"/>
          <w:sz w:val="16"/>
        </w:rPr>
      </w:r>
    </w:p>
    <w:p>
      <w:pPr>
        <w:pStyle w:val="BodyText"/>
        <w:spacing w:line="240" w:lineRule="auto" w:before="94"/>
        <w:ind w:left="149" w:right="3786" w:firstLine="138"/>
        <w:jc w:val="left"/>
      </w:pPr>
      <w:r>
        <w:rPr>
          <w:w w:val="110"/>
        </w:rPr>
        <w:br w:type="column"/>
      </w:r>
      <w:r>
        <w:rPr>
          <w:color w:val="221F20"/>
          <w:w w:val="110"/>
        </w:rPr>
        <w:t>position </w:t>
      </w:r>
      <w:r>
        <w:rPr>
          <w:color w:val="221F20"/>
          <w:spacing w:val="2"/>
          <w:w w:val="110"/>
        </w:rPr>
        <w:t>on </w:t>
      </w:r>
      <w:r>
        <w:rPr>
          <w:color w:val="221F20"/>
          <w:w w:val="110"/>
        </w:rPr>
        <w:t>a </w:t>
      </w:r>
      <w:r>
        <w:rPr>
          <w:color w:val="221F20"/>
          <w:spacing w:val="-3"/>
          <w:w w:val="110"/>
        </w:rPr>
        <w:t>2-D </w:t>
      </w:r>
      <w:r>
        <w:rPr>
          <w:color w:val="221F20"/>
          <w:spacing w:val="-3"/>
          <w:w w:val="110"/>
        </w:rPr>
      </w:r>
      <w:r>
        <w:rPr>
          <w:color w:val="221F20"/>
          <w:spacing w:val="3"/>
          <w:w w:val="110"/>
        </w:rPr>
        <w:t>grid  </w:t>
      </w:r>
      <w:r>
        <w:rPr>
          <w:color w:val="221F20"/>
          <w:w w:val="110"/>
        </w:rPr>
        <w:t>as</w:t>
      </w:r>
      <w:r>
        <w:rPr>
          <w:color w:val="221F20"/>
          <w:spacing w:val="6"/>
          <w:w w:val="110"/>
        </w:rPr>
        <w:t> </w:t>
      </w:r>
      <w:r>
        <w:rPr>
          <w:color w:val="221F20"/>
          <w:w w:val="110"/>
        </w:rPr>
        <w:t>co-ordinates</w:t>
      </w:r>
      <w:r>
        <w:rPr/>
      </w:r>
    </w:p>
    <w:p>
      <w:pPr>
        <w:spacing w:after="0" w:line="240" w:lineRule="auto"/>
        <w:jc w:val="left"/>
        <w:sectPr>
          <w:type w:val="continuous"/>
          <w:pgSz w:w="23820" w:h="16840" w:orient="landscape"/>
          <w:pgMar w:top="1580" w:bottom="0" w:left="340" w:right="560"/>
          <w:cols w:num="5" w:equalWidth="0">
            <w:col w:w="2555" w:space="1316"/>
            <w:col w:w="2029" w:space="831"/>
            <w:col w:w="2235" w:space="1496"/>
            <w:col w:w="5598" w:space="1059"/>
            <w:col w:w="5801"/>
          </w:cols>
        </w:sectPr>
      </w:pPr>
    </w:p>
    <w:p>
      <w:pPr>
        <w:pStyle w:val="BodyText"/>
        <w:spacing w:line="207" w:lineRule="exact"/>
        <w:ind w:left="563" w:right="57"/>
        <w:jc w:val="center"/>
      </w:pPr>
      <w:r>
        <w:rPr>
          <w:color w:val="221F20"/>
          <w:w w:val="145"/>
        </w:rPr>
        <w:t>I</w:t>
      </w:r>
      <w:r>
        <w:rPr>
          <w:color w:val="221F20"/>
          <w:spacing w:val="-40"/>
          <w:w w:val="145"/>
        </w:rPr>
        <w:t> </w:t>
      </w:r>
      <w:r>
        <w:rPr>
          <w:color w:val="221F20"/>
          <w:spacing w:val="-3"/>
          <w:w w:val="125"/>
        </w:rPr>
        <w:t>can</w:t>
      </w:r>
      <w:r>
        <w:rPr>
          <w:color w:val="221F20"/>
          <w:spacing w:val="-31"/>
          <w:w w:val="125"/>
        </w:rPr>
        <w:t> </w:t>
      </w:r>
      <w:r>
        <w:rPr>
          <w:color w:val="221F20"/>
          <w:spacing w:val="-4"/>
          <w:w w:val="125"/>
        </w:rPr>
        <w:t>identify,</w:t>
      </w:r>
      <w:r>
        <w:rPr>
          <w:spacing w:val="-4"/>
        </w:rPr>
      </w:r>
    </w:p>
    <w:p>
      <w:pPr>
        <w:pStyle w:val="BodyText"/>
        <w:spacing w:line="240" w:lineRule="auto"/>
        <w:ind w:left="552" w:right="32" w:hanging="11"/>
        <w:jc w:val="center"/>
      </w:pPr>
      <w:r>
        <w:rPr>
          <w:color w:val="221F20"/>
          <w:w w:val="110"/>
        </w:rPr>
        <w:t>represent </w:t>
      </w:r>
      <w:r>
        <w:rPr>
          <w:color w:val="221F20"/>
          <w:spacing w:val="2"/>
          <w:w w:val="110"/>
        </w:rPr>
        <w:t>and </w:t>
      </w:r>
      <w:r>
        <w:rPr>
          <w:color w:val="221F20"/>
          <w:spacing w:val="2"/>
          <w:w w:val="110"/>
        </w:rPr>
      </w:r>
      <w:r>
        <w:rPr>
          <w:color w:val="221F20"/>
          <w:spacing w:val="-4"/>
          <w:w w:val="110"/>
        </w:rPr>
        <w:t>estimate</w:t>
      </w:r>
      <w:r>
        <w:rPr>
          <w:color w:val="221F20"/>
          <w:spacing w:val="9"/>
          <w:w w:val="110"/>
        </w:rPr>
        <w:t> </w:t>
      </w:r>
      <w:r>
        <w:rPr>
          <w:color w:val="221F20"/>
          <w:w w:val="110"/>
        </w:rPr>
        <w:t>numbers.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11"/>
        <w:ind w:right="0"/>
        <w:rPr>
          <w:rFonts w:ascii="Calibri" w:hAnsi="Calibri" w:cs="Calibri" w:eastAsia="Calibri" w:hint="default"/>
          <w:sz w:val="27"/>
          <w:szCs w:val="27"/>
        </w:rPr>
      </w:pPr>
    </w:p>
    <w:p>
      <w:pPr>
        <w:pStyle w:val="BodyText"/>
        <w:spacing w:line="240" w:lineRule="auto"/>
        <w:ind w:left="565" w:right="56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w w:val="115"/>
        </w:rPr>
        <w:t>order </w:t>
      </w:r>
      <w:r>
        <w:rPr>
          <w:color w:val="221F20"/>
          <w:spacing w:val="2"/>
          <w:w w:val="115"/>
        </w:rPr>
        <w:t>and </w:t>
      </w:r>
      <w:r>
        <w:rPr>
          <w:color w:val="221F20"/>
          <w:spacing w:val="2"/>
          <w:w w:val="115"/>
        </w:rPr>
      </w:r>
      <w:r>
        <w:rPr>
          <w:color w:val="221F20"/>
          <w:w w:val="105"/>
        </w:rPr>
        <w:t>compare numbers </w:t>
      </w:r>
      <w:r>
        <w:rPr>
          <w:color w:val="221F20"/>
          <w:w w:val="105"/>
        </w:rPr>
        <w:t>beyond</w:t>
      </w:r>
      <w:r>
        <w:rPr>
          <w:color w:val="221F20"/>
          <w:spacing w:val="27"/>
          <w:w w:val="105"/>
        </w:rPr>
        <w:t> </w:t>
      </w:r>
      <w:r>
        <w:rPr>
          <w:color w:val="221F20"/>
          <w:w w:val="105"/>
        </w:rPr>
        <w:t>1000.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2"/>
        <w:ind w:right="0"/>
        <w:rPr>
          <w:rFonts w:ascii="Calibri" w:hAnsi="Calibri" w:cs="Calibri" w:eastAsia="Calibri" w:hint="default"/>
          <w:sz w:val="18"/>
          <w:szCs w:val="18"/>
        </w:rPr>
      </w:pPr>
    </w:p>
    <w:p>
      <w:pPr>
        <w:pStyle w:val="BodyText"/>
        <w:spacing w:line="240" w:lineRule="auto"/>
        <w:ind w:left="565" w:right="57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w w:val="115"/>
        </w:rPr>
        <w:t>recognise </w:t>
      </w:r>
      <w:r>
        <w:rPr>
          <w:color w:val="221F20"/>
          <w:w w:val="115"/>
        </w:rPr>
        <w:t>the </w:t>
      </w:r>
      <w:r>
        <w:rPr>
          <w:color w:val="221F20"/>
          <w:spacing w:val="-6"/>
          <w:w w:val="115"/>
        </w:rPr>
        <w:t>place </w:t>
      </w:r>
      <w:r>
        <w:rPr>
          <w:color w:val="221F20"/>
          <w:spacing w:val="-5"/>
          <w:w w:val="115"/>
        </w:rPr>
        <w:t>value </w:t>
      </w:r>
      <w:r>
        <w:rPr>
          <w:color w:val="221F20"/>
          <w:w w:val="115"/>
        </w:rPr>
        <w:t>of </w:t>
      </w:r>
      <w:r>
        <w:rPr>
          <w:color w:val="221F20"/>
          <w:w w:val="115"/>
        </w:rPr>
        <w:t>each digit in</w:t>
      </w:r>
      <w:r>
        <w:rPr>
          <w:color w:val="221F20"/>
          <w:spacing w:val="14"/>
          <w:w w:val="115"/>
        </w:rPr>
        <w:t> </w:t>
      </w:r>
      <w:r>
        <w:rPr>
          <w:color w:val="221F20"/>
          <w:w w:val="115"/>
        </w:rPr>
        <w:t>a</w:t>
      </w:r>
      <w:r>
        <w:rPr/>
      </w:r>
    </w:p>
    <w:p>
      <w:pPr>
        <w:pStyle w:val="BodyText"/>
        <w:spacing w:line="243" w:lineRule="exact"/>
        <w:ind w:left="565" w:right="48"/>
        <w:jc w:val="center"/>
      </w:pPr>
      <w:r>
        <w:rPr>
          <w:color w:val="221F20"/>
          <w:w w:val="110"/>
        </w:rPr>
        <w:t>4-digit</w:t>
      </w:r>
      <w:r>
        <w:rPr>
          <w:color w:val="221F20"/>
          <w:spacing w:val="26"/>
          <w:w w:val="110"/>
        </w:rPr>
        <w:t> </w:t>
      </w:r>
      <w:r>
        <w:rPr>
          <w:color w:val="221F20"/>
          <w:w w:val="110"/>
        </w:rPr>
        <w:t>number.</w:t>
      </w:r>
      <w:r>
        <w:rPr/>
      </w:r>
    </w:p>
    <w:p>
      <w:pPr>
        <w:spacing w:line="240" w:lineRule="auto" w:before="10"/>
        <w:ind w:right="0"/>
        <w:rPr>
          <w:rFonts w:ascii="Calibri" w:hAnsi="Calibri" w:cs="Calibri" w:eastAsia="Calibri" w:hint="default"/>
          <w:sz w:val="24"/>
          <w:szCs w:val="24"/>
        </w:rPr>
      </w:pPr>
    </w:p>
    <w:p>
      <w:pPr>
        <w:pStyle w:val="BodyText"/>
        <w:spacing w:line="240" w:lineRule="auto"/>
        <w:ind w:left="505" w:right="0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w w:val="120"/>
        </w:rPr>
        <w:t>count </w:t>
      </w:r>
      <w:r>
        <w:rPr>
          <w:color w:val="221F20"/>
          <w:w w:val="120"/>
        </w:rPr>
      </w:r>
      <w:r>
        <w:rPr>
          <w:color w:val="221F20"/>
          <w:spacing w:val="-3"/>
          <w:w w:val="110"/>
        </w:rPr>
        <w:t>backwards </w:t>
      </w:r>
      <w:r>
        <w:rPr>
          <w:color w:val="221F20"/>
          <w:spacing w:val="-2"/>
          <w:w w:val="110"/>
        </w:rPr>
        <w:t> </w:t>
      </w:r>
      <w:r>
        <w:rPr>
          <w:color w:val="221F20"/>
          <w:w w:val="110"/>
        </w:rPr>
        <w:t>through</w:t>
      </w:r>
      <w:r>
        <w:rPr/>
      </w:r>
    </w:p>
    <w:p>
      <w:pPr>
        <w:pStyle w:val="BodyText"/>
        <w:spacing w:line="240" w:lineRule="auto"/>
        <w:ind w:left="520" w:right="378"/>
        <w:jc w:val="center"/>
      </w:pPr>
      <w:r>
        <w:rPr>
          <w:spacing w:val="-4"/>
          <w:w w:val="105"/>
        </w:rPr>
        <w:br w:type="column"/>
      </w:r>
      <w:r>
        <w:rPr>
          <w:color w:val="221F20"/>
          <w:spacing w:val="-4"/>
          <w:w w:val="105"/>
        </w:rPr>
        <w:t>problems, </w:t>
      </w:r>
      <w:r>
        <w:rPr>
          <w:color w:val="221F20"/>
          <w:w w:val="105"/>
        </w:rPr>
        <w:t>deciding </w:t>
      </w:r>
      <w:r>
        <w:rPr>
          <w:color w:val="221F20"/>
          <w:w w:val="105"/>
        </w:rPr>
        <w:t>methods  </w:t>
      </w:r>
      <w:r>
        <w:rPr>
          <w:color w:val="221F20"/>
          <w:spacing w:val="-4"/>
          <w:w w:val="105"/>
        </w:rPr>
        <w:t>to</w:t>
      </w:r>
      <w:r>
        <w:rPr>
          <w:color w:val="221F20"/>
          <w:spacing w:val="25"/>
          <w:w w:val="105"/>
        </w:rPr>
        <w:t> </w:t>
      </w:r>
      <w:r>
        <w:rPr>
          <w:color w:val="221F20"/>
          <w:w w:val="105"/>
        </w:rPr>
        <w:t>use.</w:t>
      </w:r>
      <w:r>
        <w:rPr/>
      </w:r>
    </w:p>
    <w:p>
      <w:pPr>
        <w:spacing w:line="240" w:lineRule="auto" w:before="7"/>
        <w:ind w:right="0"/>
        <w:rPr>
          <w:rFonts w:ascii="Calibri" w:hAnsi="Calibri" w:cs="Calibri" w:eastAsia="Calibri" w:hint="default"/>
          <w:sz w:val="23"/>
          <w:szCs w:val="23"/>
        </w:rPr>
      </w:pPr>
    </w:p>
    <w:p>
      <w:pPr>
        <w:pStyle w:val="BodyText"/>
        <w:tabs>
          <w:tab w:pos="119" w:val="left" w:leader="none"/>
        </w:tabs>
        <w:spacing w:line="240" w:lineRule="auto"/>
        <w:ind w:left="0" w:right="0"/>
        <w:jc w:val="right"/>
      </w:pP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spacing w:line="240" w:lineRule="auto" w:before="19"/>
        <w:ind w:left="541" w:right="384" w:hanging="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w w:val="120"/>
        </w:rPr>
        <w:t>use </w:t>
      </w:r>
      <w:r>
        <w:rPr>
          <w:color w:val="221F20"/>
          <w:w w:val="120"/>
        </w:rPr>
      </w:r>
      <w:r>
        <w:rPr>
          <w:color w:val="221F20"/>
          <w:w w:val="115"/>
        </w:rPr>
        <w:t>inverses </w:t>
      </w:r>
      <w:r>
        <w:rPr>
          <w:color w:val="221F20"/>
          <w:spacing w:val="-4"/>
          <w:w w:val="115"/>
        </w:rPr>
        <w:t>to </w:t>
      </w:r>
      <w:r>
        <w:rPr>
          <w:color w:val="221F20"/>
          <w:w w:val="115"/>
        </w:rPr>
        <w:t>check </w:t>
      </w:r>
      <w:r>
        <w:rPr>
          <w:color w:val="221F20"/>
          <w:w w:val="115"/>
        </w:rPr>
      </w:r>
      <w:r>
        <w:rPr>
          <w:color w:val="221F20"/>
          <w:w w:val="120"/>
        </w:rPr>
        <w:t>answers </w:t>
      </w:r>
      <w:r>
        <w:rPr>
          <w:color w:val="221F20"/>
          <w:spacing w:val="-4"/>
          <w:w w:val="120"/>
        </w:rPr>
        <w:t>to </w:t>
      </w:r>
      <w:r>
        <w:rPr>
          <w:color w:val="221F20"/>
          <w:spacing w:val="-4"/>
          <w:w w:val="120"/>
        </w:rPr>
        <w:t>calculations.</w:t>
      </w:r>
      <w:r>
        <w:rPr>
          <w:spacing w:val="-4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pStyle w:val="BodyText"/>
        <w:spacing w:line="240" w:lineRule="auto" w:before="157"/>
        <w:ind w:left="541" w:right="372" w:firstLine="140"/>
        <w:jc w:val="left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spacing w:val="-4"/>
          <w:w w:val="120"/>
        </w:rPr>
        <w:t>estimate </w:t>
      </w:r>
      <w:r>
        <w:rPr>
          <w:color w:val="221F20"/>
          <w:spacing w:val="-4"/>
          <w:w w:val="120"/>
        </w:rPr>
      </w:r>
      <w:r>
        <w:rPr>
          <w:color w:val="221F20"/>
          <w:spacing w:val="-4"/>
          <w:w w:val="115"/>
        </w:rPr>
        <w:t>to </w:t>
      </w:r>
      <w:r>
        <w:rPr>
          <w:color w:val="221F20"/>
          <w:w w:val="115"/>
        </w:rPr>
        <w:t>check</w:t>
      </w:r>
      <w:r>
        <w:rPr>
          <w:color w:val="221F20"/>
          <w:spacing w:val="-2"/>
          <w:w w:val="115"/>
        </w:rPr>
        <w:t> </w:t>
      </w:r>
      <w:r>
        <w:rPr>
          <w:color w:val="221F20"/>
          <w:w w:val="115"/>
        </w:rPr>
        <w:t>answers</w:t>
      </w:r>
      <w:r>
        <w:rPr/>
      </w:r>
    </w:p>
    <w:p>
      <w:pPr>
        <w:pStyle w:val="BodyText"/>
        <w:spacing w:line="243" w:lineRule="exact"/>
        <w:ind w:left="520" w:right="355"/>
        <w:jc w:val="center"/>
      </w:pPr>
      <w:r>
        <w:rPr>
          <w:color w:val="221F20"/>
          <w:spacing w:val="-4"/>
          <w:w w:val="115"/>
        </w:rPr>
        <w:t>to</w:t>
      </w:r>
      <w:r>
        <w:rPr>
          <w:color w:val="221F20"/>
          <w:spacing w:val="-5"/>
          <w:w w:val="115"/>
        </w:rPr>
        <w:t> </w:t>
      </w:r>
      <w:r>
        <w:rPr>
          <w:color w:val="221F20"/>
          <w:spacing w:val="-4"/>
          <w:w w:val="115"/>
        </w:rPr>
        <w:t>calculations.</w:t>
      </w:r>
      <w:r>
        <w:rPr>
          <w:spacing w:val="-4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11"/>
        <w:ind w:right="0"/>
        <w:rPr>
          <w:rFonts w:ascii="Calibri" w:hAnsi="Calibri" w:cs="Calibri" w:eastAsia="Calibri" w:hint="default"/>
          <w:sz w:val="15"/>
          <w:szCs w:val="15"/>
        </w:rPr>
      </w:pPr>
    </w:p>
    <w:p>
      <w:pPr>
        <w:pStyle w:val="BodyText"/>
        <w:spacing w:line="201" w:lineRule="exact"/>
        <w:ind w:left="520" w:right="333"/>
        <w:jc w:val="center"/>
      </w:pPr>
      <w:r>
        <w:rPr>
          <w:color w:val="221F20"/>
          <w:w w:val="125"/>
        </w:rPr>
        <w:t>I </w:t>
      </w:r>
      <w:r>
        <w:rPr>
          <w:color w:val="221F20"/>
          <w:spacing w:val="-3"/>
          <w:w w:val="125"/>
        </w:rPr>
        <w:t>can</w:t>
      </w:r>
      <w:r>
        <w:rPr>
          <w:color w:val="221F20"/>
          <w:spacing w:val="-23"/>
          <w:w w:val="125"/>
        </w:rPr>
        <w:t> </w:t>
      </w:r>
      <w:r>
        <w:rPr>
          <w:color w:val="221F20"/>
          <w:spacing w:val="-4"/>
          <w:w w:val="125"/>
        </w:rPr>
        <w:t>subtract</w:t>
      </w:r>
      <w:r>
        <w:rPr>
          <w:spacing w:val="-4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  <w:r>
        <w:rPr/>
        <w:br w:type="column"/>
      </w:r>
      <w:r>
        <w:rPr>
          <w:rFonts w:ascii="Calibri"/>
          <w:sz w:val="20"/>
        </w:rPr>
      </w: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23"/>
          <w:szCs w:val="23"/>
        </w:rPr>
      </w:pPr>
    </w:p>
    <w:p>
      <w:pPr>
        <w:pStyle w:val="BodyText"/>
        <w:spacing w:line="244" w:lineRule="exact"/>
        <w:ind w:left="955" w:right="1377"/>
        <w:jc w:val="center"/>
      </w:pPr>
      <w:r>
        <w:rPr>
          <w:color w:val="221F20"/>
          <w:w w:val="140"/>
        </w:rPr>
        <w:t>I</w:t>
      </w:r>
      <w:r>
        <w:rPr>
          <w:color w:val="221F20"/>
          <w:spacing w:val="-37"/>
          <w:w w:val="140"/>
        </w:rPr>
        <w:t> </w:t>
      </w:r>
      <w:r>
        <w:rPr>
          <w:color w:val="221F20"/>
          <w:spacing w:val="-3"/>
          <w:w w:val="120"/>
        </w:rPr>
        <w:t>can</w:t>
      </w:r>
      <w:r>
        <w:rPr>
          <w:color w:val="221F20"/>
          <w:spacing w:val="-28"/>
          <w:w w:val="120"/>
        </w:rPr>
        <w:t> </w:t>
      </w:r>
      <w:r>
        <w:rPr>
          <w:color w:val="221F20"/>
          <w:w w:val="120"/>
        </w:rPr>
        <w:t>recognise</w:t>
      </w:r>
      <w:r>
        <w:rPr/>
      </w:r>
    </w:p>
    <w:p>
      <w:pPr>
        <w:pStyle w:val="BodyText"/>
        <w:tabs>
          <w:tab w:pos="2957" w:val="left" w:leader="none"/>
        </w:tabs>
        <w:spacing w:line="240" w:lineRule="auto"/>
        <w:ind w:left="1358" w:right="998" w:hanging="515"/>
        <w:jc w:val="left"/>
      </w:pPr>
      <w:r>
        <w:rPr>
          <w:color w:val="221F20"/>
          <w:spacing w:val="2"/>
          <w:w w:val="115"/>
        </w:rPr>
        <w:t>and </w:t>
      </w:r>
      <w:r>
        <w:rPr>
          <w:color w:val="221F20"/>
          <w:w w:val="115"/>
        </w:rPr>
        <w:t>use</w:t>
      </w:r>
      <w:r>
        <w:rPr>
          <w:color w:val="221F20"/>
          <w:spacing w:val="17"/>
          <w:w w:val="115"/>
        </w:rPr>
        <w:t> </w:t>
      </w:r>
      <w:r>
        <w:rPr>
          <w:color w:val="221F20"/>
          <w:spacing w:val="-4"/>
          <w:w w:val="115"/>
        </w:rPr>
        <w:t>factor</w:t>
      </w:r>
      <w:r>
        <w:rPr>
          <w:color w:val="221F20"/>
          <w:spacing w:val="9"/>
          <w:w w:val="115"/>
        </w:rPr>
        <w:t> </w:t>
      </w:r>
      <w:r>
        <w:rPr>
          <w:color w:val="221F20"/>
          <w:w w:val="115"/>
        </w:rPr>
        <w:t>pairs</w:t>
      </w:r>
      <w:r>
        <w:rPr>
          <w:color w:val="221F20"/>
        </w:rPr>
        <w:t>  </w:t>
      </w:r>
      <w:r>
        <w:rPr>
          <w:color w:val="221F20"/>
          <w:spacing w:val="13"/>
        </w:rPr>
        <w:t> </w:t>
      </w:r>
      <w:r>
        <w:rPr>
          <w:color w:val="221F20"/>
          <w:spacing w:val="13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  <w:w w:val="37"/>
          <w:u w:val="single" w:color="D09668"/>
        </w:rPr>
        <w:t> </w:t>
      </w:r>
      <w:r>
        <w:rPr>
          <w:color w:val="221F20"/>
          <w:u w:val="single" w:color="D09668"/>
        </w:rPr>
      </w:r>
      <w:r>
        <w:rPr>
          <w:color w:val="221F20"/>
        </w:rPr>
      </w:r>
      <w:r>
        <w:rPr>
          <w:color w:val="221F20"/>
        </w:rPr>
        <w:t> </w:t>
      </w:r>
      <w:r>
        <w:rPr>
          <w:color w:val="221F20"/>
          <w:w w:val="110"/>
        </w:rPr>
        <w:t>in</w:t>
      </w:r>
      <w:r>
        <w:rPr>
          <w:color w:val="221F20"/>
          <w:spacing w:val="7"/>
          <w:w w:val="110"/>
        </w:rPr>
        <w:t> </w:t>
      </w:r>
      <w:r>
        <w:rPr>
          <w:color w:val="221F20"/>
          <w:spacing w:val="-4"/>
          <w:w w:val="110"/>
        </w:rPr>
        <w:t>mental</w:t>
      </w:r>
      <w:r>
        <w:rPr>
          <w:spacing w:val="-4"/>
        </w:rPr>
      </w:r>
    </w:p>
    <w:p>
      <w:pPr>
        <w:pStyle w:val="BodyText"/>
        <w:spacing w:line="243" w:lineRule="exact"/>
        <w:ind w:left="955" w:right="1377"/>
        <w:jc w:val="center"/>
      </w:pPr>
      <w:r>
        <w:rPr>
          <w:color w:val="221F20"/>
          <w:spacing w:val="-4"/>
          <w:w w:val="115"/>
        </w:rPr>
        <w:t>calculations.</w:t>
      </w:r>
      <w:r>
        <w:rPr>
          <w:spacing w:val="-4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8"/>
        <w:ind w:right="0"/>
        <w:rPr>
          <w:rFonts w:ascii="Calibri" w:hAnsi="Calibri" w:cs="Calibri" w:eastAsia="Calibri" w:hint="default"/>
          <w:sz w:val="19"/>
          <w:szCs w:val="19"/>
        </w:rPr>
      </w:pPr>
    </w:p>
    <w:p>
      <w:pPr>
        <w:pStyle w:val="BodyText"/>
        <w:spacing w:line="240" w:lineRule="auto"/>
        <w:ind w:left="1145" w:right="1567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</w:t>
      </w:r>
      <w:r>
        <w:rPr>
          <w:color w:val="221F20"/>
          <w:spacing w:val="-41"/>
          <w:w w:val="120"/>
        </w:rPr>
        <w:t> </w:t>
      </w:r>
      <w:r>
        <w:rPr>
          <w:color w:val="221F20"/>
          <w:spacing w:val="-4"/>
          <w:w w:val="120"/>
        </w:rPr>
        <w:t>multiply </w:t>
      </w:r>
      <w:r>
        <w:rPr>
          <w:color w:val="221F20"/>
          <w:spacing w:val="-4"/>
          <w:w w:val="120"/>
        </w:rPr>
      </w:r>
      <w:r>
        <w:rPr>
          <w:color w:val="221F20"/>
          <w:w w:val="110"/>
        </w:rPr>
        <w:t>3</w:t>
      </w:r>
      <w:r>
        <w:rPr>
          <w:color w:val="221F20"/>
          <w:spacing w:val="9"/>
          <w:w w:val="110"/>
        </w:rPr>
        <w:t> </w:t>
      </w:r>
      <w:r>
        <w:rPr>
          <w:color w:val="221F20"/>
          <w:w w:val="110"/>
        </w:rPr>
        <w:t>numbers</w:t>
      </w:r>
      <w:r>
        <w:rPr/>
      </w:r>
    </w:p>
    <w:p>
      <w:pPr>
        <w:pStyle w:val="BodyText"/>
        <w:tabs>
          <w:tab w:pos="1365" w:val="left" w:leader="none"/>
        </w:tabs>
        <w:spacing w:line="243" w:lineRule="exact"/>
        <w:ind w:left="505" w:right="0"/>
        <w:jc w:val="left"/>
      </w:pP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spacing w:val="-4"/>
          <w:u w:val="single" w:color="D09668"/>
        </w:rPr>
        <w:t> </w:t>
      </w:r>
      <w:r>
        <w:rPr>
          <w:color w:val="221F20"/>
          <w:spacing w:val="-4"/>
        </w:rPr>
      </w:r>
      <w:r>
        <w:rPr>
          <w:color w:val="221F20"/>
        </w:rPr>
        <w:tab/>
      </w:r>
      <w:r>
        <w:rPr>
          <w:color w:val="221F20"/>
          <w:spacing w:val="-4"/>
          <w:w w:val="115"/>
        </w:rPr>
        <w:t>together.</w:t>
      </w:r>
      <w:r>
        <w:rPr>
          <w:spacing w:val="-4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21"/>
          <w:szCs w:val="21"/>
        </w:rPr>
      </w:pPr>
    </w:p>
    <w:p>
      <w:pPr>
        <w:pStyle w:val="BodyText"/>
        <w:spacing w:line="240" w:lineRule="auto"/>
        <w:ind w:left="955" w:right="1377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w w:val="115"/>
        </w:rPr>
        <w:t>use </w:t>
      </w:r>
      <w:r>
        <w:rPr>
          <w:color w:val="221F20"/>
          <w:spacing w:val="-6"/>
          <w:w w:val="115"/>
        </w:rPr>
        <w:t>place </w:t>
      </w:r>
      <w:r>
        <w:rPr>
          <w:color w:val="221F20"/>
          <w:spacing w:val="-6"/>
          <w:w w:val="115"/>
        </w:rPr>
      </w:r>
      <w:r>
        <w:rPr>
          <w:color w:val="221F20"/>
          <w:spacing w:val="-5"/>
          <w:w w:val="110"/>
        </w:rPr>
        <w:t>value,</w:t>
      </w:r>
      <w:r>
        <w:rPr>
          <w:color w:val="221F20"/>
          <w:spacing w:val="-14"/>
          <w:w w:val="110"/>
        </w:rPr>
        <w:t> </w:t>
      </w:r>
      <w:r>
        <w:rPr>
          <w:color w:val="221F20"/>
          <w:w w:val="110"/>
        </w:rPr>
        <w:t>known</w:t>
      </w:r>
      <w:r>
        <w:rPr/>
      </w:r>
    </w:p>
    <w:p>
      <w:pPr>
        <w:pStyle w:val="BodyText"/>
        <w:spacing w:line="243" w:lineRule="exact"/>
        <w:ind w:left="955" w:right="1377"/>
        <w:jc w:val="center"/>
      </w:pPr>
      <w:r>
        <w:rPr>
          <w:color w:val="221F20"/>
          <w:spacing w:val="2"/>
          <w:w w:val="115"/>
        </w:rPr>
        <w:t>and </w:t>
      </w:r>
      <w:r>
        <w:rPr>
          <w:color w:val="221F20"/>
          <w:w w:val="115"/>
        </w:rPr>
        <w:t>derived</w:t>
      </w:r>
      <w:r>
        <w:rPr>
          <w:color w:val="221F20"/>
          <w:spacing w:val="12"/>
          <w:w w:val="115"/>
        </w:rPr>
        <w:t> </w:t>
      </w:r>
      <w:r>
        <w:rPr>
          <w:color w:val="221F20"/>
          <w:spacing w:val="-5"/>
          <w:w w:val="115"/>
        </w:rPr>
        <w:t>facts</w:t>
      </w:r>
      <w:r>
        <w:rPr/>
      </w:r>
    </w:p>
    <w:p>
      <w:pPr>
        <w:pStyle w:val="BodyText"/>
        <w:tabs>
          <w:tab w:pos="3855" w:val="left" w:leader="none"/>
        </w:tabs>
        <w:spacing w:line="244" w:lineRule="exact"/>
        <w:ind w:left="953" w:right="0"/>
        <w:jc w:val="left"/>
      </w:pPr>
      <w:r>
        <w:rPr>
          <w:color w:val="221F20"/>
          <w:spacing w:val="-4"/>
          <w:w w:val="115"/>
        </w:rPr>
        <w:t>to </w:t>
      </w:r>
      <w:r>
        <w:rPr>
          <w:color w:val="221F20"/>
          <w:w w:val="115"/>
        </w:rPr>
        <w:t>divide</w:t>
      </w:r>
      <w:r>
        <w:rPr>
          <w:color w:val="221F20"/>
          <w:spacing w:val="-28"/>
          <w:w w:val="115"/>
        </w:rPr>
        <w:t> </w:t>
      </w:r>
      <w:r>
        <w:rPr>
          <w:color w:val="221F20"/>
          <w:spacing w:val="-6"/>
          <w:w w:val="115"/>
        </w:rPr>
        <w:t>mentally.</w:t>
      </w:r>
      <w:r>
        <w:rPr>
          <w:color w:val="221F20"/>
          <w:spacing w:val="-6"/>
        </w:rPr>
        <w:tab/>
      </w:r>
      <w:r>
        <w:rPr>
          <w:color w:val="221F20"/>
          <w:spacing w:val="-6"/>
          <w:w w:val="171"/>
        </w:rPr>
      </w:r>
      <w:r>
        <w:rPr>
          <w:color w:val="221F20"/>
          <w:spacing w:val="-6"/>
          <w:w w:val="171"/>
          <w:u w:val="single" w:color="D09668"/>
        </w:rPr>
        <w:t> </w:t>
      </w:r>
      <w:r>
        <w:rPr>
          <w:color w:val="221F20"/>
          <w:spacing w:val="-6"/>
          <w:u w:val="single" w:color="D09668"/>
        </w:rPr>
        <w:tab/>
      </w:r>
      <w:r>
        <w:rPr>
          <w:color w:val="221F20"/>
          <w:spacing w:val="-6"/>
        </w:rPr>
      </w:r>
      <w:r>
        <w:rPr>
          <w:spacing w:val="-6"/>
        </w:rPr>
      </w:r>
    </w:p>
    <w:p>
      <w:pPr>
        <w:spacing w:line="273" w:lineRule="auto" w:before="34"/>
        <w:ind w:left="308" w:right="1579" w:firstLine="0"/>
        <w:jc w:val="center"/>
        <w:rPr>
          <w:rFonts w:ascii="Calibri" w:hAnsi="Calibri" w:cs="Calibri" w:eastAsia="Calibri" w:hint="default"/>
          <w:sz w:val="16"/>
          <w:szCs w:val="16"/>
        </w:rPr>
      </w:pPr>
      <w:r>
        <w:rPr>
          <w:w w:val="105"/>
        </w:rPr>
        <w:br w:type="column"/>
      </w:r>
      <w:r>
        <w:rPr>
          <w:rFonts w:ascii="Calibri"/>
          <w:color w:val="221F20"/>
          <w:w w:val="105"/>
          <w:sz w:val="16"/>
        </w:rPr>
        <w:t>of dividing a number </w:t>
      </w:r>
      <w:r>
        <w:rPr>
          <w:rFonts w:ascii="Calibri"/>
          <w:color w:val="221F20"/>
          <w:spacing w:val="-3"/>
          <w:w w:val="105"/>
          <w:sz w:val="16"/>
        </w:rPr>
        <w:t>by  </w:t>
      </w:r>
      <w:r>
        <w:rPr>
          <w:rFonts w:ascii="Calibri"/>
          <w:color w:val="221F20"/>
          <w:w w:val="105"/>
          <w:sz w:val="16"/>
        </w:rPr>
        <w:t>10 &amp; 100 </w:t>
      </w:r>
      <w:r>
        <w:rPr>
          <w:rFonts w:ascii="Calibri"/>
          <w:color w:val="221F20"/>
          <w:spacing w:val="11"/>
          <w:w w:val="105"/>
          <w:sz w:val="16"/>
        </w:rPr>
        <w:t> </w:t>
      </w:r>
      <w:r>
        <w:rPr>
          <w:rFonts w:ascii="Calibri"/>
          <w:color w:val="221F20"/>
          <w:w w:val="105"/>
          <w:sz w:val="16"/>
        </w:rPr>
        <w:t>and</w:t>
      </w:r>
      <w:r>
        <w:rPr>
          <w:rFonts w:ascii="Calibri"/>
          <w:sz w:val="16"/>
        </w:rPr>
      </w:r>
    </w:p>
    <w:p>
      <w:pPr>
        <w:tabs>
          <w:tab w:pos="2125" w:val="left" w:leader="none"/>
          <w:tab w:pos="2227" w:val="left" w:leader="none"/>
        </w:tabs>
        <w:spacing w:line="273" w:lineRule="auto" w:before="0"/>
        <w:ind w:left="158" w:right="1131" w:firstLine="143"/>
        <w:jc w:val="left"/>
        <w:rPr>
          <w:rFonts w:ascii="Calibri" w:hAnsi="Calibri" w:cs="Calibri" w:eastAsia="Calibri" w:hint="default"/>
          <w:sz w:val="16"/>
          <w:szCs w:val="16"/>
        </w:rPr>
      </w:pPr>
      <w:r>
        <w:rPr>
          <w:rFonts w:ascii="Calibri"/>
          <w:color w:val="221F20"/>
          <w:w w:val="110"/>
          <w:sz w:val="16"/>
        </w:rPr>
        <w:t>identify the</w:t>
      </w:r>
      <w:r>
        <w:rPr>
          <w:rFonts w:ascii="Calibri"/>
          <w:color w:val="221F20"/>
          <w:spacing w:val="12"/>
          <w:w w:val="110"/>
          <w:sz w:val="16"/>
        </w:rPr>
        <w:t> </w:t>
      </w:r>
      <w:r>
        <w:rPr>
          <w:rFonts w:ascii="Calibri"/>
          <w:color w:val="221F20"/>
          <w:spacing w:val="-4"/>
          <w:w w:val="110"/>
          <w:sz w:val="16"/>
        </w:rPr>
        <w:t>value</w:t>
      </w:r>
      <w:r>
        <w:rPr>
          <w:rFonts w:ascii="Calibri"/>
          <w:color w:val="221F20"/>
          <w:spacing w:val="26"/>
          <w:w w:val="110"/>
          <w:sz w:val="16"/>
        </w:rPr>
        <w:t> </w:t>
      </w:r>
      <w:r>
        <w:rPr>
          <w:rFonts w:ascii="Calibri"/>
          <w:color w:val="221F20"/>
          <w:w w:val="110"/>
          <w:sz w:val="16"/>
        </w:rPr>
        <w:t>of</w:t>
      </w:r>
      <w:r>
        <w:rPr>
          <w:rFonts w:ascii="Calibri"/>
          <w:color w:val="221F20"/>
          <w:sz w:val="16"/>
        </w:rPr>
        <w:tab/>
      </w:r>
      <w:r>
        <w:rPr>
          <w:rFonts w:ascii="Calibri"/>
          <w:color w:val="221F20"/>
          <w:w w:val="171"/>
          <w:sz w:val="16"/>
        </w:rPr>
      </w:r>
      <w:r>
        <w:rPr>
          <w:rFonts w:ascii="Calibri"/>
          <w:color w:val="221F20"/>
          <w:w w:val="171"/>
          <w:sz w:val="16"/>
          <w:u w:val="single" w:color="D09668"/>
        </w:rPr>
        <w:t> </w:t>
      </w:r>
      <w:r>
        <w:rPr>
          <w:rFonts w:ascii="Calibri"/>
          <w:color w:val="221F20"/>
          <w:sz w:val="16"/>
          <w:u w:val="single" w:color="D09668"/>
        </w:rPr>
        <w:tab/>
      </w:r>
      <w:r>
        <w:rPr>
          <w:rFonts w:ascii="Calibri"/>
          <w:color w:val="221F20"/>
          <w:w w:val="46"/>
          <w:sz w:val="16"/>
          <w:u w:val="single" w:color="D09668"/>
        </w:rPr>
        <w:t> </w:t>
      </w:r>
      <w:r>
        <w:rPr>
          <w:rFonts w:ascii="Calibri"/>
          <w:color w:val="221F20"/>
          <w:sz w:val="16"/>
          <w:u w:val="single" w:color="D09668"/>
        </w:rPr>
      </w:r>
      <w:r>
        <w:rPr>
          <w:rFonts w:ascii="Calibri"/>
          <w:color w:val="221F20"/>
          <w:sz w:val="16"/>
        </w:rPr>
      </w:r>
      <w:r>
        <w:rPr>
          <w:rFonts w:ascii="Calibri"/>
          <w:color w:val="221F20"/>
          <w:sz w:val="16"/>
        </w:rPr>
        <w:t> </w:t>
      </w:r>
      <w:r>
        <w:rPr>
          <w:rFonts w:ascii="Calibri"/>
          <w:color w:val="221F20"/>
          <w:w w:val="110"/>
          <w:sz w:val="16"/>
        </w:rPr>
        <w:t>the digits in the  </w:t>
      </w:r>
      <w:r>
        <w:rPr>
          <w:rFonts w:ascii="Calibri"/>
          <w:color w:val="221F20"/>
          <w:spacing w:val="10"/>
          <w:w w:val="110"/>
          <w:sz w:val="16"/>
        </w:rPr>
        <w:t> </w:t>
      </w:r>
      <w:r>
        <w:rPr>
          <w:rFonts w:ascii="Calibri"/>
          <w:color w:val="221F20"/>
          <w:spacing w:val="-3"/>
          <w:w w:val="110"/>
          <w:sz w:val="16"/>
        </w:rPr>
        <w:t>answer.</w:t>
      </w:r>
      <w:r>
        <w:rPr>
          <w:rFonts w:ascii="Calibri"/>
          <w:spacing w:val="-3"/>
          <w:sz w:val="16"/>
        </w:rPr>
      </w:r>
    </w:p>
    <w:p>
      <w:pPr>
        <w:spacing w:line="240" w:lineRule="auto" w:before="7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pStyle w:val="BodyText"/>
        <w:spacing w:line="240" w:lineRule="auto"/>
        <w:ind w:left="295" w:right="1435" w:hanging="173"/>
        <w:jc w:val="left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w w:val="115"/>
        </w:rPr>
        <w:t>recognise</w:t>
      </w:r>
      <w:r>
        <w:rPr>
          <w:color w:val="221F20"/>
          <w:spacing w:val="-20"/>
          <w:w w:val="115"/>
        </w:rPr>
        <w:t> </w:t>
      </w:r>
      <w:r>
        <w:rPr>
          <w:color w:val="221F20"/>
          <w:spacing w:val="2"/>
          <w:w w:val="115"/>
        </w:rPr>
        <w:t>and </w:t>
      </w:r>
      <w:r>
        <w:rPr>
          <w:color w:val="221F20"/>
          <w:spacing w:val="2"/>
          <w:w w:val="115"/>
        </w:rPr>
      </w:r>
      <w:r>
        <w:rPr>
          <w:color w:val="221F20"/>
          <w:spacing w:val="-4"/>
          <w:w w:val="115"/>
        </w:rPr>
        <w:t>write </w:t>
      </w:r>
      <w:r>
        <w:rPr>
          <w:color w:val="221F20"/>
          <w:w w:val="115"/>
        </w:rPr>
        <w:t>decimal </w:t>
      </w:r>
      <w:r>
        <w:rPr>
          <w:color w:val="221F20"/>
          <w:w w:val="115"/>
        </w:rPr>
      </w:r>
      <w:r>
        <w:rPr>
          <w:color w:val="221F20"/>
          <w:spacing w:val="-3"/>
          <w:w w:val="115"/>
        </w:rPr>
        <w:t>equivalents  </w:t>
      </w:r>
      <w:r>
        <w:rPr>
          <w:color w:val="221F20"/>
          <w:spacing w:val="-4"/>
          <w:w w:val="115"/>
        </w:rPr>
        <w:t>to </w:t>
      </w:r>
      <w:r>
        <w:rPr>
          <w:color w:val="221F20"/>
          <w:spacing w:val="-4"/>
          <w:w w:val="115"/>
        </w:rPr>
      </w:r>
      <w:r>
        <w:rPr>
          <w:color w:val="221F20"/>
          <w:spacing w:val="-4"/>
          <w:w w:val="115"/>
        </w:rPr>
      </w:r>
      <w:r>
        <w:rPr>
          <w:color w:val="221F20"/>
          <w:spacing w:val="-11"/>
          <w:w w:val="115"/>
        </w:rPr>
        <w:t>1/4, 1/2 </w:t>
      </w:r>
      <w:r>
        <w:rPr>
          <w:color w:val="221F20"/>
          <w:spacing w:val="2"/>
          <w:w w:val="115"/>
        </w:rPr>
        <w:t>and</w:t>
      </w:r>
      <w:r>
        <w:rPr>
          <w:color w:val="221F20"/>
          <w:spacing w:val="16"/>
          <w:w w:val="115"/>
        </w:rPr>
        <w:t> </w:t>
      </w:r>
      <w:r>
        <w:rPr>
          <w:color w:val="221F20"/>
          <w:spacing w:val="-12"/>
          <w:w w:val="115"/>
        </w:rPr>
        <w:t>3/4.</w:t>
      </w:r>
      <w:r>
        <w:rPr>
          <w:spacing w:val="-12"/>
        </w:rPr>
      </w:r>
    </w:p>
    <w:p>
      <w:pPr>
        <w:spacing w:line="240" w:lineRule="auto" w:before="12"/>
        <w:ind w:right="0"/>
        <w:rPr>
          <w:rFonts w:ascii="Calibri" w:hAnsi="Calibri" w:cs="Calibri" w:eastAsia="Calibri" w:hint="default"/>
          <w:sz w:val="22"/>
          <w:szCs w:val="22"/>
        </w:rPr>
      </w:pPr>
    </w:p>
    <w:p>
      <w:pPr>
        <w:spacing w:before="0"/>
        <w:ind w:left="308" w:right="1593" w:firstLine="0"/>
        <w:jc w:val="center"/>
        <w:rPr>
          <w:rFonts w:ascii="Calibri" w:hAnsi="Calibri" w:cs="Calibri" w:eastAsia="Calibri" w:hint="default"/>
          <w:sz w:val="16"/>
          <w:szCs w:val="16"/>
        </w:rPr>
      </w:pPr>
      <w:r>
        <w:rPr>
          <w:rFonts w:ascii="Calibri"/>
          <w:color w:val="221F20"/>
          <w:w w:val="140"/>
          <w:sz w:val="16"/>
        </w:rPr>
        <w:t>I</w:t>
      </w:r>
      <w:r>
        <w:rPr>
          <w:rFonts w:ascii="Calibri"/>
          <w:color w:val="221F20"/>
          <w:spacing w:val="-31"/>
          <w:w w:val="140"/>
          <w:sz w:val="16"/>
        </w:rPr>
        <w:t> </w:t>
      </w:r>
      <w:r>
        <w:rPr>
          <w:rFonts w:ascii="Calibri"/>
          <w:color w:val="221F20"/>
          <w:w w:val="120"/>
          <w:sz w:val="16"/>
        </w:rPr>
        <w:t>can</w:t>
      </w:r>
      <w:r>
        <w:rPr>
          <w:rFonts w:ascii="Calibri"/>
          <w:color w:val="221F20"/>
          <w:spacing w:val="-23"/>
          <w:w w:val="120"/>
          <w:sz w:val="16"/>
        </w:rPr>
        <w:t> </w:t>
      </w:r>
      <w:r>
        <w:rPr>
          <w:rFonts w:ascii="Calibri"/>
          <w:color w:val="221F20"/>
          <w:w w:val="120"/>
          <w:sz w:val="16"/>
        </w:rPr>
        <w:t>recognise</w:t>
      </w:r>
      <w:r>
        <w:rPr>
          <w:rFonts w:ascii="Calibri"/>
          <w:color w:val="221F20"/>
          <w:spacing w:val="-23"/>
          <w:w w:val="120"/>
          <w:sz w:val="16"/>
        </w:rPr>
        <w:t> </w:t>
      </w:r>
      <w:r>
        <w:rPr>
          <w:rFonts w:ascii="Calibri"/>
          <w:color w:val="221F20"/>
          <w:w w:val="120"/>
          <w:sz w:val="16"/>
        </w:rPr>
        <w:t>and</w:t>
      </w:r>
      <w:r>
        <w:rPr>
          <w:rFonts w:ascii="Calibri"/>
          <w:sz w:val="16"/>
        </w:rPr>
      </w:r>
    </w:p>
    <w:p>
      <w:pPr>
        <w:tabs>
          <w:tab w:pos="3258" w:val="left" w:leader="none"/>
        </w:tabs>
        <w:spacing w:before="27"/>
        <w:ind w:left="555" w:right="1131" w:firstLine="0"/>
        <w:jc w:val="left"/>
        <w:rPr>
          <w:rFonts w:ascii="Calibri" w:hAnsi="Calibri" w:cs="Calibri" w:eastAsia="Calibri" w:hint="default"/>
          <w:sz w:val="16"/>
          <w:szCs w:val="16"/>
        </w:rPr>
      </w:pPr>
      <w:r>
        <w:rPr>
          <w:rFonts w:ascii="Calibri"/>
          <w:color w:val="221F20"/>
          <w:spacing w:val="-4"/>
          <w:w w:val="110"/>
          <w:sz w:val="16"/>
        </w:rPr>
        <w:t>write</w:t>
      </w:r>
      <w:r>
        <w:rPr>
          <w:rFonts w:ascii="Calibri"/>
          <w:color w:val="221F20"/>
          <w:spacing w:val="21"/>
          <w:w w:val="110"/>
          <w:sz w:val="16"/>
        </w:rPr>
        <w:t> </w:t>
      </w:r>
      <w:r>
        <w:rPr>
          <w:rFonts w:ascii="Calibri"/>
          <w:color w:val="221F20"/>
          <w:w w:val="110"/>
          <w:sz w:val="16"/>
        </w:rPr>
        <w:t>decimal</w:t>
      </w:r>
      <w:r>
        <w:rPr>
          <w:rFonts w:ascii="Calibri"/>
          <w:color w:val="221F20"/>
          <w:sz w:val="16"/>
        </w:rPr>
        <w:tab/>
      </w:r>
      <w:r>
        <w:rPr>
          <w:rFonts w:ascii="Calibri"/>
          <w:color w:val="221F20"/>
          <w:w w:val="171"/>
          <w:sz w:val="16"/>
        </w:rPr>
      </w:r>
      <w:r>
        <w:rPr>
          <w:rFonts w:ascii="Calibri"/>
          <w:color w:val="221F20"/>
          <w:w w:val="171"/>
          <w:sz w:val="16"/>
          <w:u w:val="single" w:color="D09668"/>
        </w:rPr>
        <w:t> </w:t>
      </w:r>
      <w:r>
        <w:rPr>
          <w:rFonts w:ascii="Calibri"/>
          <w:color w:val="221F20"/>
          <w:sz w:val="16"/>
          <w:u w:val="single" w:color="D09668"/>
        </w:rPr>
        <w:tab/>
      </w:r>
      <w:r>
        <w:rPr>
          <w:rFonts w:ascii="Calibri"/>
          <w:color w:val="221F20"/>
          <w:sz w:val="16"/>
        </w:rPr>
      </w:r>
      <w:r>
        <w:rPr>
          <w:rFonts w:ascii="Calibri"/>
          <w:sz w:val="16"/>
        </w:rPr>
      </w:r>
    </w:p>
    <w:p>
      <w:pPr>
        <w:spacing w:line="273" w:lineRule="auto" w:before="27"/>
        <w:ind w:left="390" w:right="1676" w:firstLine="0"/>
        <w:jc w:val="center"/>
        <w:rPr>
          <w:rFonts w:ascii="Calibri" w:hAnsi="Calibri" w:cs="Calibri" w:eastAsia="Calibri" w:hint="default"/>
          <w:sz w:val="16"/>
          <w:szCs w:val="16"/>
        </w:rPr>
      </w:pPr>
      <w:r>
        <w:rPr>
          <w:rFonts w:ascii="Calibri"/>
          <w:color w:val="221F20"/>
          <w:spacing w:val="-3"/>
          <w:w w:val="110"/>
          <w:sz w:val="16"/>
        </w:rPr>
        <w:t>equivalents </w:t>
      </w:r>
      <w:r>
        <w:rPr>
          <w:rFonts w:ascii="Calibri"/>
          <w:color w:val="221F20"/>
          <w:w w:val="110"/>
          <w:sz w:val="16"/>
        </w:rPr>
        <w:t>of any </w:t>
      </w:r>
      <w:r>
        <w:rPr>
          <w:rFonts w:ascii="Calibri"/>
          <w:color w:val="221F20"/>
          <w:w w:val="110"/>
          <w:sz w:val="16"/>
        </w:rPr>
        <w:t>number of 10ths or</w:t>
      </w:r>
      <w:r>
        <w:rPr>
          <w:rFonts w:ascii="Calibri"/>
          <w:color w:val="221F20"/>
          <w:spacing w:val="3"/>
          <w:w w:val="110"/>
          <w:sz w:val="16"/>
        </w:rPr>
        <w:t> </w:t>
      </w:r>
      <w:r>
        <w:rPr>
          <w:rFonts w:ascii="Calibri"/>
          <w:color w:val="221F20"/>
          <w:w w:val="110"/>
          <w:sz w:val="16"/>
        </w:rPr>
        <w:t>100ths.</w:t>
      </w:r>
      <w:r>
        <w:rPr>
          <w:rFonts w:ascii="Calibri"/>
          <w:sz w:val="16"/>
        </w:rPr>
      </w: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18"/>
          <w:szCs w:val="18"/>
        </w:rPr>
      </w:pPr>
    </w:p>
    <w:p>
      <w:pPr>
        <w:pStyle w:val="BodyText"/>
        <w:spacing w:line="240" w:lineRule="auto"/>
        <w:ind w:left="226" w:right="1512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5"/>
        </w:rPr>
        <w:t>can </w:t>
      </w:r>
      <w:r>
        <w:rPr>
          <w:color w:val="221F20"/>
          <w:spacing w:val="3"/>
          <w:w w:val="125"/>
        </w:rPr>
        <w:t>add </w:t>
      </w:r>
      <w:r>
        <w:rPr>
          <w:color w:val="221F20"/>
          <w:spacing w:val="2"/>
          <w:w w:val="125"/>
        </w:rPr>
        <w:t>and </w:t>
      </w:r>
      <w:r>
        <w:rPr>
          <w:color w:val="221F20"/>
          <w:spacing w:val="2"/>
          <w:w w:val="125"/>
        </w:rPr>
      </w:r>
      <w:r>
        <w:rPr>
          <w:color w:val="221F20"/>
          <w:spacing w:val="-4"/>
          <w:w w:val="120"/>
        </w:rPr>
        <w:t>subtract</w:t>
      </w:r>
      <w:r>
        <w:rPr>
          <w:color w:val="221F20"/>
          <w:spacing w:val="-27"/>
          <w:w w:val="120"/>
        </w:rPr>
        <w:t> </w:t>
      </w:r>
      <w:r>
        <w:rPr>
          <w:color w:val="221F20"/>
          <w:spacing w:val="-3"/>
          <w:w w:val="120"/>
        </w:rPr>
        <w:t>fractions</w:t>
      </w:r>
      <w:r>
        <w:rPr/>
      </w:r>
    </w:p>
    <w:p>
      <w:pPr>
        <w:pStyle w:val="BodyText"/>
        <w:spacing w:line="167" w:lineRule="exact"/>
        <w:ind w:left="121" w:right="276"/>
        <w:jc w:val="center"/>
      </w:pPr>
      <w:r>
        <w:rPr>
          <w:w w:val="120"/>
        </w:rPr>
        <w:br w:type="column"/>
      </w:r>
      <w:r>
        <w:rPr>
          <w:color w:val="221F20"/>
          <w:w w:val="120"/>
        </w:rPr>
        <w:t>I </w:t>
      </w:r>
      <w:r>
        <w:rPr>
          <w:color w:val="221F20"/>
          <w:spacing w:val="-3"/>
          <w:w w:val="120"/>
        </w:rPr>
        <w:t>can</w:t>
      </w:r>
      <w:r>
        <w:rPr>
          <w:color w:val="221F20"/>
          <w:spacing w:val="-24"/>
          <w:w w:val="120"/>
        </w:rPr>
        <w:t> </w:t>
      </w:r>
      <w:r>
        <w:rPr>
          <w:color w:val="221F20"/>
          <w:spacing w:val="-4"/>
          <w:w w:val="120"/>
        </w:rPr>
        <w:t>estimate,</w:t>
      </w:r>
      <w:r>
        <w:rPr>
          <w:spacing w:val="-4"/>
        </w:rPr>
      </w:r>
    </w:p>
    <w:p>
      <w:pPr>
        <w:pStyle w:val="BodyText"/>
        <w:spacing w:line="240" w:lineRule="auto"/>
        <w:ind w:left="211" w:right="308" w:hanging="58"/>
        <w:jc w:val="both"/>
      </w:pPr>
      <w:r>
        <w:rPr>
          <w:color w:val="221F20"/>
          <w:w w:val="110"/>
        </w:rPr>
        <w:t>compare &amp; </w:t>
      </w:r>
      <w:r>
        <w:rPr>
          <w:color w:val="221F20"/>
          <w:spacing w:val="-5"/>
          <w:w w:val="110"/>
        </w:rPr>
        <w:t>calculate </w:t>
      </w:r>
      <w:r>
        <w:rPr>
          <w:color w:val="221F20"/>
          <w:spacing w:val="-5"/>
          <w:w w:val="110"/>
        </w:rPr>
      </w:r>
      <w:r>
        <w:rPr>
          <w:color w:val="221F20"/>
          <w:spacing w:val="-4"/>
          <w:w w:val="110"/>
        </w:rPr>
        <w:t>different </w:t>
      </w:r>
      <w:r>
        <w:rPr>
          <w:color w:val="221F20"/>
          <w:w w:val="110"/>
        </w:rPr>
        <w:t>measures </w:t>
      </w:r>
      <w:r>
        <w:rPr>
          <w:color w:val="221F20"/>
          <w:w w:val="110"/>
        </w:rPr>
        <w:t>including £ </w:t>
      </w:r>
      <w:r>
        <w:rPr>
          <w:color w:val="221F20"/>
          <w:spacing w:val="2"/>
          <w:w w:val="110"/>
        </w:rPr>
        <w:t>and  </w:t>
      </w:r>
      <w:r>
        <w:rPr>
          <w:color w:val="221F20"/>
          <w:spacing w:val="-7"/>
          <w:w w:val="110"/>
        </w:rPr>
        <w:t>p.</w:t>
      </w:r>
      <w:r>
        <w:rPr>
          <w:spacing w:val="-7"/>
        </w:rPr>
      </w:r>
    </w:p>
    <w:p>
      <w:pPr>
        <w:spacing w:line="240" w:lineRule="auto" w:before="11"/>
        <w:ind w:right="0"/>
        <w:rPr>
          <w:rFonts w:ascii="Calibri" w:hAnsi="Calibri" w:cs="Calibri" w:eastAsia="Calibri" w:hint="default"/>
          <w:sz w:val="16"/>
          <w:szCs w:val="16"/>
        </w:rPr>
      </w:pPr>
    </w:p>
    <w:p>
      <w:pPr>
        <w:pStyle w:val="BodyText"/>
        <w:tabs>
          <w:tab w:pos="2309" w:val="left" w:leader="none"/>
        </w:tabs>
        <w:spacing w:line="240" w:lineRule="auto"/>
        <w:ind w:left="2190" w:right="0"/>
        <w:jc w:val="left"/>
      </w:pP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spacing w:line="240" w:lineRule="auto" w:before="2"/>
        <w:ind w:right="0"/>
        <w:rPr>
          <w:rFonts w:ascii="Calibri" w:hAnsi="Calibri" w:cs="Calibri" w:eastAsia="Calibri" w:hint="default"/>
          <w:sz w:val="28"/>
          <w:szCs w:val="28"/>
        </w:rPr>
      </w:pPr>
    </w:p>
    <w:p>
      <w:pPr>
        <w:pStyle w:val="BodyText"/>
        <w:spacing w:line="240" w:lineRule="auto"/>
        <w:ind w:left="134" w:right="276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w w:val="120"/>
        </w:rPr>
        <w:t>find the area </w:t>
      </w:r>
      <w:r>
        <w:rPr>
          <w:color w:val="221F20"/>
          <w:w w:val="120"/>
        </w:rPr>
      </w:r>
      <w:r>
        <w:rPr>
          <w:color w:val="221F20"/>
          <w:w w:val="115"/>
        </w:rPr>
        <w:t>of rectilinear</w:t>
      </w:r>
      <w:r>
        <w:rPr>
          <w:color w:val="221F20"/>
          <w:spacing w:val="-2"/>
          <w:w w:val="115"/>
        </w:rPr>
        <w:t> </w:t>
      </w:r>
      <w:r>
        <w:rPr>
          <w:color w:val="221F20"/>
          <w:w w:val="115"/>
        </w:rPr>
        <w:t>shapes </w:t>
      </w:r>
      <w:r>
        <w:rPr>
          <w:color w:val="221F20"/>
          <w:w w:val="115"/>
        </w:rPr>
      </w:r>
      <w:r>
        <w:rPr>
          <w:color w:val="221F20"/>
          <w:spacing w:val="-4"/>
          <w:w w:val="110"/>
        </w:rPr>
        <w:t>by</w:t>
      </w:r>
      <w:r>
        <w:rPr>
          <w:color w:val="221F20"/>
          <w:spacing w:val="12"/>
          <w:w w:val="110"/>
        </w:rPr>
        <w:t> </w:t>
      </w:r>
      <w:r>
        <w:rPr>
          <w:color w:val="221F20"/>
          <w:w w:val="110"/>
        </w:rPr>
        <w:t>counting</w:t>
      </w:r>
      <w:r>
        <w:rPr/>
      </w:r>
    </w:p>
    <w:p>
      <w:pPr>
        <w:pStyle w:val="BodyText"/>
        <w:spacing w:line="243" w:lineRule="exact"/>
        <w:ind w:left="134" w:right="264"/>
        <w:jc w:val="center"/>
      </w:pPr>
      <w:r>
        <w:rPr>
          <w:color w:val="221F20"/>
          <w:w w:val="110"/>
        </w:rPr>
        <w:t>squares.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pStyle w:val="BodyText"/>
        <w:spacing w:line="240" w:lineRule="auto" w:before="124"/>
        <w:ind w:left="134" w:right="234"/>
        <w:jc w:val="center"/>
      </w:pPr>
      <w:r>
        <w:rPr>
          <w:color w:val="221F20"/>
          <w:w w:val="150"/>
        </w:rPr>
        <w:t>I</w:t>
      </w:r>
      <w:r>
        <w:rPr>
          <w:color w:val="221F20"/>
          <w:spacing w:val="-42"/>
          <w:w w:val="150"/>
        </w:rPr>
        <w:t> </w:t>
      </w:r>
      <w:r>
        <w:rPr>
          <w:color w:val="221F20"/>
          <w:spacing w:val="-3"/>
          <w:w w:val="120"/>
        </w:rPr>
        <w:t>can</w:t>
      </w:r>
      <w:r>
        <w:rPr>
          <w:color w:val="221F20"/>
          <w:spacing w:val="-28"/>
          <w:w w:val="120"/>
        </w:rPr>
        <w:t> </w:t>
      </w:r>
      <w:r>
        <w:rPr>
          <w:color w:val="221F20"/>
          <w:w w:val="120"/>
        </w:rPr>
        <w:t>measure</w:t>
      </w:r>
      <w:r>
        <w:rPr>
          <w:color w:val="221F20"/>
          <w:spacing w:val="-28"/>
          <w:w w:val="120"/>
        </w:rPr>
        <w:t> </w:t>
      </w:r>
      <w:r>
        <w:rPr>
          <w:color w:val="221F20"/>
          <w:spacing w:val="2"/>
          <w:w w:val="120"/>
        </w:rPr>
        <w:t>and</w:t>
      </w:r>
      <w:r>
        <w:rPr>
          <w:color w:val="221F20"/>
          <w:w w:val="99"/>
        </w:rPr>
        <w:t> </w:t>
      </w:r>
      <w:r>
        <w:rPr>
          <w:color w:val="221F20"/>
          <w:spacing w:val="-8"/>
          <w:w w:val="118"/>
        </w:rPr>
      </w:r>
      <w:r>
        <w:rPr>
          <w:color w:val="221F20"/>
          <w:spacing w:val="-5"/>
          <w:w w:val="120"/>
        </w:rPr>
        <w:t>calculate </w:t>
      </w:r>
      <w:r>
        <w:rPr>
          <w:color w:val="221F20"/>
          <w:w w:val="120"/>
        </w:rPr>
        <w:t>the </w:t>
      </w:r>
      <w:r>
        <w:rPr>
          <w:color w:val="221F20"/>
          <w:w w:val="120"/>
        </w:rPr>
        <w:t>perimeter of a </w:t>
      </w:r>
      <w:r>
        <w:rPr>
          <w:color w:val="221F20"/>
          <w:w w:val="115"/>
        </w:rPr>
        <w:t>rectilinear</w:t>
      </w:r>
      <w:r>
        <w:rPr>
          <w:color w:val="221F20"/>
          <w:spacing w:val="9"/>
          <w:w w:val="115"/>
        </w:rPr>
        <w:t> </w:t>
      </w:r>
      <w:r>
        <w:rPr>
          <w:color w:val="221F20"/>
          <w:w w:val="115"/>
        </w:rPr>
        <w:t>figure</w:t>
      </w:r>
      <w:r>
        <w:rPr/>
      </w:r>
    </w:p>
    <w:p>
      <w:pPr>
        <w:pStyle w:val="BodyText"/>
        <w:spacing w:line="107" w:lineRule="exact"/>
        <w:ind w:left="490" w:right="1257"/>
        <w:jc w:val="center"/>
      </w:pPr>
      <w:r>
        <w:rPr>
          <w:w w:val="115"/>
        </w:rPr>
        <w:br w:type="column"/>
      </w:r>
      <w:r>
        <w:rPr>
          <w:color w:val="221F20"/>
          <w:w w:val="115"/>
        </w:rPr>
        <w:t>in the first</w:t>
      </w:r>
      <w:r>
        <w:rPr>
          <w:color w:val="221F20"/>
          <w:spacing w:val="35"/>
          <w:w w:val="115"/>
        </w:rPr>
        <w:t> </w:t>
      </w:r>
      <w:r>
        <w:rPr>
          <w:color w:val="221F20"/>
          <w:spacing w:val="-4"/>
          <w:w w:val="115"/>
        </w:rPr>
        <w:t>quadrant.</w:t>
      </w:r>
      <w:r>
        <w:rPr>
          <w:spacing w:val="-4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10"/>
        <w:ind w:right="0"/>
        <w:rPr>
          <w:rFonts w:ascii="Calibri" w:hAnsi="Calibri" w:cs="Calibri" w:eastAsia="Calibri" w:hint="default"/>
          <w:sz w:val="21"/>
          <w:szCs w:val="21"/>
        </w:rPr>
      </w:pPr>
    </w:p>
    <w:p>
      <w:pPr>
        <w:pStyle w:val="BodyText"/>
        <w:tabs>
          <w:tab w:pos="2562" w:val="left" w:leader="none"/>
          <w:tab w:pos="2665" w:val="left" w:leader="none"/>
        </w:tabs>
        <w:spacing w:line="240" w:lineRule="auto"/>
        <w:ind w:left="693" w:right="1033" w:firstLine="18"/>
        <w:jc w:val="left"/>
      </w:pPr>
      <w:r>
        <w:rPr>
          <w:color w:val="221F20"/>
          <w:w w:val="150"/>
        </w:rPr>
        <w:t>I</w:t>
      </w:r>
      <w:r>
        <w:rPr>
          <w:color w:val="221F20"/>
          <w:spacing w:val="-46"/>
          <w:w w:val="150"/>
        </w:rPr>
        <w:t> </w:t>
      </w:r>
      <w:r>
        <w:rPr>
          <w:color w:val="221F20"/>
          <w:spacing w:val="-3"/>
          <w:w w:val="120"/>
        </w:rPr>
        <w:t>can </w:t>
      </w:r>
      <w:r>
        <w:rPr>
          <w:color w:val="221F20"/>
          <w:spacing w:val="-4"/>
          <w:w w:val="120"/>
        </w:rPr>
        <w:t>complete</w:t>
      </w:r>
      <w:r>
        <w:rPr>
          <w:color w:val="221F20"/>
          <w:spacing w:val="-18"/>
          <w:w w:val="120"/>
        </w:rPr>
        <w:t> </w:t>
      </w:r>
      <w:r>
        <w:rPr>
          <w:color w:val="221F20"/>
          <w:w w:val="120"/>
        </w:rPr>
        <w:t>a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  <w:w w:val="37"/>
          <w:u w:val="single" w:color="D09668"/>
        </w:rPr>
        <w:t> </w:t>
      </w:r>
      <w:r>
        <w:rPr>
          <w:color w:val="221F20"/>
          <w:u w:val="single" w:color="D09668"/>
        </w:rPr>
      </w:r>
      <w:r>
        <w:rPr>
          <w:color w:val="221F20"/>
        </w:rPr>
      </w:r>
      <w:r>
        <w:rPr>
          <w:color w:val="221F20"/>
        </w:rPr>
        <w:t> </w:t>
      </w:r>
      <w:r>
        <w:rPr>
          <w:color w:val="221F20"/>
          <w:w w:val="104"/>
        </w:rPr>
      </w:r>
      <w:r>
        <w:rPr>
          <w:color w:val="221F20"/>
          <w:w w:val="110"/>
        </w:rPr>
        <w:t>simple</w:t>
      </w:r>
      <w:r>
        <w:rPr>
          <w:color w:val="221F20"/>
          <w:spacing w:val="-17"/>
          <w:w w:val="110"/>
        </w:rPr>
        <w:t> </w:t>
      </w:r>
      <w:r>
        <w:rPr>
          <w:color w:val="221F20"/>
          <w:w w:val="110"/>
        </w:rPr>
        <w:t>symmetric</w:t>
      </w:r>
      <w:r>
        <w:rPr/>
      </w:r>
    </w:p>
    <w:p>
      <w:pPr>
        <w:pStyle w:val="BodyText"/>
        <w:spacing w:line="243" w:lineRule="exact"/>
        <w:ind w:left="490" w:right="1243"/>
        <w:jc w:val="center"/>
      </w:pPr>
      <w:r>
        <w:rPr>
          <w:color w:val="221F20"/>
          <w:w w:val="115"/>
        </w:rPr>
        <w:t>figure.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12"/>
        <w:ind w:right="0"/>
        <w:rPr>
          <w:rFonts w:ascii="Calibri" w:hAnsi="Calibri" w:cs="Calibri" w:eastAsia="Calibri" w:hint="default"/>
          <w:sz w:val="22"/>
          <w:szCs w:val="22"/>
        </w:rPr>
      </w:pPr>
    </w:p>
    <w:p>
      <w:pPr>
        <w:pStyle w:val="BodyText"/>
        <w:spacing w:line="240" w:lineRule="auto"/>
        <w:ind w:left="572" w:right="1336" w:hanging="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w w:val="120"/>
        </w:rPr>
        <w:t>identify</w:t>
      </w:r>
      <w:r>
        <w:rPr>
          <w:color w:val="221F20"/>
          <w:spacing w:val="-34"/>
          <w:w w:val="120"/>
        </w:rPr>
        <w:t> </w:t>
      </w:r>
      <w:r>
        <w:rPr>
          <w:color w:val="221F20"/>
          <w:w w:val="120"/>
        </w:rPr>
        <w:t>lines </w:t>
      </w:r>
      <w:r>
        <w:rPr>
          <w:color w:val="221F20"/>
          <w:w w:val="120"/>
        </w:rPr>
        <w:t>of</w:t>
      </w:r>
      <w:r>
        <w:rPr>
          <w:color w:val="221F20"/>
          <w:spacing w:val="-18"/>
          <w:w w:val="120"/>
        </w:rPr>
        <w:t> </w:t>
      </w:r>
      <w:r>
        <w:rPr>
          <w:color w:val="221F20"/>
          <w:w w:val="120"/>
        </w:rPr>
        <w:t>symmetry</w:t>
      </w:r>
      <w:r>
        <w:rPr>
          <w:color w:val="221F20"/>
          <w:spacing w:val="-18"/>
          <w:w w:val="120"/>
        </w:rPr>
        <w:t> </w:t>
      </w:r>
      <w:r>
        <w:rPr>
          <w:color w:val="221F20"/>
          <w:w w:val="120"/>
        </w:rPr>
        <w:t>in</w:t>
      </w:r>
      <w:r>
        <w:rPr>
          <w:color w:val="221F20"/>
          <w:spacing w:val="-18"/>
          <w:w w:val="120"/>
        </w:rPr>
        <w:t> </w:t>
      </w:r>
      <w:r>
        <w:rPr>
          <w:color w:val="221F20"/>
          <w:spacing w:val="-3"/>
          <w:w w:val="120"/>
        </w:rPr>
        <w:t>2-D</w:t>
      </w:r>
      <w:r>
        <w:rPr>
          <w:spacing w:val="-3"/>
        </w:rPr>
      </w:r>
    </w:p>
    <w:p>
      <w:pPr>
        <w:pStyle w:val="BodyText"/>
        <w:tabs>
          <w:tab w:pos="3599" w:val="left" w:leader="none"/>
          <w:tab w:pos="3698" w:val="left" w:leader="none"/>
        </w:tabs>
        <w:spacing w:line="240" w:lineRule="auto"/>
        <w:ind w:left="927" w:right="0" w:hanging="314"/>
        <w:jc w:val="left"/>
      </w:pPr>
      <w:r>
        <w:rPr>
          <w:color w:val="221F20"/>
          <w:w w:val="110"/>
        </w:rPr>
        <w:t>shapes</w:t>
      </w:r>
      <w:r>
        <w:rPr>
          <w:color w:val="221F20"/>
          <w:spacing w:val="43"/>
          <w:w w:val="110"/>
        </w:rPr>
        <w:t> </w:t>
      </w:r>
      <w:r>
        <w:rPr>
          <w:color w:val="221F20"/>
          <w:w w:val="110"/>
        </w:rPr>
        <w:t>in</w:t>
      </w:r>
      <w:r>
        <w:rPr>
          <w:color w:val="221F20"/>
          <w:spacing w:val="42"/>
          <w:w w:val="110"/>
        </w:rPr>
        <w:t> </w:t>
      </w:r>
      <w:r>
        <w:rPr>
          <w:color w:val="221F20"/>
          <w:spacing w:val="-4"/>
          <w:w w:val="110"/>
        </w:rPr>
        <w:t>different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  <w:w w:val="44"/>
          <w:u w:val="single" w:color="D09668"/>
        </w:rPr>
        <w:t> </w:t>
      </w:r>
      <w:r>
        <w:rPr>
          <w:color w:val="221F20"/>
          <w:u w:val="single" w:color="D09668"/>
        </w:rPr>
      </w:r>
      <w:r>
        <w:rPr>
          <w:color w:val="221F20"/>
        </w:rPr>
      </w:r>
      <w:r>
        <w:rPr>
          <w:color w:val="221F20"/>
        </w:rPr>
        <w:t> </w:t>
      </w:r>
      <w:r>
        <w:rPr>
          <w:color w:val="221F20"/>
          <w:spacing w:val="-3"/>
          <w:w w:val="110"/>
        </w:rPr>
        <w:t>orientations.</w:t>
      </w:r>
      <w:r>
        <w:rPr>
          <w:spacing w:val="-3"/>
        </w:rPr>
      </w:r>
    </w:p>
    <w:p>
      <w:pPr>
        <w:spacing w:line="240" w:lineRule="auto" w:before="10"/>
        <w:ind w:right="0"/>
        <w:rPr>
          <w:rFonts w:ascii="Calibri" w:hAnsi="Calibri" w:cs="Calibri" w:eastAsia="Calibri" w:hint="default"/>
          <w:sz w:val="29"/>
          <w:szCs w:val="29"/>
        </w:rPr>
      </w:pPr>
    </w:p>
    <w:p>
      <w:pPr>
        <w:pStyle w:val="BodyText"/>
        <w:spacing w:line="240" w:lineRule="auto"/>
        <w:ind w:left="702" w:right="1466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w w:val="115"/>
        </w:rPr>
        <w:t>compare </w:t>
      </w:r>
      <w:r>
        <w:rPr>
          <w:color w:val="221F20"/>
          <w:w w:val="115"/>
        </w:rPr>
      </w:r>
      <w:r>
        <w:rPr>
          <w:color w:val="221F20"/>
          <w:spacing w:val="2"/>
          <w:w w:val="115"/>
        </w:rPr>
        <w:t>and</w:t>
      </w:r>
      <w:r>
        <w:rPr>
          <w:color w:val="221F20"/>
          <w:spacing w:val="-15"/>
          <w:w w:val="115"/>
        </w:rPr>
        <w:t> </w:t>
      </w:r>
      <w:r>
        <w:rPr>
          <w:color w:val="221F20"/>
          <w:w w:val="115"/>
        </w:rPr>
        <w:t>order</w:t>
      </w:r>
      <w:r>
        <w:rPr>
          <w:color w:val="221F20"/>
          <w:spacing w:val="-16"/>
          <w:w w:val="115"/>
        </w:rPr>
        <w:t> </w:t>
      </w:r>
      <w:r>
        <w:rPr>
          <w:color w:val="221F20"/>
          <w:w w:val="115"/>
        </w:rPr>
        <w:t>angles</w:t>
      </w:r>
      <w:r>
        <w:rPr>
          <w:color w:val="221F20"/>
          <w:w w:val="111"/>
        </w:rPr>
        <w:t> </w:t>
      </w:r>
      <w:r>
        <w:rPr>
          <w:color w:val="221F20"/>
          <w:spacing w:val="3"/>
          <w:w w:val="101"/>
        </w:rPr>
      </w:r>
      <w:r>
        <w:rPr>
          <w:color w:val="221F20"/>
          <w:w w:val="115"/>
        </w:rPr>
        <w:t>up </w:t>
      </w:r>
      <w:r>
        <w:rPr>
          <w:color w:val="221F20"/>
          <w:spacing w:val="-4"/>
          <w:w w:val="115"/>
        </w:rPr>
        <w:t>to </w:t>
      </w:r>
      <w:r>
        <w:rPr>
          <w:color w:val="221F20"/>
          <w:w w:val="115"/>
        </w:rPr>
        <w:t>2 right </w:t>
      </w:r>
      <w:r>
        <w:rPr>
          <w:color w:val="221F20"/>
          <w:w w:val="115"/>
        </w:rPr>
        <w:t>angles </w:t>
      </w:r>
      <w:r>
        <w:rPr>
          <w:color w:val="221F20"/>
          <w:spacing w:val="-4"/>
          <w:w w:val="115"/>
        </w:rPr>
        <w:t>by</w:t>
      </w:r>
      <w:r>
        <w:rPr>
          <w:color w:val="221F20"/>
          <w:spacing w:val="30"/>
          <w:w w:val="115"/>
        </w:rPr>
        <w:t> </w:t>
      </w:r>
      <w:r>
        <w:rPr>
          <w:color w:val="221F20"/>
          <w:spacing w:val="-4"/>
          <w:w w:val="115"/>
        </w:rPr>
        <w:t>size.</w:t>
      </w:r>
      <w:r>
        <w:rPr>
          <w:spacing w:val="-4"/>
        </w:rPr>
      </w:r>
    </w:p>
    <w:p>
      <w:pPr>
        <w:pStyle w:val="BodyText"/>
        <w:spacing w:line="167" w:lineRule="exact"/>
        <w:ind w:left="302" w:right="569"/>
        <w:jc w:val="center"/>
      </w:pPr>
      <w:r>
        <w:rPr>
          <w:w w:val="150"/>
        </w:rPr>
        <w:br w:type="column"/>
      </w: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solve</w:t>
      </w:r>
      <w:r>
        <w:rPr>
          <w:color w:val="221F20"/>
          <w:spacing w:val="-21"/>
          <w:w w:val="115"/>
        </w:rPr>
        <w:t> </w:t>
      </w:r>
      <w:r>
        <w:rPr>
          <w:color w:val="221F20"/>
          <w:w w:val="115"/>
        </w:rPr>
        <w:t>‘sum’</w:t>
      </w:r>
      <w:r>
        <w:rPr/>
      </w:r>
    </w:p>
    <w:p>
      <w:pPr>
        <w:pStyle w:val="BodyText"/>
        <w:spacing w:line="240" w:lineRule="auto"/>
        <w:ind w:left="294" w:right="569"/>
        <w:jc w:val="center"/>
      </w:pPr>
      <w:r>
        <w:rPr>
          <w:color w:val="221F20"/>
          <w:spacing w:val="-3"/>
          <w:w w:val="105"/>
        </w:rPr>
        <w:t>problems </w:t>
      </w:r>
      <w:r>
        <w:rPr>
          <w:color w:val="221F20"/>
          <w:w w:val="105"/>
        </w:rPr>
        <w:t>using </w:t>
      </w:r>
      <w:r>
        <w:rPr>
          <w:color w:val="221F20"/>
          <w:w w:val="105"/>
        </w:rPr>
        <w:t>information</w:t>
      </w:r>
      <w:r>
        <w:rPr/>
      </w:r>
    </w:p>
    <w:p>
      <w:pPr>
        <w:pStyle w:val="BodyText"/>
        <w:tabs>
          <w:tab w:pos="2309" w:val="left" w:leader="none"/>
        </w:tabs>
        <w:spacing w:line="243" w:lineRule="exact"/>
        <w:ind w:left="165" w:right="0"/>
        <w:jc w:val="left"/>
      </w:pPr>
      <w:r>
        <w:rPr>
          <w:color w:val="221F20"/>
          <w:w w:val="110"/>
        </w:rPr>
        <w:t>presented  in</w:t>
      </w:r>
      <w:r>
        <w:rPr>
          <w:color w:val="221F20"/>
          <w:spacing w:val="14"/>
          <w:w w:val="110"/>
        </w:rPr>
        <w:t> </w:t>
      </w:r>
      <w:r>
        <w:rPr>
          <w:color w:val="221F20"/>
          <w:spacing w:val="-3"/>
          <w:w w:val="110"/>
        </w:rPr>
        <w:t>charts.</w:t>
      </w:r>
      <w:r>
        <w:rPr>
          <w:color w:val="221F20"/>
          <w:spacing w:val="-3"/>
        </w:rPr>
        <w:t>   </w:t>
      </w:r>
      <w:r>
        <w:rPr>
          <w:color w:val="221F20"/>
          <w:spacing w:val="10"/>
        </w:rPr>
        <w:t> </w:t>
      </w:r>
      <w:r>
        <w:rPr>
          <w:color w:val="221F20"/>
          <w:spacing w:val="1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9"/>
        <w:ind w:right="0"/>
        <w:rPr>
          <w:rFonts w:ascii="Calibri" w:hAnsi="Calibri" w:cs="Calibri" w:eastAsia="Calibri" w:hint="default"/>
          <w:sz w:val="21"/>
          <w:szCs w:val="21"/>
        </w:rPr>
      </w:pPr>
    </w:p>
    <w:p>
      <w:pPr>
        <w:pStyle w:val="BodyText"/>
        <w:spacing w:line="240" w:lineRule="auto"/>
        <w:ind w:left="106" w:right="367" w:hanging="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solve </w:t>
      </w:r>
      <w:r>
        <w:rPr>
          <w:color w:val="221F20"/>
          <w:spacing w:val="-3"/>
          <w:w w:val="115"/>
        </w:rPr>
      </w:r>
      <w:r>
        <w:rPr>
          <w:color w:val="221F20"/>
          <w:w w:val="105"/>
        </w:rPr>
        <w:t>‘comparison’ </w:t>
      </w:r>
      <w:r>
        <w:rPr>
          <w:color w:val="221F20"/>
          <w:spacing w:val="-3"/>
          <w:w w:val="105"/>
        </w:rPr>
        <w:t>problems </w:t>
      </w:r>
      <w:r>
        <w:rPr>
          <w:color w:val="221F20"/>
          <w:spacing w:val="-3"/>
          <w:w w:val="105"/>
        </w:rPr>
      </w:r>
      <w:r>
        <w:rPr>
          <w:color w:val="221F20"/>
          <w:w w:val="115"/>
        </w:rPr>
        <w:t>using information </w:t>
      </w:r>
      <w:r>
        <w:rPr>
          <w:color w:val="221F20"/>
          <w:w w:val="115"/>
        </w:rPr>
        <w:t>presented in</w:t>
      </w:r>
      <w:r>
        <w:rPr>
          <w:color w:val="221F20"/>
          <w:spacing w:val="-19"/>
          <w:w w:val="115"/>
        </w:rPr>
        <w:t> </w:t>
      </w:r>
      <w:r>
        <w:rPr>
          <w:color w:val="221F20"/>
          <w:spacing w:val="-3"/>
          <w:w w:val="115"/>
        </w:rPr>
        <w:t>charts.</w:t>
      </w:r>
      <w:r>
        <w:rPr>
          <w:spacing w:val="-3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29"/>
          <w:szCs w:val="29"/>
        </w:rPr>
      </w:pPr>
    </w:p>
    <w:p>
      <w:pPr>
        <w:pStyle w:val="BodyText"/>
        <w:spacing w:line="240" w:lineRule="auto"/>
        <w:ind w:left="296" w:right="547" w:hanging="1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spacing w:val="-4"/>
          <w:w w:val="120"/>
        </w:rPr>
        <w:t>interpret </w:t>
      </w:r>
      <w:r>
        <w:rPr>
          <w:color w:val="221F20"/>
          <w:spacing w:val="-4"/>
          <w:w w:val="120"/>
        </w:rPr>
      </w:r>
      <w:r>
        <w:rPr>
          <w:color w:val="221F20"/>
          <w:spacing w:val="2"/>
          <w:w w:val="115"/>
        </w:rPr>
        <w:t>and </w:t>
      </w:r>
      <w:r>
        <w:rPr>
          <w:color w:val="221F20"/>
          <w:w w:val="115"/>
        </w:rPr>
        <w:t>present</w:t>
      </w:r>
      <w:r>
        <w:rPr>
          <w:color w:val="221F20"/>
          <w:spacing w:val="-21"/>
          <w:w w:val="115"/>
        </w:rPr>
        <w:t> </w:t>
      </w:r>
      <w:r>
        <w:rPr>
          <w:color w:val="221F20"/>
          <w:spacing w:val="-7"/>
          <w:w w:val="115"/>
        </w:rPr>
        <w:t>data </w:t>
      </w:r>
      <w:r>
        <w:rPr>
          <w:color w:val="221F20"/>
          <w:spacing w:val="-7"/>
          <w:w w:val="115"/>
        </w:rPr>
      </w:r>
      <w:r>
        <w:rPr>
          <w:color w:val="221F20"/>
          <w:w w:val="115"/>
        </w:rPr>
        <w:t>using line</w:t>
      </w:r>
      <w:r>
        <w:rPr>
          <w:color w:val="221F20"/>
          <w:spacing w:val="-21"/>
          <w:w w:val="115"/>
        </w:rPr>
        <w:t> </w:t>
      </w:r>
      <w:r>
        <w:rPr>
          <w:color w:val="221F20"/>
          <w:spacing w:val="-4"/>
          <w:w w:val="115"/>
        </w:rPr>
        <w:t>graphs.</w:t>
      </w:r>
      <w:r>
        <w:rPr>
          <w:spacing w:val="-4"/>
        </w:rPr>
      </w:r>
    </w:p>
    <w:p>
      <w:pPr>
        <w:spacing w:after="0" w:line="240" w:lineRule="auto"/>
        <w:jc w:val="center"/>
        <w:sectPr>
          <w:type w:val="continuous"/>
          <w:pgSz w:w="23820" w:h="16840" w:orient="landscape"/>
          <w:pgMar w:top="1580" w:bottom="0" w:left="340" w:right="560"/>
          <w:cols w:num="7" w:equalWidth="0">
            <w:col w:w="2255" w:space="1124"/>
            <w:col w:w="2526" w:space="410"/>
            <w:col w:w="3975" w:space="40"/>
            <w:col w:w="3379" w:space="40"/>
            <w:col w:w="2310" w:space="662"/>
            <w:col w:w="3719" w:space="40"/>
            <w:col w:w="2440"/>
          </w:cols>
        </w:sectPr>
      </w:pPr>
    </w:p>
    <w:p>
      <w:pPr>
        <w:pStyle w:val="BodyText"/>
        <w:tabs>
          <w:tab w:pos="697" w:val="left" w:leader="none"/>
        </w:tabs>
        <w:spacing w:line="211" w:lineRule="exact"/>
        <w:ind w:right="0"/>
        <w:jc w:val="left"/>
      </w:pP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spacing w:val="-4"/>
          <w:u w:val="single" w:color="D09668"/>
        </w:rPr>
        <w:t> </w:t>
      </w:r>
      <w:r>
        <w:rPr>
          <w:color w:val="221F20"/>
          <w:spacing w:val="-4"/>
        </w:rPr>
      </w:r>
      <w:r>
        <w:rPr>
          <w:color w:val="221F20"/>
        </w:rPr>
        <w:tab/>
      </w:r>
      <w:r>
        <w:rPr>
          <w:color w:val="221F20"/>
          <w:w w:val="115"/>
        </w:rPr>
        <w:t>zero </w:t>
      </w:r>
      <w:r>
        <w:rPr>
          <w:color w:val="221F20"/>
          <w:spacing w:val="-4"/>
          <w:w w:val="115"/>
        </w:rPr>
        <w:t>to</w:t>
      </w:r>
      <w:r>
        <w:rPr>
          <w:color w:val="221F20"/>
          <w:spacing w:val="-21"/>
          <w:w w:val="115"/>
        </w:rPr>
        <w:t> </w:t>
      </w:r>
      <w:r>
        <w:rPr>
          <w:color w:val="221F20"/>
          <w:w w:val="115"/>
        </w:rPr>
        <w:t>include</w:t>
      </w:r>
      <w:r>
        <w:rPr/>
      </w:r>
    </w:p>
    <w:p>
      <w:pPr>
        <w:pStyle w:val="BodyText"/>
        <w:spacing w:line="244" w:lineRule="exact"/>
        <w:ind w:left="555" w:right="0"/>
        <w:jc w:val="center"/>
      </w:pPr>
      <w:r>
        <w:rPr>
          <w:color w:val="221F20"/>
          <w:w w:val="110"/>
        </w:rPr>
        <w:t>negative</w:t>
      </w:r>
      <w:r>
        <w:rPr>
          <w:color w:val="221F20"/>
          <w:spacing w:val="-12"/>
          <w:w w:val="110"/>
        </w:rPr>
        <w:t> </w:t>
      </w:r>
      <w:r>
        <w:rPr>
          <w:color w:val="221F20"/>
          <w:w w:val="110"/>
        </w:rPr>
        <w:t>numbers.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2"/>
        <w:ind w:right="0"/>
        <w:rPr>
          <w:rFonts w:ascii="Calibri" w:hAnsi="Calibri" w:cs="Calibri" w:eastAsia="Calibri" w:hint="default"/>
          <w:sz w:val="18"/>
          <w:szCs w:val="18"/>
        </w:rPr>
      </w:pPr>
    </w:p>
    <w:p>
      <w:pPr>
        <w:pStyle w:val="BodyText"/>
        <w:spacing w:line="240" w:lineRule="auto"/>
        <w:ind w:left="546" w:right="0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w w:val="115"/>
        </w:rPr>
        <w:t>find 100 </w:t>
      </w:r>
      <w:r>
        <w:rPr>
          <w:color w:val="221F20"/>
          <w:w w:val="115"/>
        </w:rPr>
        <w:t>more or less</w:t>
      </w:r>
      <w:r>
        <w:rPr>
          <w:color w:val="221F20"/>
          <w:spacing w:val="-23"/>
          <w:w w:val="115"/>
        </w:rPr>
        <w:t> </w:t>
      </w:r>
      <w:r>
        <w:rPr>
          <w:color w:val="221F20"/>
          <w:w w:val="115"/>
        </w:rPr>
        <w:t>than </w:t>
      </w:r>
      <w:r>
        <w:rPr>
          <w:color w:val="221F20"/>
          <w:w w:val="115"/>
        </w:rPr>
      </w:r>
      <w:r>
        <w:rPr>
          <w:color w:val="221F20"/>
          <w:w w:val="110"/>
        </w:rPr>
        <w:t>a given</w:t>
      </w:r>
      <w:r>
        <w:rPr>
          <w:color w:val="221F20"/>
          <w:spacing w:val="-2"/>
          <w:w w:val="110"/>
        </w:rPr>
        <w:t> </w:t>
      </w:r>
      <w:r>
        <w:rPr>
          <w:color w:val="221F20"/>
          <w:w w:val="110"/>
        </w:rPr>
        <w:t>number.</w:t>
      </w:r>
      <w:r>
        <w:rPr/>
      </w:r>
    </w:p>
    <w:p>
      <w:pPr>
        <w:pStyle w:val="BodyText"/>
        <w:tabs>
          <w:tab w:pos="2255" w:val="left" w:leader="none"/>
        </w:tabs>
        <w:spacing w:line="244" w:lineRule="exact" w:before="42"/>
        <w:ind w:right="0"/>
        <w:jc w:val="left"/>
      </w:pPr>
      <w:r>
        <w:rPr>
          <w:w w:val="110"/>
        </w:rPr>
        <w:br w:type="column"/>
      </w:r>
      <w:r>
        <w:rPr>
          <w:color w:val="221F20"/>
          <w:w w:val="110"/>
        </w:rPr>
        <w:t>numbers </w:t>
      </w:r>
      <w:r>
        <w:rPr>
          <w:color w:val="221F20"/>
          <w:spacing w:val="-3"/>
          <w:w w:val="110"/>
        </w:rPr>
        <w:t>with </w:t>
      </w:r>
      <w:r>
        <w:rPr>
          <w:color w:val="221F20"/>
          <w:w w:val="110"/>
        </w:rPr>
        <w:t>up </w:t>
      </w:r>
      <w:r>
        <w:rPr>
          <w:color w:val="221F20"/>
          <w:spacing w:val="7"/>
          <w:w w:val="110"/>
        </w:rPr>
        <w:t> </w:t>
      </w:r>
      <w:r>
        <w:rPr>
          <w:color w:val="221F20"/>
          <w:spacing w:val="-4"/>
          <w:w w:val="110"/>
        </w:rPr>
        <w:t>to</w:t>
      </w:r>
      <w:r>
        <w:rPr>
          <w:color w:val="221F20"/>
          <w:spacing w:val="-4"/>
        </w:rPr>
        <w:t> </w:t>
      </w:r>
      <w:r>
        <w:rPr>
          <w:color w:val="221F20"/>
          <w:spacing w:val="18"/>
        </w:rPr>
        <w:t> </w:t>
      </w:r>
      <w:r>
        <w:rPr>
          <w:color w:val="221F20"/>
          <w:spacing w:val="18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tabs>
          <w:tab w:pos="3207" w:val="left" w:leader="none"/>
        </w:tabs>
        <w:spacing w:line="243" w:lineRule="exact"/>
        <w:ind w:left="446" w:right="0"/>
        <w:jc w:val="left"/>
      </w:pPr>
      <w:r>
        <w:rPr>
          <w:color w:val="221F20"/>
          <w:w w:val="110"/>
        </w:rPr>
        <w:t>4  digits</w:t>
      </w:r>
      <w:r>
        <w:rPr>
          <w:color w:val="221F20"/>
          <w:spacing w:val="5"/>
          <w:w w:val="110"/>
        </w:rPr>
        <w:t> </w:t>
      </w:r>
      <w:r>
        <w:rPr>
          <w:color w:val="221F20"/>
          <w:w w:val="110"/>
        </w:rPr>
        <w:t>using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spacing w:line="244" w:lineRule="exact"/>
        <w:ind w:left="171" w:right="1422"/>
        <w:jc w:val="center"/>
      </w:pPr>
      <w:r>
        <w:rPr>
          <w:color w:val="221F20"/>
          <w:spacing w:val="-4"/>
          <w:w w:val="110"/>
        </w:rPr>
        <w:t>written</w:t>
      </w:r>
      <w:r>
        <w:rPr>
          <w:color w:val="221F20"/>
          <w:spacing w:val="2"/>
          <w:w w:val="110"/>
        </w:rPr>
        <w:t> </w:t>
      </w:r>
      <w:r>
        <w:rPr>
          <w:color w:val="221F20"/>
          <w:w w:val="110"/>
        </w:rPr>
        <w:t>methods.</w:t>
      </w:r>
      <w:r>
        <w:rPr/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6"/>
          <w:szCs w:val="26"/>
        </w:rPr>
      </w:pPr>
    </w:p>
    <w:p>
      <w:pPr>
        <w:pStyle w:val="BodyText"/>
        <w:spacing w:line="240" w:lineRule="auto"/>
        <w:ind w:left="171" w:right="1423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spacing w:val="3"/>
          <w:w w:val="115"/>
        </w:rPr>
        <w:t>add</w:t>
      </w:r>
      <w:r>
        <w:rPr>
          <w:color w:val="221F20"/>
          <w:spacing w:val="-29"/>
          <w:w w:val="115"/>
        </w:rPr>
        <w:t> </w:t>
      </w:r>
      <w:r>
        <w:rPr>
          <w:color w:val="221F20"/>
          <w:w w:val="115"/>
        </w:rPr>
        <w:t>numbers </w:t>
      </w:r>
      <w:r>
        <w:rPr>
          <w:color w:val="221F20"/>
          <w:w w:val="115"/>
        </w:rPr>
      </w:r>
      <w:r>
        <w:rPr>
          <w:color w:val="221F20"/>
          <w:spacing w:val="-3"/>
          <w:w w:val="115"/>
        </w:rPr>
        <w:t>with </w:t>
      </w:r>
      <w:r>
        <w:rPr>
          <w:color w:val="221F20"/>
          <w:spacing w:val="-9"/>
          <w:w w:val="115"/>
        </w:rPr>
        <w:t>up  </w:t>
      </w:r>
      <w:r>
        <w:rPr>
          <w:color w:val="221F20"/>
          <w:spacing w:val="-9"/>
          <w:w w:val="115"/>
          <w:u w:val="thick" w:color="221F20"/>
        </w:rPr>
      </w:r>
      <w:r>
        <w:rPr>
          <w:color w:val="221F20"/>
          <w:spacing w:val="-4"/>
          <w:w w:val="115"/>
          <w:u w:val="thick" w:color="221F20"/>
        </w:rPr>
        <w:t>to </w:t>
      </w:r>
      <w:r>
        <w:rPr>
          <w:color w:val="221F20"/>
          <w:w w:val="115"/>
          <w:u w:val="thick" w:color="221F20"/>
        </w:rPr>
        <w:t>4</w:t>
      </w:r>
      <w:r>
        <w:rPr>
          <w:color w:val="221F20"/>
          <w:spacing w:val="25"/>
          <w:w w:val="115"/>
          <w:u w:val="thick" w:color="221F20"/>
        </w:rPr>
        <w:t> </w:t>
      </w:r>
      <w:r>
        <w:rPr>
          <w:color w:val="221F20"/>
          <w:spacing w:val="25"/>
          <w:w w:val="115"/>
        </w:rPr>
      </w:r>
      <w:r>
        <w:rPr>
          <w:color w:val="221F20"/>
          <w:w w:val="115"/>
        </w:rPr>
        <w:t>digits</w:t>
      </w:r>
      <w:r>
        <w:rPr/>
      </w:r>
    </w:p>
    <w:p>
      <w:pPr>
        <w:tabs>
          <w:tab w:pos="2173" w:val="left" w:leader="none"/>
        </w:tabs>
        <w:spacing w:line="231" w:lineRule="exact" w:before="0"/>
        <w:ind w:left="1983" w:right="0" w:firstLine="0"/>
        <w:jc w:val="left"/>
        <w:rPr>
          <w:rFonts w:ascii="Calibri" w:hAnsi="Calibri" w:cs="Calibri" w:eastAsia="Calibri" w:hint="default"/>
          <w:sz w:val="20"/>
          <w:szCs w:val="20"/>
        </w:rPr>
      </w:pPr>
      <w:r>
        <w:rPr/>
        <w:br w:type="column"/>
      </w:r>
      <w:r>
        <w:rPr>
          <w:rFonts w:ascii="Calibri"/>
          <w:color w:val="221F20"/>
          <w:w w:val="171"/>
          <w:sz w:val="20"/>
        </w:rPr>
      </w:r>
      <w:r>
        <w:rPr>
          <w:rFonts w:ascii="Calibri"/>
          <w:color w:val="221F20"/>
          <w:w w:val="171"/>
          <w:sz w:val="20"/>
          <w:u w:val="single" w:color="D09668"/>
        </w:rPr>
        <w:t> </w:t>
      </w:r>
      <w:r>
        <w:rPr>
          <w:rFonts w:ascii="Calibri"/>
          <w:color w:val="221F20"/>
          <w:sz w:val="20"/>
          <w:u w:val="single" w:color="D09668"/>
        </w:rPr>
        <w:tab/>
      </w:r>
      <w:r>
        <w:rPr>
          <w:rFonts w:ascii="Calibri"/>
          <w:color w:val="221F20"/>
          <w:sz w:val="20"/>
        </w:rPr>
      </w:r>
      <w:r>
        <w:rPr>
          <w:rFonts w:ascii="Calibri"/>
          <w:sz w:val="20"/>
        </w:rPr>
      </w:r>
    </w:p>
    <w:p>
      <w:pPr>
        <w:pStyle w:val="BodyText"/>
        <w:spacing w:line="240" w:lineRule="auto" w:before="100"/>
        <w:ind w:right="428" w:hanging="1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w w:val="120"/>
        </w:rPr>
        <w:t>use </w:t>
      </w:r>
      <w:r>
        <w:rPr>
          <w:color w:val="221F20"/>
          <w:spacing w:val="-6"/>
          <w:w w:val="120"/>
        </w:rPr>
        <w:t>place </w:t>
      </w:r>
      <w:r>
        <w:rPr>
          <w:color w:val="221F20"/>
          <w:spacing w:val="-6"/>
          <w:w w:val="120"/>
        </w:rPr>
      </w:r>
      <w:r>
        <w:rPr>
          <w:color w:val="221F20"/>
          <w:spacing w:val="-5"/>
          <w:w w:val="110"/>
        </w:rPr>
        <w:t>value, </w:t>
      </w:r>
      <w:r>
        <w:rPr>
          <w:color w:val="221F20"/>
          <w:w w:val="110"/>
        </w:rPr>
        <w:t>known </w:t>
      </w:r>
      <w:r>
        <w:rPr>
          <w:color w:val="221F20"/>
          <w:spacing w:val="2"/>
          <w:w w:val="110"/>
        </w:rPr>
        <w:t>and </w:t>
      </w:r>
      <w:r>
        <w:rPr>
          <w:color w:val="221F20"/>
          <w:spacing w:val="2"/>
          <w:w w:val="110"/>
        </w:rPr>
      </w:r>
      <w:r>
        <w:rPr>
          <w:color w:val="221F20"/>
          <w:w w:val="120"/>
        </w:rPr>
        <w:t>derived </w:t>
      </w:r>
      <w:r>
        <w:rPr>
          <w:color w:val="221F20"/>
          <w:spacing w:val="-4"/>
          <w:w w:val="120"/>
        </w:rPr>
        <w:t>facts to </w:t>
      </w:r>
      <w:r>
        <w:rPr>
          <w:color w:val="221F20"/>
          <w:spacing w:val="-4"/>
          <w:w w:val="120"/>
        </w:rPr>
      </w:r>
      <w:r>
        <w:rPr>
          <w:color w:val="221F20"/>
          <w:spacing w:val="-3"/>
          <w:w w:val="110"/>
        </w:rPr>
        <w:t>multiply</w:t>
      </w:r>
      <w:r>
        <w:rPr>
          <w:color w:val="221F20"/>
          <w:spacing w:val="31"/>
          <w:w w:val="110"/>
        </w:rPr>
        <w:t> </w:t>
      </w:r>
      <w:r>
        <w:rPr>
          <w:color w:val="221F20"/>
          <w:spacing w:val="-5"/>
          <w:w w:val="110"/>
        </w:rPr>
        <w:t>mentally.</w:t>
      </w:r>
      <w:r>
        <w:rPr>
          <w:spacing w:val="-5"/>
        </w:rPr>
      </w:r>
    </w:p>
    <w:p>
      <w:pPr>
        <w:pStyle w:val="BodyText"/>
        <w:spacing w:line="240" w:lineRule="auto"/>
        <w:ind w:left="433" w:right="614"/>
        <w:jc w:val="center"/>
      </w:pPr>
      <w:r>
        <w:rPr>
          <w:spacing w:val="-3"/>
          <w:w w:val="110"/>
        </w:rPr>
        <w:br w:type="column"/>
      </w:r>
      <w:r>
        <w:rPr>
          <w:color w:val="221F20"/>
          <w:spacing w:val="-3"/>
          <w:w w:val="110"/>
        </w:rPr>
        <w:t>with </w:t>
      </w:r>
      <w:r>
        <w:rPr>
          <w:color w:val="221F20"/>
          <w:w w:val="110"/>
        </w:rPr>
        <w:t>the same </w:t>
      </w:r>
      <w:r>
        <w:rPr>
          <w:color w:val="221F20"/>
          <w:w w:val="110"/>
        </w:rPr>
      </w:r>
      <w:r>
        <w:rPr>
          <w:color w:val="221F20"/>
          <w:spacing w:val="-3"/>
          <w:w w:val="110"/>
        </w:rPr>
        <w:t>denominator.</w:t>
      </w:r>
      <w:r>
        <w:rPr>
          <w:spacing w:val="-3"/>
        </w:rPr>
      </w:r>
    </w:p>
    <w:p>
      <w:pPr>
        <w:spacing w:line="240" w:lineRule="auto" w:before="6"/>
        <w:ind w:right="0"/>
        <w:rPr>
          <w:rFonts w:ascii="Calibri" w:hAnsi="Calibri" w:cs="Calibri" w:eastAsia="Calibri" w:hint="default"/>
          <w:sz w:val="26"/>
          <w:szCs w:val="26"/>
        </w:rPr>
      </w:pPr>
    </w:p>
    <w:p>
      <w:pPr>
        <w:pStyle w:val="BodyText"/>
        <w:tabs>
          <w:tab w:pos="2197" w:val="left" w:leader="none"/>
          <w:tab w:pos="2316" w:val="left" w:leader="none"/>
        </w:tabs>
        <w:spacing w:line="240" w:lineRule="auto"/>
        <w:ind w:right="0" w:firstLine="11"/>
        <w:jc w:val="left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spacing w:val="-4"/>
          <w:w w:val="115"/>
        </w:rPr>
        <w:t>identify, </w:t>
      </w:r>
      <w:r>
        <w:rPr>
          <w:color w:val="221F20"/>
          <w:w w:val="115"/>
        </w:rPr>
        <w:t>name </w:t>
      </w:r>
      <w:r>
        <w:rPr>
          <w:color w:val="221F20"/>
          <w:w w:val="115"/>
        </w:rPr>
      </w:r>
      <w:r>
        <w:rPr>
          <w:color w:val="221F20"/>
          <w:spacing w:val="2"/>
          <w:w w:val="115"/>
        </w:rPr>
        <w:t>and </w:t>
      </w:r>
      <w:r>
        <w:rPr>
          <w:color w:val="221F20"/>
          <w:spacing w:val="-4"/>
          <w:w w:val="115"/>
        </w:rPr>
        <w:t>write equivalent </w:t>
      </w:r>
      <w:r>
        <w:rPr>
          <w:color w:val="221F20"/>
          <w:spacing w:val="-4"/>
          <w:w w:val="115"/>
        </w:rPr>
      </w:r>
      <w:r>
        <w:rPr>
          <w:color w:val="221F20"/>
          <w:spacing w:val="-3"/>
          <w:w w:val="115"/>
        </w:rPr>
        <w:t>fractions </w:t>
      </w:r>
      <w:r>
        <w:rPr>
          <w:color w:val="221F20"/>
          <w:w w:val="115"/>
        </w:rPr>
        <w:t>of a</w:t>
      </w:r>
      <w:r>
        <w:rPr>
          <w:color w:val="221F20"/>
          <w:spacing w:val="39"/>
          <w:w w:val="115"/>
        </w:rPr>
        <w:t> </w:t>
      </w:r>
      <w:r>
        <w:rPr>
          <w:color w:val="221F20"/>
          <w:w w:val="115"/>
        </w:rPr>
        <w:t>given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spacing w:line="200" w:lineRule="exact"/>
        <w:ind w:left="433" w:right="603"/>
        <w:jc w:val="center"/>
      </w:pPr>
      <w:r>
        <w:rPr>
          <w:color w:val="221F20"/>
          <w:spacing w:val="-4"/>
          <w:w w:val="115"/>
        </w:rPr>
        <w:t>fractions.</w:t>
      </w:r>
      <w:r>
        <w:rPr>
          <w:spacing w:val="-4"/>
        </w:rPr>
      </w:r>
    </w:p>
    <w:p>
      <w:pPr>
        <w:pStyle w:val="BodyText"/>
        <w:tabs>
          <w:tab w:pos="2399" w:val="left" w:leader="none"/>
          <w:tab w:pos="2589" w:val="left" w:leader="none"/>
        </w:tabs>
        <w:spacing w:line="224" w:lineRule="exact"/>
        <w:ind w:left="775" w:right="0"/>
        <w:jc w:val="left"/>
      </w:pPr>
      <w:r>
        <w:rPr>
          <w:w w:val="105"/>
        </w:rPr>
        <w:br w:type="column"/>
      </w:r>
      <w:r>
        <w:rPr>
          <w:color w:val="221F20"/>
          <w:w w:val="105"/>
        </w:rPr>
        <w:t>in cm </w:t>
      </w:r>
      <w:r>
        <w:rPr>
          <w:color w:val="221F20"/>
          <w:spacing w:val="2"/>
          <w:w w:val="105"/>
        </w:rPr>
        <w:t>and </w:t>
      </w:r>
      <w:r>
        <w:rPr>
          <w:color w:val="221F20"/>
          <w:spacing w:val="10"/>
          <w:w w:val="105"/>
        </w:rPr>
        <w:t> </w:t>
      </w:r>
      <w:r>
        <w:rPr>
          <w:color w:val="221F20"/>
          <w:w w:val="105"/>
        </w:rPr>
        <w:t>m.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spacing w:line="240" w:lineRule="auto" w:before="12"/>
        <w:ind w:right="0"/>
        <w:rPr>
          <w:rFonts w:ascii="Calibri" w:hAnsi="Calibri" w:cs="Calibri" w:eastAsia="Calibri" w:hint="default"/>
          <w:sz w:val="15"/>
          <w:szCs w:val="15"/>
        </w:rPr>
      </w:pPr>
    </w:p>
    <w:p>
      <w:pPr>
        <w:pStyle w:val="BodyText"/>
        <w:tabs>
          <w:tab w:pos="275" w:val="left" w:leader="none"/>
        </w:tabs>
        <w:spacing w:line="240" w:lineRule="auto"/>
        <w:ind w:right="0"/>
        <w:jc w:val="left"/>
      </w:pP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</w:rPr>
      </w:r>
      <w:r>
        <w:rPr/>
      </w:r>
    </w:p>
    <w:p>
      <w:pPr>
        <w:pStyle w:val="BodyText"/>
        <w:spacing w:line="240" w:lineRule="auto" w:before="155"/>
        <w:ind w:left="526" w:right="416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5"/>
        </w:rPr>
        <w:t>can </w:t>
      </w:r>
      <w:r>
        <w:rPr>
          <w:color w:val="221F20"/>
          <w:w w:val="115"/>
        </w:rPr>
        <w:t>convert </w:t>
      </w:r>
      <w:r>
        <w:rPr>
          <w:color w:val="221F20"/>
          <w:w w:val="115"/>
        </w:rPr>
        <w:t>between</w:t>
      </w:r>
      <w:r>
        <w:rPr>
          <w:color w:val="221F20"/>
          <w:spacing w:val="-24"/>
          <w:w w:val="115"/>
        </w:rPr>
        <w:t> </w:t>
      </w:r>
      <w:r>
        <w:rPr>
          <w:color w:val="221F20"/>
          <w:spacing w:val="-4"/>
          <w:w w:val="115"/>
        </w:rPr>
        <w:t>different </w:t>
      </w:r>
      <w:r>
        <w:rPr>
          <w:color w:val="221F20"/>
          <w:spacing w:val="-4"/>
          <w:w w:val="115"/>
        </w:rPr>
      </w:r>
      <w:r>
        <w:rPr>
          <w:color w:val="221F20"/>
          <w:spacing w:val="-3"/>
          <w:w w:val="115"/>
        </w:rPr>
        <w:t>units </w:t>
      </w:r>
      <w:r>
        <w:rPr>
          <w:color w:val="221F20"/>
          <w:w w:val="115"/>
        </w:rPr>
        <w:t>of measure </w:t>
      </w:r>
      <w:r>
        <w:rPr>
          <w:color w:val="221F20"/>
          <w:w w:val="115"/>
        </w:rPr>
      </w:r>
      <w:r>
        <w:rPr>
          <w:color w:val="221F20"/>
          <w:spacing w:val="-4"/>
          <w:w w:val="115"/>
        </w:rPr>
        <w:t>(e.g. </w:t>
      </w:r>
      <w:r>
        <w:rPr>
          <w:color w:val="221F20"/>
          <w:w w:val="115"/>
        </w:rPr>
        <w:t>km </w:t>
      </w:r>
      <w:r>
        <w:rPr>
          <w:color w:val="221F20"/>
          <w:spacing w:val="-4"/>
          <w:w w:val="115"/>
        </w:rPr>
        <w:t>to</w:t>
      </w:r>
      <w:r>
        <w:rPr>
          <w:color w:val="221F20"/>
          <w:spacing w:val="-23"/>
          <w:w w:val="115"/>
        </w:rPr>
        <w:t> </w:t>
      </w:r>
      <w:r>
        <w:rPr>
          <w:color w:val="221F20"/>
          <w:spacing w:val="-5"/>
          <w:w w:val="115"/>
        </w:rPr>
        <w:t>m)</w:t>
      </w:r>
      <w:r>
        <w:rPr>
          <w:spacing w:val="-5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  <w:r>
        <w:rPr/>
        <w:br w:type="column"/>
      </w:r>
      <w:r>
        <w:rPr>
          <w:rFonts w:ascii="Calibri"/>
          <w:sz w:val="20"/>
        </w:rPr>
      </w:r>
    </w:p>
    <w:p>
      <w:pPr>
        <w:pStyle w:val="BodyText"/>
        <w:tabs>
          <w:tab w:pos="730" w:val="left" w:leader="none"/>
        </w:tabs>
        <w:spacing w:line="240" w:lineRule="auto" w:before="174"/>
        <w:ind w:left="564" w:right="0" w:hanging="408"/>
        <w:jc w:val="left"/>
      </w:pP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spacing w:val="-4"/>
          <w:u w:val="single" w:color="D09668"/>
        </w:rPr>
        <w:t> </w:t>
      </w:r>
      <w:r>
        <w:rPr>
          <w:color w:val="221F20"/>
          <w:spacing w:val="-4"/>
        </w:rPr>
      </w:r>
      <w:r>
        <w:rPr>
          <w:color w:val="221F20"/>
        </w:rPr>
        <w:tab/>
        <w:tab/>
      </w:r>
      <w:r>
        <w:rPr>
          <w:color w:val="221F20"/>
          <w:w w:val="150"/>
        </w:rPr>
        <w:t>I</w:t>
      </w:r>
      <w:r>
        <w:rPr>
          <w:color w:val="221F20"/>
          <w:spacing w:val="-23"/>
          <w:w w:val="150"/>
        </w:rPr>
        <w:t> </w:t>
      </w:r>
      <w:r>
        <w:rPr>
          <w:color w:val="221F20"/>
          <w:spacing w:val="-3"/>
          <w:w w:val="120"/>
        </w:rPr>
        <w:t>can</w:t>
      </w:r>
      <w:r>
        <w:rPr>
          <w:color w:val="221F20"/>
          <w:spacing w:val="-10"/>
          <w:w w:val="120"/>
        </w:rPr>
        <w:t> </w:t>
      </w:r>
      <w:r>
        <w:rPr>
          <w:color w:val="221F20"/>
          <w:w w:val="120"/>
        </w:rPr>
        <w:t>identify</w:t>
      </w:r>
      <w:r>
        <w:rPr>
          <w:color w:val="221F20"/>
          <w:w w:val="129"/>
        </w:rPr>
        <w:t> </w:t>
      </w:r>
      <w:r>
        <w:rPr>
          <w:color w:val="221F20"/>
          <w:spacing w:val="-6"/>
          <w:w w:val="115"/>
        </w:rPr>
        <w:t>acute </w:t>
      </w:r>
      <w:r>
        <w:rPr>
          <w:color w:val="221F20"/>
          <w:spacing w:val="2"/>
          <w:w w:val="115"/>
        </w:rPr>
        <w:t>and</w:t>
      </w:r>
      <w:r>
        <w:rPr>
          <w:color w:val="221F20"/>
          <w:spacing w:val="-18"/>
          <w:w w:val="115"/>
        </w:rPr>
        <w:t> </w:t>
      </w:r>
      <w:r>
        <w:rPr>
          <w:color w:val="221F20"/>
          <w:w w:val="115"/>
        </w:rPr>
        <w:t>obtuse</w:t>
      </w:r>
      <w:r>
        <w:rPr/>
      </w:r>
    </w:p>
    <w:p>
      <w:pPr>
        <w:pStyle w:val="BodyText"/>
        <w:spacing w:line="243" w:lineRule="exact"/>
        <w:ind w:left="1049" w:right="0"/>
        <w:jc w:val="left"/>
      </w:pPr>
      <w:r>
        <w:rPr>
          <w:color w:val="221F20"/>
          <w:spacing w:val="-3"/>
          <w:w w:val="115"/>
        </w:rPr>
        <w:t>angles.</w:t>
      </w:r>
      <w:r>
        <w:rPr>
          <w:spacing w:val="-3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  <w:r>
        <w:rPr/>
        <w:br w:type="column"/>
      </w:r>
      <w:r>
        <w:rPr>
          <w:rFonts w:ascii="Calibri"/>
          <w:sz w:val="20"/>
        </w:rPr>
      </w: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12"/>
        <w:ind w:right="0"/>
        <w:rPr>
          <w:rFonts w:ascii="Calibri" w:hAnsi="Calibri" w:cs="Calibri" w:eastAsia="Calibri" w:hint="default"/>
          <w:sz w:val="16"/>
          <w:szCs w:val="16"/>
        </w:rPr>
      </w:pPr>
    </w:p>
    <w:p>
      <w:pPr>
        <w:pStyle w:val="BodyText"/>
        <w:spacing w:line="240" w:lineRule="auto"/>
        <w:ind w:right="447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spacing w:val="-4"/>
          <w:w w:val="120"/>
        </w:rPr>
        <w:t>interpret</w:t>
      </w:r>
      <w:r>
        <w:rPr>
          <w:color w:val="221F20"/>
          <w:spacing w:val="-35"/>
          <w:w w:val="120"/>
        </w:rPr>
        <w:t> </w:t>
      </w:r>
      <w:r>
        <w:rPr>
          <w:color w:val="221F20"/>
          <w:spacing w:val="2"/>
          <w:w w:val="120"/>
        </w:rPr>
        <w:t>and </w:t>
      </w:r>
      <w:r>
        <w:rPr>
          <w:color w:val="221F20"/>
          <w:spacing w:val="2"/>
          <w:w w:val="120"/>
        </w:rPr>
      </w:r>
      <w:r>
        <w:rPr>
          <w:color w:val="221F20"/>
          <w:w w:val="115"/>
        </w:rPr>
        <w:t>present </w:t>
      </w:r>
      <w:r>
        <w:rPr>
          <w:color w:val="221F20"/>
          <w:spacing w:val="-7"/>
          <w:w w:val="115"/>
        </w:rPr>
        <w:t>data </w:t>
      </w:r>
      <w:r>
        <w:rPr>
          <w:color w:val="221F20"/>
          <w:w w:val="115"/>
        </w:rPr>
        <w:t>using </w:t>
      </w:r>
      <w:r>
        <w:rPr>
          <w:color w:val="221F20"/>
          <w:w w:val="115"/>
        </w:rPr>
      </w:r>
      <w:r>
        <w:rPr>
          <w:color w:val="221F20"/>
          <w:spacing w:val="-3"/>
          <w:w w:val="120"/>
        </w:rPr>
        <w:t>bar</w:t>
      </w:r>
      <w:r>
        <w:rPr>
          <w:color w:val="221F20"/>
          <w:spacing w:val="-2"/>
          <w:w w:val="120"/>
        </w:rPr>
        <w:t> </w:t>
      </w:r>
      <w:r>
        <w:rPr>
          <w:color w:val="221F20"/>
          <w:spacing w:val="-3"/>
          <w:w w:val="120"/>
        </w:rPr>
        <w:t>charts.</w:t>
      </w:r>
      <w:r>
        <w:rPr>
          <w:spacing w:val="-3"/>
        </w:rPr>
      </w:r>
    </w:p>
    <w:p>
      <w:pPr>
        <w:spacing w:after="0" w:line="240" w:lineRule="auto"/>
        <w:jc w:val="center"/>
        <w:sectPr>
          <w:type w:val="continuous"/>
          <w:pgSz w:w="23820" w:h="16840" w:orient="landscape"/>
          <w:pgMar w:top="1580" w:bottom="0" w:left="340" w:right="560"/>
          <w:cols w:num="7" w:equalWidth="0">
            <w:col w:w="2216" w:space="1464"/>
            <w:col w:w="3327" w:space="140"/>
            <w:col w:w="2174" w:space="974"/>
            <w:col w:w="2346" w:space="858"/>
            <w:col w:w="2590" w:space="755"/>
            <w:col w:w="2143" w:space="1554"/>
            <w:col w:w="2379"/>
          </w:cols>
        </w:sect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</w:p>
    <w:p>
      <w:pPr>
        <w:pStyle w:val="BodyText"/>
        <w:spacing w:line="240" w:lineRule="auto" w:before="151"/>
        <w:ind w:left="507" w:right="-13" w:firstLine="234"/>
        <w:jc w:val="left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20"/>
        </w:rPr>
        <w:t>can </w:t>
      </w:r>
      <w:r>
        <w:rPr>
          <w:color w:val="221F20"/>
          <w:w w:val="120"/>
        </w:rPr>
        <w:t>count in </w:t>
      </w:r>
      <w:r>
        <w:rPr>
          <w:color w:val="221F20"/>
          <w:w w:val="120"/>
        </w:rPr>
      </w:r>
      <w:r>
        <w:rPr>
          <w:color w:val="221F20"/>
          <w:spacing w:val="-3"/>
          <w:w w:val="120"/>
        </w:rPr>
        <w:t>multiples </w:t>
      </w:r>
      <w:r>
        <w:rPr>
          <w:color w:val="221F20"/>
          <w:w w:val="120"/>
        </w:rPr>
        <w:t>of 6,</w:t>
      </w:r>
      <w:r>
        <w:rPr>
          <w:color w:val="221F20"/>
          <w:spacing w:val="-37"/>
          <w:w w:val="120"/>
        </w:rPr>
        <w:t> </w:t>
      </w:r>
      <w:r>
        <w:rPr>
          <w:color w:val="221F20"/>
          <w:spacing w:val="-14"/>
          <w:w w:val="120"/>
        </w:rPr>
        <w:t>7, </w:t>
      </w:r>
      <w:r>
        <w:rPr>
          <w:color w:val="221F20"/>
          <w:spacing w:val="-8"/>
          <w:w w:val="120"/>
        </w:rPr>
        <w:t>9,</w:t>
      </w:r>
      <w:r>
        <w:rPr>
          <w:spacing w:val="-8"/>
        </w:rPr>
      </w:r>
    </w:p>
    <w:p>
      <w:pPr>
        <w:pStyle w:val="BodyText"/>
        <w:spacing w:line="243" w:lineRule="exact"/>
        <w:ind w:left="789" w:right="-13"/>
        <w:jc w:val="left"/>
      </w:pPr>
      <w:r>
        <w:rPr>
          <w:color w:val="221F20"/>
          <w:w w:val="110"/>
        </w:rPr>
        <w:t>25 </w:t>
      </w:r>
      <w:r>
        <w:rPr>
          <w:color w:val="221F20"/>
          <w:spacing w:val="2"/>
          <w:w w:val="110"/>
        </w:rPr>
        <w:t>and</w:t>
      </w:r>
      <w:r>
        <w:rPr>
          <w:color w:val="221F20"/>
          <w:spacing w:val="23"/>
          <w:w w:val="110"/>
        </w:rPr>
        <w:t> </w:t>
      </w:r>
      <w:r>
        <w:rPr>
          <w:color w:val="221F20"/>
          <w:w w:val="110"/>
        </w:rPr>
        <w:t>1000.</w:t>
      </w:r>
      <w:r>
        <w:rPr/>
      </w:r>
    </w:p>
    <w:p>
      <w:pPr>
        <w:pStyle w:val="BodyText"/>
        <w:tabs>
          <w:tab w:pos="2240" w:val="left" w:leader="none"/>
        </w:tabs>
        <w:spacing w:line="240" w:lineRule="auto"/>
        <w:ind w:left="709" w:right="0" w:hanging="203"/>
        <w:jc w:val="left"/>
      </w:pPr>
      <w:r>
        <w:rPr>
          <w:w w:val="110"/>
        </w:rPr>
        <w:br w:type="column"/>
      </w:r>
      <w:r>
        <w:rPr>
          <w:color w:val="221F20"/>
          <w:w w:val="110"/>
        </w:rPr>
        <w:t>using </w:t>
      </w:r>
      <w:r>
        <w:rPr>
          <w:color w:val="221F20"/>
          <w:spacing w:val="-4"/>
          <w:w w:val="110"/>
        </w:rPr>
        <w:t>written </w:t>
      </w:r>
      <w:r>
        <w:rPr>
          <w:color w:val="221F20"/>
          <w:spacing w:val="-4"/>
          <w:w w:val="110"/>
        </w:rPr>
      </w:r>
      <w:r>
        <w:rPr>
          <w:color w:val="221F20"/>
          <w:w w:val="110"/>
        </w:rPr>
        <w:t>methods.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single" w:color="D09668"/>
        </w:rPr>
        <w:t> </w:t>
      </w:r>
      <w:r>
        <w:rPr>
          <w:color w:val="221F20"/>
          <w:u w:val="single" w:color="D09668"/>
        </w:rPr>
        <w:tab/>
      </w:r>
      <w:r>
        <w:rPr>
          <w:color w:val="221F20"/>
          <w:w w:val="88"/>
          <w:u w:val="single" w:color="D09668"/>
        </w:rPr>
        <w:t>   </w:t>
      </w:r>
      <w:r>
        <w:rPr>
          <w:color w:val="221F20"/>
          <w:u w:val="single" w:color="D09668"/>
        </w:rPr>
      </w:r>
      <w:r>
        <w:rPr>
          <w:color w:val="221F20"/>
        </w:rPr>
      </w:r>
      <w:r>
        <w:rPr/>
      </w:r>
    </w:p>
    <w:p>
      <w:pPr>
        <w:pStyle w:val="BodyText"/>
        <w:spacing w:line="132" w:lineRule="exact"/>
        <w:ind w:left="520" w:right="13"/>
        <w:jc w:val="center"/>
      </w:pPr>
      <w:r>
        <w:rPr>
          <w:w w:val="150"/>
        </w:rPr>
        <w:br w:type="column"/>
      </w:r>
      <w:r>
        <w:rPr>
          <w:color w:val="221F20"/>
          <w:w w:val="150"/>
        </w:rPr>
      </w:r>
      <w:r>
        <w:rPr>
          <w:color w:val="221F20"/>
          <w:w w:val="150"/>
          <w:u w:val="thick" w:color="221F20"/>
        </w:rPr>
        <w:t>I </w:t>
      </w:r>
      <w:r>
        <w:rPr>
          <w:color w:val="221F20"/>
          <w:spacing w:val="-3"/>
          <w:w w:val="130"/>
          <w:u w:val="thick" w:color="221F20"/>
        </w:rPr>
        <w:t>ca</w:t>
      </w:r>
      <w:r>
        <w:rPr>
          <w:strike/>
          <w:color w:val="221F20"/>
          <w:spacing w:val="-3"/>
          <w:w w:val="130"/>
          <w:u w:val="thick" w:color="221F20"/>
        </w:rPr>
        <w:t>n rec</w:t>
      </w:r>
      <w:r>
        <w:rPr>
          <w:strike w:val="0"/>
          <w:color w:val="221F20"/>
          <w:spacing w:val="-3"/>
          <w:w w:val="130"/>
          <w:u w:val="thick" w:color="221F20"/>
        </w:rPr>
        <w:t>all</w:t>
      </w:r>
      <w:r>
        <w:rPr>
          <w:strike w:val="0"/>
          <w:color w:val="221F20"/>
          <w:spacing w:val="-41"/>
          <w:w w:val="130"/>
          <w:u w:val="thick" w:color="221F20"/>
        </w:rPr>
        <w:t> </w:t>
      </w:r>
      <w:r>
        <w:rPr>
          <w:strike w:val="0"/>
          <w:color w:val="221F20"/>
          <w:w w:val="130"/>
          <w:u w:val="thick" w:color="221F20"/>
        </w:rPr>
        <w:t>x</w:t>
      </w:r>
      <w:r>
        <w:rPr>
          <w:strike w:val="0"/>
          <w:color w:val="221F20"/>
          <w:w w:val="130"/>
        </w:rPr>
      </w:r>
      <w:r>
        <w:rPr>
          <w:strike w:val="0"/>
        </w:rPr>
      </w:r>
    </w:p>
    <w:p>
      <w:pPr>
        <w:pStyle w:val="BodyText"/>
        <w:spacing w:line="240" w:lineRule="auto"/>
        <w:ind w:left="520" w:right="13"/>
        <w:jc w:val="center"/>
      </w:pPr>
      <w:r>
        <w:rPr>
          <w:color w:val="221F20"/>
          <w:spacing w:val="2"/>
          <w:w w:val="110"/>
        </w:rPr>
        <w:t>and </w:t>
      </w:r>
      <w:r>
        <w:rPr>
          <w:color w:val="221F20"/>
          <w:w w:val="110"/>
        </w:rPr>
        <w:t>÷ </w:t>
      </w:r>
      <w:r>
        <w:rPr>
          <w:color w:val="221F20"/>
          <w:spacing w:val="-4"/>
          <w:w w:val="110"/>
        </w:rPr>
        <w:t>facts </w:t>
      </w:r>
      <w:r>
        <w:rPr>
          <w:color w:val="221F20"/>
          <w:w w:val="110"/>
        </w:rPr>
        <w:t>for </w:t>
      </w:r>
      <w:r>
        <w:rPr>
          <w:color w:val="221F20"/>
          <w:w w:val="110"/>
        </w:rPr>
      </w:r>
      <w:r>
        <w:rPr>
          <w:color w:val="221F20"/>
          <w:spacing w:val="-4"/>
          <w:w w:val="110"/>
        </w:rPr>
        <w:t>multiplication tables </w:t>
      </w:r>
      <w:r>
        <w:rPr>
          <w:color w:val="221F20"/>
          <w:spacing w:val="-4"/>
          <w:w w:val="110"/>
        </w:rPr>
      </w:r>
      <w:r>
        <w:rPr>
          <w:color w:val="221F20"/>
          <w:w w:val="110"/>
        </w:rPr>
        <w:t>up </w:t>
      </w:r>
      <w:r>
        <w:rPr>
          <w:color w:val="221F20"/>
          <w:spacing w:val="-4"/>
          <w:w w:val="110"/>
        </w:rPr>
        <w:t>to</w:t>
      </w:r>
      <w:r>
        <w:rPr>
          <w:color w:val="221F20"/>
          <w:spacing w:val="8"/>
          <w:w w:val="110"/>
        </w:rPr>
        <w:t> </w:t>
      </w:r>
      <w:r>
        <w:rPr>
          <w:color w:val="221F20"/>
          <w:spacing w:val="-4"/>
          <w:w w:val="110"/>
        </w:rPr>
        <w:t>12x12.</w:t>
      </w:r>
      <w:r>
        <w:rPr>
          <w:spacing w:val="-4"/>
        </w:rPr>
      </w:r>
    </w:p>
    <w:p>
      <w:pPr>
        <w:spacing w:line="240" w:lineRule="auto" w:before="1"/>
        <w:ind w:right="0"/>
        <w:rPr>
          <w:rFonts w:ascii="Calibri" w:hAnsi="Calibri" w:cs="Calibri" w:eastAsia="Calibri" w:hint="default"/>
          <w:sz w:val="24"/>
          <w:szCs w:val="24"/>
        </w:rPr>
      </w:pPr>
      <w:r>
        <w:rPr/>
        <w:br w:type="column"/>
      </w:r>
      <w:r>
        <w:rPr>
          <w:rFonts w:ascii="Calibri"/>
          <w:sz w:val="24"/>
        </w:rPr>
      </w:r>
    </w:p>
    <w:p>
      <w:pPr>
        <w:pStyle w:val="BodyText"/>
        <w:spacing w:line="240" w:lineRule="auto"/>
        <w:ind w:left="507" w:right="0" w:hanging="1"/>
        <w:jc w:val="center"/>
      </w:pPr>
      <w:r>
        <w:rPr>
          <w:color w:val="221F20"/>
          <w:w w:val="150"/>
        </w:rPr>
        <w:t>I </w:t>
      </w:r>
      <w:r>
        <w:rPr>
          <w:color w:val="221F20"/>
          <w:spacing w:val="-3"/>
          <w:w w:val="110"/>
        </w:rPr>
        <w:t>can </w:t>
      </w:r>
      <w:r>
        <w:rPr>
          <w:color w:val="221F20"/>
          <w:w w:val="110"/>
        </w:rPr>
        <w:t>count up </w:t>
      </w:r>
      <w:r>
        <w:rPr>
          <w:color w:val="221F20"/>
          <w:spacing w:val="2"/>
          <w:w w:val="110"/>
        </w:rPr>
        <w:t>and </w:t>
      </w:r>
      <w:r>
        <w:rPr>
          <w:color w:val="221F20"/>
          <w:spacing w:val="2"/>
          <w:w w:val="110"/>
        </w:rPr>
      </w:r>
      <w:r>
        <w:rPr>
          <w:color w:val="221F20"/>
          <w:w w:val="110"/>
        </w:rPr>
        <w:t>down in 100ths</w:t>
      </w:r>
      <w:r>
        <w:rPr>
          <w:color w:val="221F20"/>
          <w:spacing w:val="-5"/>
          <w:w w:val="110"/>
        </w:rPr>
        <w:t> </w:t>
      </w:r>
      <w:r>
        <w:rPr>
          <w:color w:val="221F20"/>
          <w:spacing w:val="2"/>
          <w:w w:val="110"/>
        </w:rPr>
        <w:t>and </w:t>
      </w:r>
      <w:r>
        <w:rPr>
          <w:color w:val="221F20"/>
          <w:spacing w:val="2"/>
          <w:w w:val="110"/>
        </w:rPr>
      </w:r>
      <w:r>
        <w:rPr>
          <w:color w:val="221F20"/>
          <w:w w:val="110"/>
        </w:rPr>
        <w:t>recognise how </w:t>
      </w:r>
      <w:r>
        <w:rPr>
          <w:color w:val="221F20"/>
          <w:w w:val="110"/>
        </w:rPr>
        <w:t>100ths</w:t>
      </w:r>
      <w:r>
        <w:rPr>
          <w:color w:val="221F20"/>
          <w:spacing w:val="25"/>
          <w:w w:val="110"/>
        </w:rPr>
        <w:t> </w:t>
      </w:r>
      <w:r>
        <w:rPr>
          <w:color w:val="221F20"/>
          <w:w w:val="110"/>
        </w:rPr>
        <w:t>arise.</w:t>
      </w:r>
      <w:r>
        <w:rPr/>
      </w:r>
    </w:p>
    <w:p>
      <w:pPr>
        <w:pStyle w:val="BodyText"/>
        <w:tabs>
          <w:tab w:pos="4080" w:val="left" w:leader="none"/>
          <w:tab w:pos="5284" w:val="left" w:leader="none"/>
        </w:tabs>
        <w:spacing w:line="118" w:lineRule="exact"/>
        <w:ind w:left="573" w:right="0"/>
        <w:jc w:val="left"/>
      </w:pPr>
      <w:r>
        <w:rPr>
          <w:w w:val="150"/>
        </w:rPr>
        <w:br w:type="column"/>
      </w:r>
      <w:r>
        <w:rPr>
          <w:color w:val="221F20"/>
          <w:w w:val="150"/>
        </w:rPr>
        <w:t>I</w:t>
      </w:r>
      <w:r>
        <w:rPr>
          <w:color w:val="221F20"/>
          <w:spacing w:val="-41"/>
          <w:w w:val="150"/>
        </w:rPr>
        <w:t> </w:t>
      </w:r>
      <w:r>
        <w:rPr>
          <w:color w:val="221F20"/>
          <w:spacing w:val="-3"/>
          <w:w w:val="120"/>
        </w:rPr>
        <w:t>can</w:t>
      </w:r>
      <w:r>
        <w:rPr>
          <w:color w:val="221F20"/>
          <w:spacing w:val="-28"/>
          <w:w w:val="120"/>
        </w:rPr>
        <w:t> </w:t>
      </w:r>
      <w:r>
        <w:rPr>
          <w:color w:val="221F20"/>
          <w:w w:val="120"/>
        </w:rPr>
        <w:t>compare</w:t>
      </w:r>
      <w:r>
        <w:rPr>
          <w:color w:val="221F20"/>
          <w:spacing w:val="-27"/>
          <w:w w:val="120"/>
        </w:rPr>
        <w:t> </w:t>
      </w:r>
      <w:r>
        <w:rPr>
          <w:color w:val="221F20"/>
          <w:w w:val="120"/>
        </w:rPr>
        <w:t>&amp;</w:t>
      </w:r>
      <w:r>
        <w:rPr>
          <w:color w:val="221F20"/>
        </w:rPr>
        <w:tab/>
      </w:r>
      <w:r>
        <w:rPr>
          <w:color w:val="221F20"/>
          <w:w w:val="171"/>
        </w:rPr>
      </w:r>
      <w:r>
        <w:rPr>
          <w:color w:val="221F20"/>
          <w:w w:val="171"/>
          <w:u w:val="thick" w:color="221F20"/>
        </w:rPr>
        <w:t> </w:t>
      </w:r>
      <w:r>
        <w:rPr>
          <w:color w:val="221F20"/>
          <w:u w:val="thick" w:color="221F20"/>
        </w:rPr>
        <w:tab/>
      </w:r>
      <w:r>
        <w:rPr>
          <w:color w:val="221F20"/>
        </w:rPr>
      </w:r>
      <w:r>
        <w:rPr/>
      </w:r>
    </w:p>
    <w:p>
      <w:pPr>
        <w:pStyle w:val="BodyText"/>
        <w:spacing w:line="240" w:lineRule="auto"/>
        <w:ind w:left="507" w:right="3883"/>
        <w:jc w:val="center"/>
      </w:pPr>
      <w:r>
        <w:rPr>
          <w:color w:val="221F20"/>
          <w:spacing w:val="-3"/>
          <w:w w:val="110"/>
        </w:rPr>
        <w:t>classify </w:t>
      </w:r>
      <w:r>
        <w:rPr>
          <w:color w:val="221F20"/>
          <w:w w:val="110"/>
        </w:rPr>
        <w:t>geometric </w:t>
      </w:r>
      <w:r>
        <w:rPr>
          <w:color w:val="221F20"/>
          <w:w w:val="110"/>
        </w:rPr>
        <w:t>shapes based </w:t>
      </w:r>
      <w:r>
        <w:rPr>
          <w:color w:val="221F20"/>
          <w:spacing w:val="2"/>
          <w:w w:val="110"/>
        </w:rPr>
        <w:t>on </w:t>
      </w:r>
      <w:r>
        <w:rPr>
          <w:color w:val="221F20"/>
          <w:spacing w:val="2"/>
          <w:w w:val="110"/>
        </w:rPr>
      </w:r>
      <w:r>
        <w:rPr>
          <w:color w:val="221F20"/>
          <w:w w:val="110"/>
        </w:rPr>
        <w:t>properties  &amp;</w:t>
      </w:r>
      <w:r>
        <w:rPr>
          <w:color w:val="221F20"/>
          <w:spacing w:val="38"/>
          <w:w w:val="110"/>
        </w:rPr>
        <w:t> </w:t>
      </w:r>
      <w:r>
        <w:rPr>
          <w:color w:val="221F20"/>
          <w:spacing w:val="-4"/>
          <w:w w:val="110"/>
        </w:rPr>
        <w:t>size.</w:t>
      </w:r>
      <w:r>
        <w:rPr>
          <w:spacing w:val="-4"/>
        </w:rPr>
      </w:r>
    </w:p>
    <w:p>
      <w:pPr>
        <w:spacing w:after="0" w:line="240" w:lineRule="auto"/>
        <w:jc w:val="center"/>
        <w:sectPr>
          <w:type w:val="continuous"/>
          <w:pgSz w:w="23820" w:h="16840" w:orient="landscape"/>
          <w:pgMar w:top="1580" w:bottom="0" w:left="340" w:right="560"/>
          <w:cols w:num="5" w:equalWidth="0">
            <w:col w:w="2255" w:space="1356"/>
            <w:col w:w="2361" w:space="708"/>
            <w:col w:w="2317" w:space="985"/>
            <w:col w:w="2281" w:space="4600"/>
            <w:col w:w="6057"/>
          </w:cols>
        </w:sectPr>
      </w:pPr>
    </w:p>
    <w:p>
      <w:pPr>
        <w:spacing w:line="240" w:lineRule="auto" w:before="0"/>
        <w:ind w:right="0"/>
        <w:rPr>
          <w:rFonts w:ascii="Calibri" w:hAnsi="Calibri" w:cs="Calibri" w:eastAsia="Calibri" w:hint="default"/>
          <w:sz w:val="20"/>
          <w:szCs w:val="20"/>
        </w:rPr>
      </w:pPr>
      <w:r>
        <w:rPr/>
        <w:pict>
          <v:group style="position:absolute;margin-left:0pt;margin-top:.34878pt;width:1190.55pt;height:841.75pt;mso-position-horizontal-relative:page;mso-position-vertical-relative:page;z-index:-89728" coordorigin="0,7" coordsize="23811,16835">
            <v:shape style="position:absolute;left:0;top:7;width:23811;height:16831" type="#_x0000_t75" stroked="false">
              <v:imagedata r:id="rId5" o:title=""/>
            </v:shape>
            <v:shape style="position:absolute;left:2323;top:2559;width:233;height:235" type="#_x0000_t75" stroked="false">
              <v:imagedata r:id="rId6" o:title=""/>
            </v:shape>
            <v:group style="position:absolute;left:1130;top:1760;width:1157;height:644" coordorigin="1130,1760" coordsize="1157,644">
              <v:shape style="position:absolute;left:1130;top:1760;width:1157;height:644" coordorigin="1130,1760" coordsize="1157,644" path="m1323,1827l1237,1842,1148,1925,1130,1985,1136,2046,1160,2106,1198,2163,1246,2214,1298,2259,1350,2294,1421,2331,1495,2361,1571,2384,1649,2398,1728,2404,1808,2399,1887,2385,1987,2353,2091,2304,2162,2257,2173,2247,1672,2247,1630,2245,1533,2229,1421,2191,1365,2159,1318,2120,1277,2057,1266,2005,1281,1938,1326,1922,2261,1922,2253,1905,2231,1877,1951,1877,1947,1874,1947,1874,1491,1874,1487,1871,1463,1857,1434,1845,1403,1836,1369,1830,1323,1827xe" filled="true" fillcolor="#f0cebd" stroked="false">
                <v:path arrowok="t"/>
                <v:fill type="solid"/>
              </v:shape>
              <v:shape style="position:absolute;left:1130;top:1760;width:1157;height:644" coordorigin="1130,1760" coordsize="1157,644" path="m2261,1922l2106,1922,2151,1938,2166,2005,2148,2073,2067,2159,2011,2191,1949,2215,1849,2239,1759,2247,2173,2247,2223,2201,2266,2136,2287,2062,2286,2010,2275,1955,2261,1922xe" filled="true" fillcolor="#f0cebd" stroked="false">
                <v:path arrowok="t"/>
                <v:fill type="solid"/>
              </v:shape>
              <v:shape style="position:absolute;left:1130;top:1760;width:1157;height:644" coordorigin="1130,1760" coordsize="1157,644" path="m2106,1922l1326,1922,1383,1938,1440,1968,1450,1974,1460,1980,1468,1985,1489,1998,1558,2024,1634,2039,1713,2049,1720,2049,1721,2048,1761,2044,1837,2033,1897,2017,1964,1985,1972,1980,1982,1974,1992,1968,2048,1938,2106,1922xe" filled="true" fillcolor="#f0cebd" stroked="false">
                <v:path arrowok="t"/>
                <v:fill type="solid"/>
              </v:shape>
              <v:shape style="position:absolute;left:1130;top:1760;width:1157;height:644" coordorigin="1130,1760" coordsize="1157,644" path="m2095,1826l2029,1836,1967,1864,1951,1877,2231,1877,2182,1841,2095,1826xe" filled="true" fillcolor="#f0cebd" stroked="false">
                <v:path arrowok="t"/>
                <v:fill type="solid"/>
              </v:shape>
              <v:shape style="position:absolute;left:1130;top:1760;width:1157;height:644" coordorigin="1130,1760" coordsize="1157,644" path="m1714,1760l1646,1773,1582,1799,1525,1839,1491,1874,1947,1874,1898,1817,1823,1774,1714,1760xe" filled="true" fillcolor="#f0cebd" stroked="false">
                <v:path arrowok="t"/>
                <v:fill type="solid"/>
              </v:shape>
              <v:shape style="position:absolute;left:1902;top:4251;width:355;height:185" type="#_x0000_t75" stroked="false">
                <v:imagedata r:id="rId7" o:title=""/>
              </v:shape>
              <v:shape style="position:absolute;left:2166;top:2569;width:189;height:211" type="#_x0000_t75" stroked="false">
                <v:imagedata r:id="rId8" o:title=""/>
              </v:shape>
              <v:shape style="position:absolute;left:1874;top:1922;width:292;height:293" type="#_x0000_t75" stroked="false">
                <v:imagedata r:id="rId9" o:title=""/>
              </v:shape>
            </v:group>
            <v:group style="position:absolute;left:1711;top:4315;width:425;height:420" coordorigin="1711,4315" coordsize="425,420">
              <v:shape style="position:absolute;left:1711;top:4315;width:425;height:420" coordorigin="1711,4315" coordsize="425,420" path="m2136,4315l2129,4315,2076,4338,2023,4359,1918,4408,1835,4469,1792,4516,1752,4566,1713,4617,1711,4619,1736,4642,1757,4667,1773,4694,1783,4721,1783,4735,2038,4735,2038,4731,2065,4657,2089,4584,2110,4511,2126,4435,2135,4346,2136,4315xe" filled="true" fillcolor="#97bd71" stroked="false">
                <v:path arrowok="t"/>
                <v:fill type="solid"/>
              </v:shape>
            </v:group>
            <v:group style="position:absolute;left:1986;top:1641;width:260;height:224" coordorigin="1986,1641" coordsize="260,224">
              <v:shape style="position:absolute;left:1986;top:1641;width:260;height:224" coordorigin="1986,1641" coordsize="260,224" path="m2241,1826l2095,1826,2128,1827,2158,1832,2220,1864,2241,1826xe" filled="true" fillcolor="#f0cebd" stroked="false">
                <v:path arrowok="t"/>
                <v:fill type="solid"/>
              </v:shape>
              <v:shape style="position:absolute;left:1986;top:1641;width:260;height:224" coordorigin="1986,1641" coordsize="260,224" path="m2095,1641l2048,1653,2008,1693,1986,1705,2013,1761,2028,1820,2029,1836,2062,1829,2095,1826,2241,1826,2246,1817,2246,1767,2225,1719,2189,1679,2144,1651,2095,1641xe" filled="true" fillcolor="#f0cebd" stroked="false">
                <v:path arrowok="t"/>
                <v:fill type="solid"/>
              </v:shape>
              <v:shape style="position:absolute;left:1713;top:2024;width:236;height:223" type="#_x0000_t75" stroked="false">
                <v:imagedata r:id="rId10" o:title=""/>
              </v:shape>
              <v:shape style="position:absolute;left:1530;top:2568;width:398;height:130" type="#_x0000_t75" stroked="false">
                <v:imagedata r:id="rId11" o:title=""/>
              </v:shape>
            </v:group>
            <v:group style="position:absolute;left:1881;top:1609;width:149;height:269" coordorigin="1881,1609" coordsize="149,269">
              <v:shape style="position:absolute;left:1881;top:1609;width:149;height:269" coordorigin="1881,1609" coordsize="149,269" path="m1901,1609l1899,1622,1896,1636,1890,1649,1881,1662,1886,1673,1888,1684,1886,1694,1894,1696,1936,1709,1956,1754,1955,1808,1934,1847,1930,1850,1936,1858,1942,1866,1948,1874,1951,1877,1967,1864,1986,1853,2007,1843,2029,1836,2028,1820,2013,1761,1986,1705,1950,1653,1907,1609,1901,1609xe" filled="true" fillcolor="#a56b55" stroked="false">
                <v:path arrowok="t"/>
                <v:fill type="solid"/>
              </v:shape>
            </v:group>
            <v:group style="position:absolute;left:1725;top:1608;width:164;height:144" coordorigin="1725,1608" coordsize="164,144">
              <v:shape style="position:absolute;left:1725;top:1608;width:164;height:144" coordorigin="1725,1608" coordsize="164,144" path="m1789,1608l1739,1644,1725,1680,1726,1686,1726,1692,1766,1747,1819,1752,1850,1741,1875,1721,1886,1694,1888,1684,1886,1673,1881,1662,1876,1652,1868,1642,1857,1632,1821,1610,1789,1608xe" filled="true" fillcolor="#e9f5fc" stroked="false">
                <v:path arrowok="t"/>
                <v:fill type="solid"/>
              </v:shape>
            </v:group>
            <v:group style="position:absolute;left:1632;top:1316;width:172;height:303" coordorigin="1632,1316" coordsize="172,303">
              <v:shape style="position:absolute;left:1632;top:1316;width:172;height:303" coordorigin="1632,1316" coordsize="172,303" path="m1710,1316l1648,1391,1632,1488,1632,1501,1673,1513,1702,1539,1719,1576,1726,1619,1728,1578,1738,1546,1760,1524,1800,1515,1800,1495,1799,1458,1800,1438,1724,1438,1723,1438,1716,1409,1712,1377,1713,1345,1719,1317,1710,1316xe" filled="true" fillcolor="#a56b55" stroked="false">
                <v:path arrowok="t"/>
                <v:fill type="solid"/>
              </v:shape>
              <v:shape style="position:absolute;left:1632;top:1316;width:172;height:303" coordorigin="1632,1316" coordsize="172,303" path="m1803,1354l1800,1354,1773,1369,1750,1388,1733,1411,1724,1438,1800,1438,1800,1423,1802,1388,1803,1354xe" filled="true" fillcolor="#a56b55" stroked="false">
                <v:path arrowok="t"/>
                <v:fill type="solid"/>
              </v:shape>
            </v:group>
            <v:group style="position:absolute;left:1781;top:1694;width:175;height:157" coordorigin="1781,1694" coordsize="175,157">
              <v:shape style="position:absolute;left:1781;top:1694;width:175;height:157" coordorigin="1781,1694" coordsize="175,157" path="m1886,1694l1875,1721,1850,1741,1819,1752,1784,1752,1781,1764,1823,1774,1862,1792,1898,1817,1930,1850,1934,1847,1955,1808,1956,1754,1955,1752,1819,1752,1954,1752,1936,1709,1894,1696,1886,1694xe" filled="true" fillcolor="#f0cebd" stroked="false">
                <v:path arrowok="t"/>
                <v:fill type="solid"/>
              </v:shape>
              <v:shape style="position:absolute;left:1424;top:4439;width:359;height:295" type="#_x0000_t75" stroked="false">
                <v:imagedata r:id="rId12" o:title=""/>
              </v:shape>
            </v:group>
            <v:group style="position:absolute;left:1726;top:1515;width:175;height:148" coordorigin="1726,1515" coordsize="175,148">
              <v:shape style="position:absolute;left:1726;top:1515;width:175;height:148" coordorigin="1726,1515" coordsize="175,148" path="m1901,1608l1789,1608,1821,1610,1857,1632,1868,1642,1876,1652,1881,1662,1890,1649,1896,1636,1899,1622,1901,1610,1901,1608xe" filled="true" fillcolor="#f0cebd" stroked="false">
                <v:path arrowok="t"/>
                <v:fill type="solid"/>
              </v:shape>
              <v:shape style="position:absolute;left:1726;top:1515;width:175;height:148" coordorigin="1726,1515" coordsize="175,148" path="m1800,1515l1760,1524,1738,1546,1728,1578,1726,1619,1726,1632,1726,1642,1739,1644,1760,1621,1789,1608,1901,1608,1894,1574,1874,1545,1845,1524,1810,1515,1800,1515xe" filled="true" fillcolor="#f0cebd" stroked="false">
                <v:path arrowok="t"/>
                <v:fill type="solid"/>
              </v:shape>
            </v:group>
            <v:group style="position:absolute;left:1508;top:4254;width:411;height:365" coordorigin="1508,4254" coordsize="411,365">
              <v:shape style="position:absolute;left:1508;top:4254;width:411;height:365" coordorigin="1508,4254" coordsize="411,365" path="m1902,4254l1514,4259,1514,4478,1508,4489,1560,4518,1613,4549,1665,4583,1711,4619,1713,4617,1752,4566,1792,4516,1835,4469,1884,4429,1918,4408,1912,4397,1913,4367,1913,4337,1910,4307,1902,4276,1902,4254xe" filled="true" fillcolor="#ac8b70" stroked="false">
                <v:path arrowok="t"/>
                <v:fill type="solid"/>
              </v:shape>
            </v:group>
            <v:group style="position:absolute;left:1537;top:1501;width:203;height:179" coordorigin="1537,1501" coordsize="203,179">
              <v:shape style="position:absolute;left:1537;top:1501;width:203;height:179" coordorigin="1537,1501" coordsize="203,179" path="m1724,1609l1626,1609,1659,1610,1696,1632,1708,1644,1717,1657,1722,1668,1725,1680,1727,1668,1732,1655,1739,1644,1726,1642,1726,1618,1724,1609xe" filled="true" fillcolor="#f0cebd" stroked="false">
                <v:path arrowok="t"/>
                <v:fill type="solid"/>
              </v:shape>
              <v:shape style="position:absolute;left:1537;top:1501;width:203;height:179" coordorigin="1537,1501" coordsize="203,179" path="m1632,1501l1622,1501,1586,1513,1557,1539,1539,1573,1537,1608,1541,1618,1546,1627,1554,1635,1565,1642,1576,1648,1597,1623,1626,1609,1724,1609,1719,1576,1702,1539,1673,1513,1632,1501xe" filled="true" fillcolor="#f0cebd" stroked="false">
                <v:path arrowok="t"/>
                <v:fill type="solid"/>
              </v:shape>
            </v:group>
            <v:group style="position:absolute;left:1563;top:1609;width:162;height:145" coordorigin="1563,1609" coordsize="162,145">
              <v:shape style="position:absolute;left:1563;top:1609;width:162;height:145" coordorigin="1563,1609" coordsize="162,145" path="m1626,1609l1576,1648,1563,1693,1566,1710,1573,1726,1586,1738,1605,1747,1643,1753,1680,1745,1709,1726,1725,1698,1724,1692,1724,1686,1696,1632,1659,1610,1626,1609xe" filled="true" fillcolor="#e9f5fc" stroked="false">
                <v:path arrowok="t"/>
                <v:fill type="solid"/>
              </v:shape>
            </v:group>
            <v:group style="position:absolute;left:1483;top:2024;width:240;height:223" coordorigin="1483,2024" coordsize="240,223">
              <v:shape style="position:absolute;left:1483;top:2024;width:240;height:223" coordorigin="1483,2024" coordsize="240,223" path="m1558,2024l1555,2035,1536,2079,1516,2123,1498,2167,1484,2210,1483,2215,1533,2229,1583,2239,1630,2245,1672,2247,1713,2247,1719,2240,1718,2195,1720,2149,1722,2104,1723,2059,1722,2049,1713,2049,1673,2044,1634,2039,1595,2033,1558,2024xe" filled="true" fillcolor="#ffffff" stroked="false">
                <v:path arrowok="t"/>
                <v:fill type="solid"/>
              </v:shape>
              <v:shape style="position:absolute;left:1483;top:2024;width:240;height:223" coordorigin="1483,2024" coordsize="240,223" path="m1721,2048l1713,2049,1722,2049,1721,2048xe" filled="true" fillcolor="#ffffff" stroked="false">
                <v:path arrowok="t"/>
                <v:fill type="solid"/>
              </v:shape>
            </v:group>
            <v:group style="position:absolute;left:1504;top:1693;width:280;height:147" coordorigin="1504,1693" coordsize="280,147">
              <v:shape style="position:absolute;left:1504;top:1693;width:280;height:147" coordorigin="1504,1693" coordsize="280,147" path="m1563,1693l1558,1693,1527,1721,1509,1756,1504,1794,1514,1834,1525,1839,1582,1799,1646,1773,1714,1760,1782,1760,1783,1753,1643,1753,1605,1747,1586,1738,1573,1726,1566,1710,1563,1693xe" filled="true" fillcolor="#f0cebd" stroked="false">
                <v:path arrowok="t"/>
                <v:fill type="solid"/>
              </v:shape>
              <v:shape style="position:absolute;left:1504;top:1693;width:280;height:147" coordorigin="1504,1693" coordsize="280,147" path="m1782,1760l1714,1760,1781,1764,1782,1760xe" filled="true" fillcolor="#f0cebd" stroked="false">
                <v:path arrowok="t"/>
                <v:fill type="solid"/>
              </v:shape>
              <v:shape style="position:absolute;left:1504;top:1693;width:280;height:147" coordorigin="1504,1693" coordsize="280,147" path="m1725,1698l1709,1726,1680,1745,1643,1753,1783,1753,1784,1752,1778,1751,1772,1749,1766,1747,1748,1739,1736,1728,1728,1714,1725,1698xe" filled="true" fillcolor="#f0cebd" stroked="false">
                <v:path arrowok="t"/>
                <v:fill type="solid"/>
              </v:shape>
            </v:group>
            <v:group style="position:absolute;left:1369;top:1608;width:207;height:266" coordorigin="1369,1608" coordsize="207,266">
              <v:shape style="position:absolute;left:1369;top:1608;width:207;height:266" coordorigin="1369,1608" coordsize="207,266" path="m1537,1608l1482,1645,1443,1698,1414,1760,1394,1820,1369,1830,1434,1845,1491,1874,1499,1864,1507,1856,1516,1847,1525,1839,1514,1834,1504,1794,1509,1756,1527,1721,1558,1693,1563,1693,1564,1681,1567,1670,1571,1659,1576,1648,1565,1642,1554,1635,1546,1627,1541,1618,1537,1608xe" filled="true" fillcolor="#a56b55" stroked="false">
                <v:path arrowok="t"/>
                <v:fill type="solid"/>
              </v:shape>
            </v:group>
            <v:group style="position:absolute;left:1284;top:1968;width:274;height:248" coordorigin="1284,1968" coordsize="274,248">
              <v:shape style="position:absolute;left:1284;top:1968;width:274;height:248" coordorigin="1284,1968" coordsize="274,248" path="m1440,1968l1437,1972,1397,1992,1356,2016,1317,2043,1286,2072,1284,2073,1318,2120,1365,2159,1421,2191,1483,2215,1484,2210,1498,2167,1516,2123,1536,2079,1555,2035,1558,2024,1535,2017,1512,2008,1489,1998,1468,1985,1460,1980,1450,1974,1440,1968xe" filled="true" fillcolor="#ffffff" stroked="false">
                <v:path arrowok="t"/>
                <v:fill type="solid"/>
              </v:shape>
              <v:shape style="position:absolute;left:1245;top:4259;width:270;height:307" type="#_x0000_t75" stroked="false">
                <v:imagedata r:id="rId13" o:title=""/>
              </v:shape>
            </v:group>
            <v:group style="position:absolute;left:837;top:3959;width:651;height:776" coordorigin="837,3959" coordsize="651,776">
              <v:shape style="position:absolute;left:837;top:3959;width:651;height:776" coordorigin="837,3959" coordsize="651,776" path="m840,3959l852,4037,869,4113,888,4188,912,4261,934,4319,959,4376,1029,4407,1097,4444,1160,4487,1220,4535,1275,4590,1325,4649,1370,4715,1370,4735,1488,4735,1488,4731,1471,4695,1457,4660,1446,4626,1437,4591,1436,4583,1434,4575,1433,4566,1410,4513,1377,4453,1343,4399,1316,4362,1298,4338,1263,4288,1224,4236,1179,4186,1100,4117,1039,4068,975,4022,908,3984,840,3959xe" filled="true" fillcolor="#d09668" stroked="false">
                <v:path arrowok="t"/>
                <v:fill type="solid"/>
              </v:shape>
              <v:shape style="position:absolute;left:1266;top:1922;width:174;height:151" type="#_x0000_t75" stroked="false">
                <v:imagedata r:id="rId14" o:title=""/>
              </v:shape>
            </v:group>
            <v:group style="position:absolute;left:1210;top:2294;width:1023;height:405" coordorigin="1210,2294" coordsize="1023,405">
              <v:shape style="position:absolute;left:1210;top:2294;width:1023;height:405" coordorigin="1210,2294" coordsize="1023,405" path="m2224,2568l1690,2568,1767,2568,1844,2570,1922,2574,1927,2574,1927,2698,2008,2698,2101,2694,2166,2690,2166,2685,2170,2656,2184,2627,2206,2602,2232,2582,2226,2572,2224,2568xe" filled="true" fillcolor="#a56b55" stroked="false">
                <v:path arrowok="t"/>
                <v:fill type="solid"/>
              </v:shape>
              <v:shape style="position:absolute;left:1210;top:2294;width:1023;height:405" coordorigin="1210,2294" coordsize="1023,405" path="m1350,2294l1344,2314,1316,2379,1289,2446,1260,2511,1226,2572,1210,2573,1234,2584,1252,2602,1264,2625,1267,2653,1267,2675,1332,2676,1398,2678,1530,2684,1532,2656,1533,2653,1534,2627,1534,2602,1535,2569,2224,2568,2192,2511,2164,2446,2147,2404,1728,2404,1649,2398,1571,2384,1495,2361,1421,2331,1350,2294xe" filled="true" fillcolor="#a56b55" stroked="false">
                <v:path arrowok="t"/>
                <v:fill type="solid"/>
              </v:shape>
              <v:shape style="position:absolute;left:1210;top:2294;width:1023;height:405" coordorigin="1210,2294" coordsize="1023,405" path="m2091,2304l1987,2353,1887,2385,1808,2399,1728,2404,2147,2404,2137,2379,2109,2314,2091,2304xe" filled="true" fillcolor="#a56b55" stroked="false">
                <v:path arrowok="t"/>
                <v:fill type="solid"/>
              </v:shape>
            </v:group>
            <v:group style="position:absolute;left:1097;top:2568;width:170;height:213" coordorigin="1097,2568" coordsize="170,213">
              <v:shape style="position:absolute;left:1097;top:2568;width:170;height:213" coordorigin="1097,2568" coordsize="170,213" path="m1186,2568l1130,2590,1103,2655,1097,2698,1099,2718,1136,2778,1153,2781,1173,2777,1192,2763,1204,2738,1211,2707,1213,2675,1267,2675,1267,2653,1264,2625,1252,2602,1234,2584,1210,2573,1199,2570,1186,2568xe" filled="true" fillcolor="#f0cebd" stroked="false">
                <v:path arrowok="t"/>
                <v:fill type="solid"/>
              </v:shape>
              <v:shape style="position:absolute;left:1097;top:2568;width:170;height:213" coordorigin="1097,2568" coordsize="170,213" path="m1267,2675l1213,2675,1222,2675,1267,2675,1267,2675xe" filled="true" fillcolor="#f0cebd" stroked="false">
                <v:path arrowok="t"/>
                <v:fill type="solid"/>
              </v:shape>
              <v:shape style="position:absolute;left:1187;top:1662;width:255;height:206" type="#_x0000_t75" stroked="false">
                <v:imagedata r:id="rId15" o:title=""/>
              </v:shape>
            </v:group>
            <v:group style="position:absolute;left:1002;top:2560;width:128;height:235" coordorigin="1002,2560" coordsize="128,235">
              <v:shape style="position:absolute;left:1002;top:2560;width:128;height:235" coordorigin="1002,2560" coordsize="128,235" path="m1077,2560l1010,2622,1002,2706,1008,2746,1023,2777,1045,2794,1075,2789,1112,2757,1113,2757,1104,2739,1099,2718,1097,2698,1099,2680,1103,2655,1108,2630,1117,2608,1130,2590,1129,2589,1115,2577,1101,2569,1088,2563,1077,2560xe" filled="true" fillcolor="#f0cebd" stroked="false">
                <v:path arrowok="t"/>
                <v:fill type="solid"/>
              </v:shape>
            </v:group>
            <v:group style="position:absolute;left:615;top:2153;width:523;height:522" coordorigin="615,2153" coordsize="523,522">
              <v:shape style="position:absolute;left:615;top:2153;width:523;height:522" coordorigin="615,2153" coordsize="523,522" path="m861,2153l798,2163,740,2189,691,2228,652,2278,626,2336,615,2400,621,2468,637,2520,661,2571,690,2621,719,2667,719,2675,799,2673,827,2673,826,2660,817,2652,808,2644,802,2636,796,2626,760,2573,735,2518,725,2461,732,2398,760,2337,803,2288,859,2260,927,2257,1070,2257,1034,2219,982,2182,927,2159,861,2153xe" filled="true" fillcolor="#a56b55" stroked="false">
                <v:path arrowok="t"/>
                <v:fill type="solid"/>
              </v:shape>
              <v:shape style="position:absolute;left:615;top:2153;width:523;height:522" coordorigin="615,2153" coordsize="523,522" path="m872,2393l835,2410,809,2462,806,2513,822,2555,854,2590,900,2616,907,2617,927,2584,954,2563,986,2560,1059,2560,1061,2560,1077,2560,1078,2552,1095,2531,955,2531,910,2524,884,2491,895,2437,898,2404,872,2393xe" filled="true" fillcolor="#a56b55" stroked="false">
                <v:path arrowok="t"/>
                <v:fill type="solid"/>
              </v:shape>
              <v:shape style="position:absolute;left:615;top:2153;width:523;height:522" coordorigin="615,2153" coordsize="523,522" path="m1059,2560l986,2560,1022,2586,1025,2587,1035,2574,1047,2565,1059,2560xe" filled="true" fillcolor="#a56b55" stroked="false">
                <v:path arrowok="t"/>
                <v:fill type="solid"/>
              </v:shape>
              <v:shape style="position:absolute;left:615;top:2153;width:523;height:522" coordorigin="615,2153" coordsize="523,522" path="m1070,2257l927,2257,980,2283,1018,2329,1037,2387,1034,2448,1003,2507,955,2531,1095,2531,1120,2500,1137,2442,1134,2382,1113,2322,1078,2266,1070,2257xe" filled="true" fillcolor="#a56b55" stroked="false">
                <v:path arrowok="t"/>
                <v:fill type="solid"/>
              </v:shape>
              <v:shape style="position:absolute;left:897;top:2560;width:128;height:219" type="#_x0000_t75" stroked="false">
                <v:imagedata r:id="rId16" o:title=""/>
              </v:shape>
            </v:group>
            <v:group style="position:absolute;left:3939;top:3082;width:2292;height:1602" coordorigin="3939,3082" coordsize="2292,1602">
              <v:shape style="position:absolute;left:3939;top:3082;width:2292;height:1602" coordorigin="3939,3082" coordsize="2292,1602" path="m6159,4677l6071,4677,6111,4679,6150,4684,6160,4682,6159,4677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6151,4378l5990,4378,5991,4426,5995,4476,5998,4525,5994,4601,5979,4676,5989,4679,6071,4677,6159,4677,6147,4567,6146,4474,6150,4396,6151,4378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6151,4371l4181,4371,4249,4396,4316,4434,4380,4480,4441,4529,4496,4576,4544,4623,4586,4676,4589,4673,5601,4663,5658,4611,5723,4560,5790,4513,5925,4423,5990,4378,6151,4378,6151,4371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6216,3498l3973,3498,3974,3510,3974,3596,4030,3626,4031,3628,4017,3636,3988,3653,3974,3661,3964,3666,3966,3712,3972,3756,3977,3800,3979,3843,3981,3864,3969,3865,3957,3866,3944,3868,3939,3878,3948,3949,3958,4019,3966,4089,3969,4160,3969,4170,3989,4170,4001,4248,4007,4337,4011,4434,4013,4529,4014,4613,4014,4663,4074,4664,4134,4665,4193,4668,4253,4673,4229,4600,4210,4525,4193,4449,4178,4372,4181,4371,6151,4371,6154,4328,6155,4261,6145,4256,6145,3923,6145,3911,6230,3911,6230,3903,6229,3818,6225,3733,6221,3648,6217,3562,6216,3498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5601,4663l5596,4663,5598,4666,5601,4663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6230,3911l6145,3911,6166,3912,6209,3913,6230,3913,6230,3911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4238,3082l4236,3082,4219,3083,4168,3085,4087,3087,3954,3087,3945,3088,3952,3169,3954,3250,3953,3332,3950,3412,3949,3490,3949,3500,3957,3499,3965,3498,3973,3498,6216,3498,6215,3475,6205,3470,6195,3469,6185,3468,6175,3468,6175,3465,6176,3388,6179,3311,6180,3233,6180,3206,4386,3206,4366,3191,4300,3191,4268,3176,4246,3133,4238,3082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4454,3169l4453,3169,4416,3201,4386,3206,5749,3206,5719,3201,5709,3193,4494,3193,4477,3190,4464,3181,4454,3169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5785,3158l5771,3190,5771,3190,5749,3206,6180,3206,6179,3191,5834,3191,5792,3159,5785,3158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4554,3087l4545,3150,4494,3193,5641,3193,5591,3154,5583,3110,5268,3110,5189,3109,5109,3107,4739,3091,4673,3089,4608,3087,4563,3087,4554,3087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5681,3169l5671,3181,5658,3190,5641,3193,5709,3193,5681,3169,5681,3169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4349,3158l4343,3159,4300,3191,4366,3191,4364,3190,4364,3190,4349,3158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5897,3082l5889,3132,5867,3175,5834,3191,6179,3191,6178,3156,6170,3082,5897,3082xe" filled="true" fillcolor="#d09668" stroked="false">
                <v:path arrowok="t"/>
                <v:fill type="solid"/>
              </v:shape>
              <v:shape style="position:absolute;left:3939;top:3082;width:2292;height:1602" coordorigin="3939,3082" coordsize="2292,1602" path="m5581,3096l5561,3097,5547,3099,5521,3101,5442,3107,5349,3110,5268,3110,5583,3110,5581,3096xe" filled="true" fillcolor="#d09668" stroked="false">
                <v:path arrowok="t"/>
                <v:fill type="solid"/>
              </v:shape>
            </v:group>
            <v:group style="position:absolute;left:5379;top:4378;width:620;height:774" coordorigin="5379,4378" coordsize="620,774">
              <v:shape style="position:absolute;left:5379;top:4378;width:620;height:774" coordorigin="5379,4378" coordsize="620,774" path="m5990,4378l5925,4423,5790,4513,5722,4560,5658,4611,5598,4666,5526,4751,5470,4848,5467,4848,5451,4923,5431,4996,5406,5070,5379,5144,5379,5152,5779,5152,5779,5140,5817,5080,5852,5016,5883,4950,5910,4883,5923,4848,5470,4848,5467,4848,5924,4848,5926,4842,5950,4771,5970,4708,5990,4625,5998,4526,5995,4476,5991,4426,5990,4378xe" filled="true" fillcolor="#97bd71" stroked="false">
                <v:path arrowok="t"/>
                <v:fill type="solid"/>
              </v:shape>
              <v:shape style="position:absolute;left:5664;top:2971;width:233;height:235" type="#_x0000_t75" stroked="false">
                <v:imagedata r:id="rId17" o:title=""/>
              </v:shape>
            </v:group>
            <v:group style="position:absolute;left:4490;top:2057;width:1153;height:640" coordorigin="4490,2057" coordsize="1153,640">
              <v:shape style="position:absolute;left:4490;top:2057;width:1153;height:640" coordorigin="4490,2057" coordsize="1153,640" path="m4742,2114l4681,2115,4623,2131,4531,2198,4498,2262,4490,2322,4490,2325,4502,2383,4530,2440,4572,2491,4622,2536,4682,2576,4772,2623,4846,2652,4923,2675,5001,2690,5081,2696,5161,2693,5239,2678,5299,2659,5364,2632,5431,2597,5496,2556,5532,2527,4900,2527,4831,2502,4754,2468,4686,2425,4639,2368,4628,2322,4628,2309,4628,2302,4641,2260,4666,2224,4701,2204,5600,2204,5585,2180,5568,2164,5300,2164,5296,2161,5291,2153,4840,2153,4836,2151,4815,2137,4792,2126,4767,2119,4742,2114xe" filled="true" fillcolor="#e69d76" stroked="false">
                <v:path arrowok="t"/>
                <v:fill type="solid"/>
              </v:shape>
              <v:shape style="position:absolute;left:4490;top:2057;width:1153;height:640" coordorigin="4490,2057" coordsize="1153,640" path="m5600,2204l4701,2204,4742,2208,4759,2216,4774,2226,4789,2236,4803,2247,4824,2264,4845,2280,4868,2296,4893,2309,4894,2309,4887,2325,4881,2341,4877,2358,4873,2376,4871,2412,4876,2451,4887,2489,4906,2523,4900,2527,5532,2527,5547,2515,5552,2510,5249,2510,5244,2508,5256,2466,5258,2421,5252,2377,5239,2336,5235,2322,5233,2314,5239,2312,5258,2298,5281,2282,5308,2264,5338,2247,5399,2220,5456,2210,5604,2210,5600,2204xe" filled="true" fillcolor="#e69d76" stroked="false">
                <v:path arrowok="t"/>
                <v:fill type="solid"/>
              </v:shape>
              <v:shape style="position:absolute;left:4490;top:2057;width:1153;height:640" coordorigin="4490,2057" coordsize="1153,640" path="m5604,2210l5456,2210,5497,2230,5515,2289,5497,2358,5435,2427,5374,2465,5309,2494,5249,2510,5552,2510,5591,2470,5624,2421,5642,2369,5642,2305,5622,2238,5604,2210xe" filled="true" fillcolor="#e69d76" stroked="false">
                <v:path arrowok="t"/>
                <v:fill type="solid"/>
              </v:shape>
              <v:shape style="position:absolute;left:4490;top:2057;width:1153;height:640" coordorigin="4490,2057" coordsize="1153,640" path="m5465,2113l5395,2125,5324,2155,5300,2164,5568,2164,5538,2138,5501,2119,5465,2113xe" filled="true" fillcolor="#e69d76" stroked="false">
                <v:path arrowok="t"/>
                <v:fill type="solid"/>
              </v:shape>
              <v:shape style="position:absolute;left:4490;top:2057;width:1153;height:640" coordorigin="4490,2057" coordsize="1153,640" path="m5102,2057l5009,2062,4900,2096,4850,2136,4840,2153,5291,2153,5243,2099,5183,2068,5138,2061,5126,2060,5115,2057,5102,2057xe" filled="true" fillcolor="#e69d76" stroked="false">
                <v:path arrowok="t"/>
                <v:fill type="solid"/>
              </v:shape>
              <v:shape style="position:absolute;left:4490;top:2057;width:1153;height:640" coordorigin="4490,2057" coordsize="1153,640" path="m5149,2060l5138,2061,5153,2061,5149,2060xe" filled="true" fillcolor="#e69d76" stroked="false">
                <v:path arrowok="t"/>
                <v:fill type="solid"/>
              </v:shape>
              <v:shape style="position:absolute;left:5243;top:4663;width:355;height:185" type="#_x0000_t75" stroked="false">
                <v:imagedata r:id="rId18" o:title=""/>
              </v:shape>
              <v:shape style="position:absolute;left:5338;top:2210;width:177;height:168" type="#_x0000_t75" stroked="false">
                <v:imagedata r:id="rId19" o:title=""/>
              </v:shape>
            </v:group>
            <v:group style="position:absolute;left:4551;top:2536;width:1023;height:575" coordorigin="4551,2536" coordsize="1023,575">
              <v:shape style="position:absolute;left:4551;top:2536;width:1023;height:575" coordorigin="4551,2536" coordsize="1023,575" path="m5565,2980l5031,2980,5108,2980,5185,2982,5263,2986,5268,2986,5268,3110,5349,3110,5442,3107,5507,3102,5507,3097,5511,3068,5525,3039,5547,3014,5573,2994,5567,2985,5565,2980xe" filled="true" fillcolor="#c69d7f" stroked="false">
                <v:path arrowok="t"/>
                <v:fill type="solid"/>
              </v:shape>
              <v:shape style="position:absolute;left:4551;top:2536;width:1023;height:575" coordorigin="4551,2536" coordsize="1023,575" path="m4622,2536l4650,2637,4702,2713,4685,2726,4657,2791,4630,2858,4601,2924,4567,2985,4551,2985,4575,2997,4593,3014,4605,3037,4608,3065,4608,3087,4673,3089,4739,3091,4871,3096,4873,3068,4874,3065,4875,3040,4876,3014,4876,2981,5565,2980,5533,2924,5505,2858,5478,2791,5450,2726,5429,2725,5454,2696,5081,2696,5001,2690,4923,2675,4846,2652,4772,2622,4702,2588,4641,2550,4622,2536xe" filled="true" fillcolor="#c69d7f" stroked="false">
                <v:path arrowok="t"/>
                <v:fill type="solid"/>
              </v:shape>
              <v:shape style="position:absolute;left:4551;top:2536;width:1023;height:575" coordorigin="4551,2536" coordsize="1023,575" path="m5496,2556l5431,2597,5364,2632,5299,2659,5239,2678,5161,2693,5081,2696,5454,2696,5459,2691,5482,2652,5498,2608,5508,2561,5496,2556xe" filled="true" fillcolor="#c69d7f" stroked="false">
                <v:path arrowok="t"/>
                <v:fill type="solid"/>
              </v:shape>
              <v:shape style="position:absolute;left:5507;top:2981;width:189;height:212" type="#_x0000_t75" stroked="false">
                <v:imagedata r:id="rId20" o:title=""/>
              </v:shape>
              <v:shape style="position:absolute;left:5233;top:2247;width:251;height:263" type="#_x0000_t75" stroked="false">
                <v:imagedata r:id="rId21" o:title=""/>
              </v:shape>
            </v:group>
            <v:group style="position:absolute;left:5052;top:4727;width:425;height:425" coordorigin="5052,4727" coordsize="425,425">
              <v:shape style="position:absolute;left:5052;top:4727;width:425;height:425" coordorigin="5052,4727" coordsize="425,425" path="m5477,4727l5470,4727,5418,4750,5364,4771,5259,4820,5176,4881,5133,4928,5093,4978,5054,5029,5052,5031,5077,5055,5098,5080,5114,5106,5124,5134,5124,5152,5379,5152,5379,5144,5406,5070,5431,4996,5451,4923,5467,4848,5476,4758,5477,4727xe" filled="true" fillcolor="#97bd71" stroked="false">
                <v:path arrowok="t"/>
                <v:fill type="solid"/>
              </v:shape>
            </v:group>
            <v:group style="position:absolute;left:5226;top:1893;width:170;height:272" coordorigin="5226,1893" coordsize="170,272">
              <v:shape style="position:absolute;left:5226;top:1893;width:170;height:272" coordorigin="5226,1893" coordsize="170,272" path="m5253,1893l5233,1893,5233,1913,5232,1932,5229,1950,5226,1966,5266,1988,5287,2030,5293,2080,5290,2124,5270,2126,5277,2134,5283,2142,5290,2151,5296,2161,5300,2164,5324,2155,5372,2134,5395,2125,5394,2121,5382,2055,5352,1985,5308,1927,5253,1893xe" filled="true" fillcolor="#c69d7f" stroked="false">
                <v:path arrowok="t"/>
                <v:fill type="solid"/>
              </v:shape>
            </v:group>
            <v:group style="position:absolute;left:5149;top:1966;width:145;height:160" coordorigin="5149,1966" coordsize="145,160">
              <v:shape style="position:absolute;left:5149;top:1966;width:145;height:160" coordorigin="5149,1966" coordsize="145,160" path="m5226,1966l5219,1967,5225,2001,5212,2030,5184,2050,5149,2060,5183,2068,5215,2080,5243,2099,5270,2126,5290,2124,5293,2080,5287,2030,5266,1988,5226,1966xe" filled="true" fillcolor="#e69d76" stroked="false">
                <v:path arrowok="t"/>
                <v:fill type="solid"/>
              </v:shape>
              <v:shape style="position:absolute;left:4871;top:2980;width:398;height:130" type="#_x0000_t75" stroked="false">
                <v:imagedata r:id="rId11" o:title=""/>
              </v:shape>
            </v:group>
            <v:group style="position:absolute;left:5070;top:1789;width:164;height:179" coordorigin="5070,1789" coordsize="164,179">
              <v:shape style="position:absolute;left:5070;top:1789;width:164;height:179" coordorigin="5070,1789" coordsize="164,179" path="m5233,1914l5133,1914,5163,1919,5196,1940,5206,1949,5214,1958,5219,1967,5226,1966,5229,1950,5232,1932,5233,1914xe" filled="true" fillcolor="#e69d76" stroked="false">
                <v:path arrowok="t"/>
                <v:fill type="solid"/>
              </v:shape>
              <v:shape style="position:absolute;left:5070;top:1789;width:164;height:179" coordorigin="5070,1789" coordsize="164,179" path="m5181,1789l5115,1805,5072,1862,5070,1884,5071,1908,5075,1933,5085,1942,5107,1923,5133,1914,5233,1914,5233,1908,5233,1893,5228,1847,5211,1809,5181,1789xe" filled="true" fillcolor="#e69d76" stroked="false">
                <v:path arrowok="t"/>
                <v:fill type="solid"/>
              </v:shape>
            </v:group>
            <v:group style="position:absolute;left:5063;top:1914;width:162;height:146" coordorigin="5063,1914" coordsize="162,146">
              <v:shape style="position:absolute;left:5063;top:1914;width:162;height:146" coordorigin="5063,1914" coordsize="162,146" path="m5133,1914l5078,1952,5064,1987,5065,1993,5065,1999,5105,2054,5127,2058,5138,2059,5149,2060,5184,2050,5212,2030,5225,2001,5219,1967,5214,1958,5206,1949,5196,1940,5163,1919,5133,1914xe" filled="true" fillcolor="#d6e8f7" stroked="false">
                <v:path arrowok="t"/>
                <v:fill type="solid"/>
              </v:shape>
              <v:shape style="position:absolute;left:4765;top:4851;width:359;height:300" type="#_x0000_t75" stroked="false">
                <v:imagedata r:id="rId22" o:title=""/>
              </v:shape>
            </v:group>
            <v:group style="position:absolute;left:4901;top:1794;width:184;height:193" coordorigin="4901,1794" coordsize="184,193">
              <v:shape style="position:absolute;left:4901;top:1794;width:184;height:193" coordorigin="4901,1794" coordsize="184,193" path="m5072,1914l4972,1914,5002,1918,5035,1940,5047,1952,5056,1964,5061,1975,5064,1987,5067,1975,5072,1963,5078,1952,5085,1942,5075,1933,5072,1914xe" filled="true" fillcolor="#e69d76" stroked="false">
                <v:path arrowok="t"/>
                <v:fill type="solid"/>
              </v:shape>
              <v:shape style="position:absolute;left:4901;top:1794;width:184;height:193" coordorigin="4901,1794" coordsize="184,193" path="m5009,1794l4956,1806,4915,1849,4901,1902,4903,1913,4907,1924,4914,1934,4923,1943,4945,1924,4972,1914,5072,1914,5071,1908,5070,1884,5072,1862,5078,1842,5061,1832,5009,1794xe" filled="true" fillcolor="#e69d76" stroked="false">
                <v:path arrowok="t"/>
                <v:fill type="solid"/>
              </v:shape>
            </v:group>
            <v:group style="position:absolute;left:4849;top:4666;width:411;height:365" coordorigin="4849,4666" coordsize="411,365">
              <v:shape style="position:absolute;left:4849;top:4666;width:411;height:365" coordorigin="4849,4666" coordsize="411,365" path="m5243,4666l4855,4672,4855,4890,4849,4901,4901,4930,4954,4961,5006,4995,5052,5031,5054,5029,5093,4978,5133,4928,5176,4881,5225,4841,5259,4820,5253,4809,5254,4779,5254,4749,5251,4719,5243,4689,5243,4666xe" filled="true" fillcolor="#ac8b70" stroked="false">
                <v:path arrowok="t"/>
                <v:fill type="solid"/>
              </v:shape>
              <v:shape style="position:absolute;left:4742;top:1902;width:373;height:252" type="#_x0000_t75" stroked="false">
                <v:imagedata r:id="rId23" o:title=""/>
              </v:shape>
              <v:shape style="position:absolute;left:4639;top:2247;width:266;height:280" type="#_x0000_t75" stroked="false">
                <v:imagedata r:id="rId24" o:title=""/>
              </v:shape>
              <v:shape style="position:absolute;left:4586;top:4672;width:270;height:307" type="#_x0000_t75" stroked="false">
                <v:imagedata r:id="rId25" o:title=""/>
              </v:shape>
            </v:group>
            <v:group style="position:absolute;left:4178;top:4371;width:651;height:781" coordorigin="4178,4371" coordsize="651,781">
              <v:shape style="position:absolute;left:4178;top:4371;width:651;height:781" coordorigin="4178,4371" coordsize="651,781" path="m4181,4371l4193,4449,4210,4525,4229,4600,4253,4673,4275,4731,4300,4789,4371,4820,4438,4857,4502,4899,4561,4948,4616,5002,4667,5061,4711,5127,4711,5152,4829,5152,4829,5144,4812,5107,4798,5072,4787,5038,4779,5004,4777,4995,4775,4987,4774,4979,4751,4925,4718,4865,4684,4811,4657,4774,4640,4750,4604,4700,4565,4649,4521,4598,4441,4529,4380,4480,4316,4434,4249,4396,4181,4371xe" filled="true" fillcolor="#97bd71" stroked="false">
                <v:path arrowok="t"/>
                <v:fill type="solid"/>
              </v:shape>
            </v:group>
            <v:group style="position:absolute;left:4774;top:4979;width:5;height:25" coordorigin="4774,4979" coordsize="5,25">
              <v:shape style="position:absolute;left:4774;top:4979;width:5;height:25" coordorigin="4774,4979" coordsize="5,25" path="m4774,4979l4775,4987,4777,4995,4779,5004,4779,4997,4777,4988,4774,4979xe" filled="true" fillcolor="#97bd71" stroked="false">
                <v:path arrowok="t"/>
                <v:fill type="solid"/>
              </v:shape>
              <v:shape style="position:absolute;left:4628;top:2203;width:176;height:164" type="#_x0000_t75" stroked="false">
                <v:imagedata r:id="rId26" o:title=""/>
              </v:shape>
              <v:shape style="position:absolute;left:4343;top:2972;width:265;height:234" type="#_x0000_t75" stroked="false">
                <v:imagedata r:id="rId27" o:title=""/>
              </v:shape>
            </v:group>
            <v:group style="position:absolute;left:3956;top:2565;width:523;height:522" coordorigin="3956,2565" coordsize="523,522">
              <v:shape style="position:absolute;left:3956;top:2565;width:523;height:522" coordorigin="3956,2565" coordsize="523,522" path="m4202,2565l4139,2576,4082,2602,4032,2641,3993,2690,3967,2748,3956,2813,3962,2881,3978,2932,4002,2983,4031,3033,4060,3079,4060,3087,4141,3086,4168,3085,4167,3072,4158,3064,4150,3056,4143,3048,4137,3038,4101,2985,4076,2931,4066,2873,4073,2810,4101,2749,4144,2701,4200,2672,4268,2669,4411,2669,4375,2631,4323,2594,4268,2572,4202,2565xe" filled="true" fillcolor="#c69d7f" stroked="false">
                <v:path arrowok="t"/>
                <v:fill type="solid"/>
              </v:shape>
              <v:shape style="position:absolute;left:3956;top:2565;width:523;height:522" coordorigin="3956,2565" coordsize="523,522" path="m4213,2805l4177,2822,4150,2874,4148,2925,4163,2968,4195,3002,4241,3028,4248,3029,4268,2996,4295,2975,4327,2973,4400,2973,4402,2972,4418,2972,4419,2965,4436,2943,4296,2943,4251,2936,4225,2904,4236,2850,4239,2817,4213,2805xe" filled="true" fillcolor="#c69d7f" stroked="false">
                <v:path arrowok="t"/>
                <v:fill type="solid"/>
              </v:shape>
              <v:shape style="position:absolute;left:3956;top:2565;width:523;height:522" coordorigin="3956,2565" coordsize="523,522" path="m4400,2973l4327,2973,4363,2998,4366,2999,4376,2986,4388,2977,4400,2973xe" filled="true" fillcolor="#c69d7f" stroked="false">
                <v:path arrowok="t"/>
                <v:fill type="solid"/>
              </v:shape>
              <v:shape style="position:absolute;left:3956;top:2565;width:523;height:522" coordorigin="3956,2565" coordsize="523,522" path="m4411,2669l4268,2669,4322,2695,4359,2741,4378,2799,4375,2860,4344,2919,4296,2943,4436,2943,4461,2913,4479,2855,4475,2794,4454,2734,4420,2679,4411,2669xe" filled="true" fillcolor="#c69d7f" stroked="false">
                <v:path arrowok="t"/>
                <v:fill type="solid"/>
              </v:shape>
              <v:shape style="position:absolute;left:4238;top:2973;width:128;height:219" type="#_x0000_t75" stroked="false">
                <v:imagedata r:id="rId28" o:title=""/>
              </v:shape>
            </v:group>
            <v:group style="position:absolute;left:4851;top:2126;width:414;height:468" coordorigin="4851,2126" coordsize="414,468">
              <v:shape style="position:absolute;left:4851;top:2126;width:414;height:468" coordorigin="4851,2126" coordsize="414,468" path="m4980,2126l4969,2127,4961,2135,4931,2199,4898,2257,4869,2315,4851,2377,4853,2449,4875,2511,4915,2555,4969,2582,5032,2593,5104,2592,5168,2578,5191,2562,5077,2562,5012,2562,4942,2539,4899,2488,4880,2420,4884,2347,4903,2294,4933,2244,4964,2195,4990,2143,4989,2132,4980,2126xe" filled="true" fillcolor="#221f20" stroked="false">
                <v:path arrowok="t"/>
                <v:fill type="solid"/>
              </v:shape>
              <v:shape style="position:absolute;left:4851;top:2126;width:414;height:468" coordorigin="4851,2126" coordsize="414,468" path="m5170,2135l5160,2137,5152,2145,5154,2157,5181,2216,5205,2281,5223,2348,5234,2413,5226,2483,5192,2528,5139,2553,5077,2562,5191,2562,5220,2543,5257,2483,5264,2449,5264,2413,5259,2377,5237,2292,5202,2190,5179,2142,5170,2135xe" filled="true" fillcolor="#221f20" stroked="false">
                <v:path arrowok="t"/>
                <v:fill type="solid"/>
              </v:shape>
            </v:group>
            <v:group style="position:absolute;left:5214;top:2189;width:308;height:328" coordorigin="5214,2189" coordsize="308,328">
              <v:shape style="position:absolute;left:5214;top:2189;width:308;height:328" coordorigin="5214,2189" coordsize="308,328" path="m5497,2218l5452,2218,5486,2250,5491,2312,5463,2366,5415,2411,5354,2446,5291,2472,5236,2488,5227,2494,5226,2505,5232,2514,5244,2516,5303,2500,5359,2477,5411,2447,5459,2410,5514,2327,5522,2278,5511,2230,5497,2218xe" filled="true" fillcolor="#221f20" stroked="false">
                <v:path arrowok="t"/>
                <v:fill type="solid"/>
              </v:shape>
              <v:shape style="position:absolute;left:5214;top:2189;width:308;height:328" coordorigin="5214,2189" coordsize="308,328" path="m5465,2189l5401,2190,5332,2219,5267,2258,5214,2303,5219,2313,5229,2318,5241,2315,5280,2286,5337,2250,5398,2223,5452,2218,5497,2218,5465,2189xe" filled="true" fillcolor="#221f20" stroked="false">
                <v:path arrowok="t"/>
                <v:fill type="solid"/>
              </v:shape>
              <v:shape style="position:absolute;left:4604;top:2179;width:301;height:354" type="#_x0000_t75" stroked="false">
                <v:imagedata r:id="rId29" o:title=""/>
              </v:shape>
            </v:group>
            <v:group style="position:absolute;left:5317;top:2228;width:171;height:155" coordorigin="5317,2228" coordsize="171,155">
              <v:shape style="position:absolute;left:5317;top:2228;width:171;height:155" coordorigin="5317,2228" coordsize="171,155" path="m5327,2228l5319,2235,5317,2246,5323,2256,5360,2284,5395,2314,5429,2346,5461,2378,5472,2383,5482,2378,5487,2368,5483,2357,5448,2323,5414,2290,5377,2259,5339,2231,5327,2228xe" filled="true" fillcolor="#221f20" stroked="false">
                <v:path arrowok="t"/>
                <v:fill type="solid"/>
              </v:shape>
            </v:group>
            <v:group style="position:absolute;left:4816;top:2033;width:487;height:134" coordorigin="4816,2033" coordsize="487,134">
              <v:shape style="position:absolute;left:4816;top:2033;width:487;height:134" coordorigin="4816,2033" coordsize="487,134" path="m5212,2064l5052,2064,5119,2065,5178,2080,5230,2111,5274,2160,5285,2167,5296,2165,5302,2157,5300,2145,5256,2093,5212,2064xe" filled="true" fillcolor="#221f20" stroked="false">
                <v:path arrowok="t"/>
                <v:fill type="solid"/>
              </v:shape>
              <v:shape style="position:absolute;left:4816;top:2033;width:487;height:134" coordorigin="4816,2033" coordsize="487,134" path="m5079,2033l5006,2037,4933,2053,4868,2086,4818,2139,4816,2150,4823,2158,4834,2161,4844,2154,4884,2110,4936,2084,4993,2070,5052,2064,5212,2064,5205,2059,5147,2040,5079,2033xe" filled="true" fillcolor="#221f20" stroked="false">
                <v:path arrowok="t"/>
                <v:fill type="solid"/>
              </v:shape>
            </v:group>
            <v:group style="position:absolute;left:4470;top:2090;width:1180;height:613" coordorigin="4470,2090" coordsize="1180,613">
              <v:shape style="position:absolute;left:4470;top:2090;width:1180;height:613" coordorigin="4470,2090" coordsize="1180,613" path="m4703,2090l4637,2100,4577,2126,4527,2167,4490,2221,4470,2285,4472,2357,4493,2423,4530,2482,4581,2533,4643,2577,4712,2614,4786,2644,4861,2668,4935,2685,5005,2697,5067,2703,5137,2701,5209,2691,5278,2674,5054,2674,4974,2666,4894,2649,4816,2623,4741,2589,4671,2549,4607,2504,4550,2446,4512,2379,4499,2304,4517,2225,4559,2169,4619,2135,4688,2122,4817,2122,4770,2100,4703,2090xe" filled="true" fillcolor="#221f20" stroked="false">
                <v:path arrowok="t"/>
                <v:fill type="solid"/>
              </v:shape>
              <v:shape style="position:absolute;left:4470;top:2090;width:1180;height:613" coordorigin="4470,2090" coordsize="1180,613" path="m5552,2132l5422,2132,5482,2134,5537,2158,5587,2213,5616,2280,5617,2348,5595,2412,5554,2471,5498,2524,5433,2570,5361,2608,5285,2637,5209,2659,5133,2671,5054,2674,5278,2674,5354,2646,5423,2612,5488,2571,5545,2523,5594,2470,5632,2411,5650,2351,5647,2287,5628,2225,5595,2171,5552,2132xe" filled="true" fillcolor="#221f20" stroked="false">
                <v:path arrowok="t"/>
                <v:fill type="solid"/>
              </v:shape>
              <v:shape style="position:absolute;left:4470;top:2090;width:1180;height:613" coordorigin="4470,2090" coordsize="1180,613" path="m5481,2098l5420,2098,5356,2115,5287,2142,5277,2162,5283,2170,5295,2171,5360,2147,5422,2132,5552,2132,5539,2120,5481,2098xe" filled="true" fillcolor="#221f20" stroked="false">
                <v:path arrowok="t"/>
                <v:fill type="solid"/>
              </v:shape>
              <v:shape style="position:absolute;left:4470;top:2090;width:1180;height:613" coordorigin="4470,2090" coordsize="1180,613" path="m4817,2122l4688,2122,4758,2129,4820,2156,4831,2158,4839,2151,4842,2140,4835,2130,4817,2122xe" filled="true" fillcolor="#221f20" stroked="false">
                <v:path arrowok="t"/>
                <v:fill type="solid"/>
              </v:shape>
            </v:group>
            <v:group style="position:absolute;left:5323;top:2538;width:191;height:246" coordorigin="5323,2538" coordsize="191,246">
              <v:shape style="position:absolute;left:5323;top:2538;width:191;height:246" coordorigin="5323,2538" coordsize="191,246" path="m5501,2538l5491,2539,5484,2548,5467,2616,5435,2674,5390,2721,5330,2758,5323,2766,5325,2777,5333,2784,5345,2784,5410,2744,5459,2692,5494,2629,5513,2556,5510,2544,5501,2538xe" filled="true" fillcolor="#221f20" stroked="false">
                <v:path arrowok="t"/>
                <v:fill type="solid"/>
              </v:shape>
            </v:group>
            <v:group style="position:absolute;left:4595;top:2518;width:247;height:271" coordorigin="4595,2518" coordsize="247,271">
              <v:shape style="position:absolute;left:4595;top:2518;width:247;height:271" coordorigin="4595,2518" coordsize="247,271" path="m4606,2518l4597,2524,4595,2536,4617,2608,4650,2671,4695,2723,4752,2763,4823,2788,4835,2786,4842,2777,4841,2766,4831,2759,4752,2728,4692,2677,4650,2609,4624,2528,4617,2519,4606,2518xe" filled="true" fillcolor="#221f20" stroked="false">
                <v:path arrowok="t"/>
                <v:fill type="solid"/>
              </v:shape>
              <v:shape style="position:absolute;left:4719;top:1771;width:681;height:359" type="#_x0000_t75" stroked="false">
                <v:imagedata r:id="rId30" o:title=""/>
              </v:shape>
            </v:group>
            <v:group style="position:absolute;left:5427;top:2703;width:146;height:288" coordorigin="5427,2703" coordsize="146,288">
              <v:shape style="position:absolute;left:5427;top:2703;width:146;height:288" coordorigin="5427,2703" coordsize="146,288" path="m5445,2703l5435,2705,5427,2713,5428,2725,5456,2791,5483,2857,5511,2922,5545,2984,5555,2991,5566,2989,5573,2980,5571,2969,5537,2906,5509,2841,5482,2776,5454,2710,5445,2703xe" filled="true" fillcolor="#221f20" stroked="false">
                <v:path arrowok="t"/>
                <v:fill type="solid"/>
              </v:shape>
            </v:group>
            <v:group style="position:absolute;left:5483;top:2959;width:220;height:238" coordorigin="5483,2959" coordsize="220,238">
              <v:shape style="position:absolute;left:5483;top:2959;width:220;height:238" coordorigin="5483,2959" coordsize="220,238" path="m5572,3026l5561,3029,5557,3040,5556,3081,5560,3129,5575,3171,5608,3196,5648,3196,5677,3177,5679,3173,5630,3173,5602,3155,5591,3129,5586,3100,5586,3089,5586,3058,5587,3040,5582,3029,5572,3026xe" filled="true" fillcolor="#221f20" stroked="false">
                <v:path arrowok="t"/>
                <v:fill type="solid"/>
              </v:shape>
              <v:shape style="position:absolute;left:5483;top:2959;width:220;height:238" coordorigin="5483,2959" coordsize="220,238" path="m5666,2989l5619,2989,5645,3005,5661,3033,5669,3067,5672,3098,5667,3128,5652,3158,5630,3173,5679,3173,5695,3145,5702,3105,5699,3058,5685,3014,5666,2989xe" filled="true" fillcolor="#221f20" stroked="false">
                <v:path arrowok="t"/>
                <v:fill type="solid"/>
              </v:shape>
              <v:shape style="position:absolute;left:5483;top:2959;width:220;height:238" coordorigin="5483,2959" coordsize="220,238" path="m5616,2959l5567,2965,5524,2996,5495,3041,5483,3089,5488,3100,5498,3103,5508,3100,5513,3089,5522,3051,5546,3017,5580,2994,5619,2989,5666,2989,5658,2978,5616,2959xe" filled="true" fillcolor="#221f20" stroked="false">
                <v:path arrowok="t"/>
                <v:fill type="solid"/>
              </v:shape>
            </v:group>
            <v:group style="position:absolute;left:5640;top:2950;width:159;height:264" coordorigin="5640,2950" coordsize="159,264">
              <v:shape style="position:absolute;left:5640;top:2950;width:159;height:264" coordorigin="5640,2950" coordsize="159,264" path="m5673,3146l5663,3150,5658,3160,5662,3172,5684,3193,5709,3208,5737,3213,5765,3200,5778,3184,5732,3184,5714,3178,5696,3164,5683,3150,5673,3146xe" filled="true" fillcolor="#221f20" stroked="false">
                <v:path arrowok="t"/>
                <v:fill type="solid"/>
              </v:shape>
              <v:shape style="position:absolute;left:5640;top:2950;width:159;height:264" coordorigin="5640,2950" coordsize="159,264" path="m5769,2980l5724,2980,5743,2993,5755,3013,5763,3036,5767,3061,5769,3085,5768,3108,5766,3131,5759,3153,5749,3174,5732,3184,5778,3184,5783,3176,5794,3147,5798,3115,5799,3085,5796,3053,5790,3020,5777,2990,5769,2980xe" filled="true" fillcolor="#221f20" stroked="false">
                <v:path arrowok="t"/>
                <v:fill type="solid"/>
              </v:shape>
              <v:shape style="position:absolute;left:5640;top:2950;width:159;height:264" coordorigin="5640,2950" coordsize="159,264" path="m5729,2950l5700,2951,5671,2963,5645,2983,5640,2993,5645,3003,5655,3008,5666,3004,5684,2990,5704,2980,5724,2980,5769,2980,5758,2965,5729,2950xe" filled="true" fillcolor="#221f20" stroked="false">
                <v:path arrowok="t"/>
                <v:fill type="solid"/>
              </v:shape>
            </v:group>
            <v:group style="position:absolute;left:5748;top:2950;width:154;height:248" coordorigin="5748,2950" coordsize="154,248">
              <v:shape style="position:absolute;left:5748;top:2950;width:154;height:248" coordorigin="5748,2950" coordsize="154,248" path="m5784,3135l5774,3140,5769,3150,5773,3162,5790,3180,5811,3193,5834,3197,5858,3188,5877,3168,5878,3165,5822,3165,5807,3155,5794,3140,5784,3135xe" filled="true" fillcolor="#221f20" stroked="false">
                <v:path arrowok="t"/>
                <v:fill type="solid"/>
              </v:shape>
              <v:shape style="position:absolute;left:5748;top:2950;width:154;height:248" coordorigin="5748,2950" coordsize="154,248" path="m5866,2980l5814,2980,5846,2998,5866,3037,5873,3081,5871,3099,5866,3117,5860,3134,5852,3151,5837,3165,5878,3165,5890,3143,5898,3115,5902,3088,5894,3024,5866,2980xe" filled="true" fillcolor="#221f20" stroked="false">
                <v:path arrowok="t"/>
                <v:fill type="solid"/>
              </v:shape>
              <v:shape style="position:absolute;left:5748;top:2950;width:154;height:248" coordorigin="5748,2950" coordsize="154,248" path="m5810,2950l5752,2979,5748,2990,5753,3000,5763,3005,5774,3000,5814,2980,5866,2980,5860,2971,5810,2950xe" filled="true" fillcolor="#221f20" stroked="false">
                <v:path arrowok="t"/>
                <v:fill type="solid"/>
              </v:shape>
            </v:group>
            <v:group style="position:absolute;left:5352;top:2868;width:30;height:251" coordorigin="5352,2868" coordsize="30,251">
              <v:shape style="position:absolute;left:5352;top:2868;width:30;height:251" coordorigin="5352,2868" coordsize="30,251" path="m5367,2868l5357,2871,5352,2882,5352,3104,5357,3115,5367,3118,5377,3115,5382,3104,5382,2882,5377,2871,5367,2868xe" filled="true" fillcolor="#221f20" stroked="false">
                <v:path arrowok="t"/>
                <v:fill type="solid"/>
              </v:shape>
            </v:group>
            <v:group style="position:absolute;left:4544;top:2703;width:146;height:288" coordorigin="4544,2703" coordsize="146,288">
              <v:shape style="position:absolute;left:4544;top:2703;width:146;height:288" coordorigin="4544,2703" coordsize="146,288" path="m4672,2703l4663,2710,4635,2776,4608,2841,4580,2906,4545,2969,4544,2980,4551,2989,4562,2991,4571,2984,4605,2922,4634,2857,4661,2791,4689,2725,4689,2713,4682,2705,4672,2703xe" filled="true" fillcolor="#221f20" stroked="false">
                <v:path arrowok="t"/>
                <v:fill type="solid"/>
              </v:shape>
            </v:group>
            <v:group style="position:absolute;left:4415;top:2960;width:199;height:236" coordorigin="4415,2960" coordsize="199,236">
              <v:shape style="position:absolute;left:4415;top:2960;width:199;height:236" coordorigin="4415,2960" coordsize="199,236" path="m4490,2960l4451,2982,4428,3022,4417,3069,4415,3113,4423,3150,4442,3179,4471,3196,4509,3196,4541,3171,4542,3170,4489,3170,4471,3166,4444,3088,4448,3063,4477,3000,4513,2988,4584,2988,4576,2979,4537,2961,4490,2960xe" filled="true" fillcolor="#221f20" stroked="false">
                <v:path arrowok="t"/>
                <v:fill type="solid"/>
              </v:shape>
              <v:shape style="position:absolute;left:4415;top:2960;width:199;height:236" coordorigin="4415,2960" coordsize="199,236" path="m4545,3026l4535,3029,4530,3040,4530,3068,4529,3088,4516,3152,4489,3170,4542,3170,4556,3129,4560,3081,4560,3040,4555,3029,4545,3026xe" filled="true" fillcolor="#221f20" stroked="false">
                <v:path arrowok="t"/>
                <v:fill type="solid"/>
              </v:shape>
              <v:shape style="position:absolute;left:4415;top:2960;width:199;height:236" coordorigin="4415,2960" coordsize="199,236" path="m4584,2988l4513,2988,4534,2990,4555,2999,4571,3014,4581,3034,4584,3057,4588,3068,4599,3071,4609,3068,4614,3057,4604,3011,4584,2988xe" filled="true" fillcolor="#221f20" stroked="false">
                <v:path arrowok="t"/>
                <v:fill type="solid"/>
              </v:shape>
            </v:group>
            <v:group style="position:absolute;left:4318;top:2950;width:159;height:264" coordorigin="4318,2950" coordsize="159,264">
              <v:shape style="position:absolute;left:4318;top:2950;width:159;height:264" coordorigin="4318,2950" coordsize="159,264" path="m4388,2950l4339,2990,4321,3053,4318,3085,4319,3115,4323,3146,4334,3176,4352,3200,4379,3213,4407,3209,4433,3192,4443,3183,4385,3183,4368,3174,4357,3154,4351,3131,4348,3107,4348,3085,4350,3061,4354,3037,4362,3013,4374,2993,4392,2980,4468,2980,4446,2963,4417,2951,4388,2950xe" filled="true" fillcolor="#221f20" stroked="false">
                <v:path arrowok="t"/>
                <v:fill type="solid"/>
              </v:shape>
              <v:shape style="position:absolute;left:4318;top:2950;width:159;height:264" coordorigin="4318,2950" coordsize="159,264" path="m4444,3146l4434,3150,4420,3165,4403,3178,4385,3183,4443,3183,4455,3172,4459,3160,4454,3150,4444,3146xe" filled="true" fillcolor="#221f20" stroked="false">
                <v:path arrowok="t"/>
                <v:fill type="solid"/>
              </v:shape>
              <v:shape style="position:absolute;left:4318;top:2950;width:159;height:264" coordorigin="4318,2950" coordsize="159,264" path="m4468,2980l4392,2980,4413,2980,4433,2990,4450,3004,4462,3008,4472,3003,4476,2993,4472,2983,4468,2980xe" filled="true" fillcolor="#221f20" stroked="false">
                <v:path arrowok="t"/>
                <v:fill type="solid"/>
              </v:shape>
            </v:group>
            <v:group style="position:absolute;left:4214;top:2950;width:155;height:248" coordorigin="4214,2950" coordsize="155,248">
              <v:shape style="position:absolute;left:4214;top:2950;width:155;height:248" coordorigin="4214,2950" coordsize="155,248" path="m4308,2950l4259,2969,4225,3019,4214,3081,4218,3109,4225,3138,4238,3164,4256,3186,4280,3197,4304,3194,4326,3181,4340,3166,4285,3166,4270,3157,4259,3142,4252,3124,4248,3106,4245,3088,4249,3042,4269,3000,4302,2980,4365,2980,4364,2979,4308,2950xe" filled="true" fillcolor="#221f20" stroked="false">
                <v:path arrowok="t"/>
                <v:fill type="solid"/>
              </v:shape>
              <v:shape style="position:absolute;left:4214;top:2950;width:155;height:248" coordorigin="4214,2950" coordsize="155,248" path="m4333,3135l4323,3140,4311,3154,4298,3164,4285,3166,4340,3166,4344,3162,4347,3150,4342,3140,4333,3135xe" filled="true" fillcolor="#221f20" stroked="false">
                <v:path arrowok="t"/>
                <v:fill type="solid"/>
              </v:shape>
              <v:shape style="position:absolute;left:4214;top:2950;width:155;height:248" coordorigin="4214,2950" coordsize="155,248" path="m4365,2980l4302,2980,4343,3000,4354,3005,4364,3000,4368,2990,4365,2980xe" filled="true" fillcolor="#221f20" stroked="false">
                <v:path arrowok="t"/>
                <v:fill type="solid"/>
              </v:shape>
            </v:group>
            <v:group style="position:absolute;left:4735;top:2838;width:30;height:251" coordorigin="4735,2838" coordsize="30,251">
              <v:shape style="position:absolute;left:4735;top:2838;width:30;height:251" coordorigin="4735,2838" coordsize="30,251" path="m4750,2838l4740,2841,4735,2852,4735,3074,4740,3085,4750,3088,4760,3085,4765,3074,4765,2852,4760,2841,4750,2838xe" filled="true" fillcolor="#221f20" stroked="false">
                <v:path arrowok="t"/>
                <v:fill type="solid"/>
              </v:shape>
            </v:group>
            <v:group style="position:absolute;left:4043;top:2647;width:338;height:432" coordorigin="4043,2647" coordsize="338,432">
              <v:shape style="position:absolute;left:4043;top:2647;width:338;height:432" coordorigin="4043,2647" coordsize="338,432" path="m4264,2647l4201,2650,4140,2674,4090,2717,4057,2776,4043,2839,4048,2905,4069,2968,4103,3025,4148,3074,4159,3078,4169,3073,4174,3064,4169,3053,4126,3003,4095,2944,4078,2880,4079,2816,4098,2757,4137,2709,4200,2677,4325,2677,4321,2671,4264,2647xe" filled="true" fillcolor="#221f20" stroked="false">
                <v:path arrowok="t"/>
                <v:fill type="solid"/>
              </v:shape>
              <v:shape style="position:absolute;left:4043;top:2647;width:338;height:432" coordorigin="4043,2647" coordsize="338,432" path="m4225,2824l4216,2831,4203,2878,4212,2918,4242,2944,4291,2949,4352,2918,4353,2916,4273,2916,4237,2899,4242,2846,4243,2834,4235,2826,4225,2824xe" filled="true" fillcolor="#221f20" stroked="false">
                <v:path arrowok="t"/>
                <v:fill type="solid"/>
              </v:shape>
              <v:shape style="position:absolute;left:4043;top:2647;width:338;height:432" coordorigin="4043,2647" coordsize="338,432" path="m4325,2677l4200,2677,4271,2678,4321,2718,4350,2780,4352,2848,4321,2899,4273,2916,4353,2916,4379,2859,4381,2789,4363,2725,4325,2677xe" filled="true" fillcolor="#221f20" stroked="false">
                <v:path arrowok="t"/>
                <v:fill type="solid"/>
              </v:shape>
              <v:shape style="position:absolute;left:4123;top:2781;width:125;height:252" type="#_x0000_t75" stroked="false">
                <v:imagedata r:id="rId31" o:title=""/>
              </v:shape>
            </v:group>
            <v:group style="position:absolute;left:3932;top:2541;width:551;height:544" coordorigin="3932,2541" coordsize="551,544">
              <v:shape style="position:absolute;left:3932;top:2541;width:551;height:544" coordorigin="3932,2541" coordsize="551,544" path="m4206,2541l4126,2551,4055,2587,3997,2642,3954,2708,3932,2786,3937,2863,3961,2939,3997,3011,4038,3078,4048,3085,4059,3083,4066,3074,4064,3063,4028,3005,3997,2946,3973,2884,3962,2818,3972,2740,4009,2672,4066,2618,4134,2582,4193,2571,4305,2571,4270,2555,4206,2541xe" filled="true" fillcolor="#221f20" stroked="false">
                <v:path arrowok="t"/>
                <v:fill type="solid"/>
              </v:shape>
              <v:shape style="position:absolute;left:3932;top:2541;width:551;height:544" coordorigin="3932,2541" coordsize="551,544" path="m4305,2571l4193,2571,4251,2577,4307,2599,4357,2634,4399,2678,4449,2784,4452,2840,4436,2895,4399,2946,4395,2957,4400,2966,4410,2971,4421,2967,4463,2910,4482,2849,4481,2788,4462,2728,4429,2671,4384,2622,4330,2582,4305,2571xe" filled="true" fillcolor="#221f20" stroked="false">
                <v:path arrowok="t"/>
                <v:fill type="solid"/>
              </v:shape>
            </v:group>
            <v:group style="position:absolute;left:5031;top:4706;width:446;height:332" coordorigin="5031,4706" coordsize="446,332">
              <v:shape style="position:absolute;left:5031;top:4706;width:446;height:332" coordorigin="5031,4706" coordsize="446,332" path="m5466,4706l5329,4758,5267,4787,5208,4820,5158,4860,5113,4908,5073,4959,5034,5010,5031,5022,5036,5032,5045,5037,5055,5032,5094,4982,5133,4933,5175,4887,5223,4846,5281,4811,5343,4783,5406,4757,5469,4732,5476,4723,5474,4713,5466,4706xe" filled="true" fillcolor="#221f20" stroked="false">
                <v:path arrowok="t"/>
                <v:fill type="solid"/>
              </v:shape>
            </v:group>
            <v:group style="position:absolute;left:5356;top:4704;width:127;height:445" coordorigin="5356,4704" coordsize="127,445">
              <v:shape style="position:absolute;left:5356;top:4704;width:127;height:445" coordorigin="5356,4704" coordsize="127,445" path="m5468,4704l5458,4708,5453,4719,5446,4805,5431,4888,5410,4970,5385,5051,5356,5131,5357,5143,5365,5149,5377,5148,5385,5139,5414,5057,5440,4974,5461,4891,5476,4806,5483,4719,5478,4708,5468,4704xe" filled="true" fillcolor="#221f20" stroked="false">
                <v:path arrowok="t"/>
                <v:fill type="solid"/>
              </v:shape>
            </v:group>
            <v:group style="position:absolute;left:5447;top:4355;width:549;height:501" coordorigin="5447,4355" coordsize="549,501">
              <v:shape style="position:absolute;left:5447;top:4355;width:549;height:501" coordorigin="5447,4355" coordsize="549,501" path="m5985,4355l5974,4357,5908,4402,5841,4446,5774,4491,5709,4537,5647,4586,5588,4639,5535,4697,5488,4761,5448,4832,5447,4844,5455,4853,5465,4855,5474,4847,5513,4778,5559,4715,5611,4659,5669,4607,5730,4559,5794,4514,5859,4470,5924,4426,5989,4383,5995,4372,5993,4361,5985,4355xe" filled="true" fillcolor="#221f20" stroked="false">
                <v:path arrowok="t"/>
                <v:fill type="solid"/>
              </v:shape>
            </v:group>
            <v:group style="position:absolute;left:5755;top:4355;width:248;height:791" coordorigin="5755,4355" coordsize="248,791">
              <v:shape style="position:absolute;left:5755;top:4355;width:248;height:791" coordorigin="5755,4355" coordsize="248,791" path="m5981,4355l5971,4359,5966,4370,5967,4411,5970,4452,5973,4493,5975,4534,5960,4648,5927,4758,5900,4835,5871,4910,5837,4984,5800,5055,5757,5124,5755,5136,5762,5144,5773,5146,5783,5139,5826,5069,5864,4996,5898,4921,5928,4844,5956,4766,5981,4684,5999,4600,6003,4542,6001,4485,5998,4427,5996,4370,5992,4359,5981,4355xe" filled="true" fillcolor="#221f20" stroked="false">
                <v:path arrowok="t"/>
                <v:fill type="solid"/>
              </v:shape>
              <v:shape style="position:absolute;left:4741;top:4825;width:389;height:325" type="#_x0000_t75" stroked="false">
                <v:imagedata r:id="rId32" o:title=""/>
              </v:shape>
            </v:group>
            <v:group style="position:absolute;left:4158;top:4349;width:627;height:662" coordorigin="4158,4349" coordsize="627,662">
              <v:shape style="position:absolute;left:4158;top:4349;width:627;height:662" coordorigin="4158,4349" coordsize="627,662" path="m4176,4349l4164,4350,4158,4359,4159,4370,4168,4377,4236,4403,4303,4438,4366,4480,4427,4529,4483,4582,4534,4638,4579,4695,4620,4748,4664,4806,4705,4868,4737,4931,4755,4995,4760,5006,4771,5010,4781,5006,4785,4995,4765,4922,4729,4849,4682,4780,4632,4715,4586,4654,4541,4599,4490,4545,4433,4494,4372,4447,4308,4406,4242,4373,4176,4349xe" filled="true" fillcolor="#221f20" stroked="false">
                <v:path arrowok="t"/>
                <v:fill type="solid"/>
              </v:shape>
            </v:group>
            <v:group style="position:absolute;left:4154;top:4345;width:151;height:450" coordorigin="4154,4345" coordsize="151,450">
              <v:shape style="position:absolute;left:4154;top:4345;width:151;height:450" coordorigin="4154,4345" coordsize="151,450" path="m4166,4345l4156,4352,4154,4364,4168,4436,4184,4509,4203,4580,4224,4650,4249,4720,4278,4788,4287,4795,4297,4793,4305,4785,4304,4773,4270,4692,4242,4610,4219,4526,4200,4441,4183,4356,4176,4346,4166,4345xe" filled="true" fillcolor="#221f20" stroked="false">
                <v:path arrowok="t"/>
                <v:fill type="solid"/>
              </v:shape>
            </v:group>
            <v:group style="position:absolute;left:3931;top:3059;width:311;height:36" coordorigin="3931,3059" coordsize="311,36">
              <v:shape style="position:absolute;left:3931;top:3059;width:311;height:36" coordorigin="3931,3059" coordsize="311,36" path="m4227,3059l4157,3061,4086,3063,3945,3064,3934,3068,3931,3079,3934,3089,3945,3094,4086,3093,4157,3091,4227,3089,4242,3073,4238,3063,4227,3059xe" filled="true" fillcolor="#221f20" stroked="false">
                <v:path arrowok="t"/>
                <v:fill type="solid"/>
              </v:shape>
            </v:group>
            <v:group style="position:absolute;left:4540;top:3064;width:1027;height:53" coordorigin="4540,3064" coordsize="1027,53">
              <v:shape style="position:absolute;left:4540;top:3064;width:1027;height:53" coordorigin="4540,3064" coordsize="1027,53" path="m4554,3064l4544,3068,4540,3079,4544,3089,4554,3094,4631,3095,4708,3097,5015,3110,5168,3115,5245,3116,5322,3116,5398,3114,5475,3110,5552,3104,5566,3087,5566,3086,5245,3086,5168,3085,5015,3080,4708,3067,4631,3065,4554,3064xe" filled="true" fillcolor="#221f20" stroked="false">
                <v:path arrowok="t"/>
                <v:fill type="solid"/>
              </v:shape>
              <v:shape style="position:absolute;left:4540;top:3064;width:1027;height:53" coordorigin="4540,3064" coordsize="1027,53" path="m5552,3074l5475,3080,5398,3084,5322,3086,5245,3086,5566,3086,5562,3077,5552,3074xe" filled="true" fillcolor="#221f20" stroked="false">
                <v:path arrowok="t"/>
                <v:fill type="solid"/>
              </v:shape>
            </v:group>
            <v:group style="position:absolute;left:5880;top:3059;width:291;height:30" coordorigin="5880,3059" coordsize="291,30">
              <v:shape style="position:absolute;left:5880;top:3059;width:291;height:30" coordorigin="5880,3059" coordsize="291,30" path="m6156,3059l5894,3059,5883,3063,5880,3074,5883,3084,5894,3089,6156,3089,6167,3084,6170,3074,6167,3063,6156,3059xe" filled="true" fillcolor="#221f20" stroked="false">
                <v:path arrowok="t"/>
                <v:fill type="solid"/>
              </v:shape>
            </v:group>
            <v:group style="position:absolute;left:6166;top:3059;width:2;height:412" coordorigin="6166,3059" coordsize="2,412">
              <v:shape style="position:absolute;left:6166;top:3059;width:2;height:412" coordorigin="6166,3059" coordsize="0,412" path="m6166,3059l6166,3471e" filled="false" stroked="true" strokeweight="1.961952pt" strokecolor="#221f20">
                <v:path arrowok="t"/>
              </v:shape>
            </v:group>
            <v:group style="position:absolute;left:6005;top:3445;width:206;height:32" coordorigin="6005,3445" coordsize="206,32">
              <v:shape style="position:absolute;left:6005;top:3445;width:206;height:32" coordorigin="6005,3445" coordsize="206,32" path="m6152,3445l6108,3445,6020,3447,6009,3451,6005,3462,6009,3472,6020,3477,6108,3475,6202,3475,6207,3473,6211,3463,6207,3452,6196,3447,6152,3445xe" filled="true" fillcolor="#221f20" stroked="false">
                <v:path arrowok="t"/>
                <v:fill type="solid"/>
              </v:shape>
              <v:shape style="position:absolute;left:6005;top:3445;width:206;height:32" coordorigin="6005,3445" coordsize="206,32" path="m6202,3475l6152,3475,6196,3477,6202,3475xe" filled="true" fillcolor="#221f20" stroked="false">
                <v:path arrowok="t"/>
                <v:fill type="solid"/>
              </v:shape>
            </v:group>
            <v:group style="position:absolute;left:6191;top:3452;width:46;height:458" coordorigin="6191,3452" coordsize="46,458">
              <v:shape style="position:absolute;left:6191;top:3452;width:46;height:458" coordorigin="6191,3452" coordsize="46,458" path="m6206,3452l6196,3456,6191,3467,6193,3552,6197,3638,6201,3723,6205,3809,6206,3895,6211,3906,6222,3909,6232,3906,6236,3895,6235,3809,6231,3723,6227,3638,6223,3552,6221,3467,6217,3456,6206,3452xe" filled="true" fillcolor="#221f20" stroked="false">
                <v:path arrowok="t"/>
                <v:fill type="solid"/>
              </v:shape>
            </v:group>
            <v:group style="position:absolute;left:6000;top:3885;width:236;height:36" coordorigin="6000,3885" coordsize="236,36">
              <v:shape style="position:absolute;left:6000;top:3885;width:236;height:36" coordorigin="6000,3885" coordsize="236,36" path="m6015,3885l6004,3889,6000,3900,6004,3910,6015,3915,6067,3916,6170,3919,6221,3920,6232,3915,6236,3905,6232,3894,6221,3890,6170,3889,6067,3886,6015,3885xe" filled="true" fillcolor="#221f20" stroked="false">
                <v:path arrowok="t"/>
                <v:fill type="solid"/>
              </v:shape>
            </v:group>
            <v:group style="position:absolute;left:6101;top:3678;width:110;height:30" coordorigin="6101,3678" coordsize="110,30">
              <v:shape style="position:absolute;left:6101;top:3678;width:110;height:30" coordorigin="6101,3678" coordsize="110,30" path="m6196,3678l6116,3678,6105,3683,6101,3693,6105,3704,6116,3708,6196,3708,6207,3704,6211,3693,6207,3683,6196,3678xe" filled="true" fillcolor="#221f20" stroked="false">
                <v:path arrowok="t"/>
                <v:fill type="solid"/>
              </v:shape>
            </v:group>
            <v:group style="position:absolute;left:6136;top:3900;width:2;height:352" coordorigin="6136,3900" coordsize="2,352">
              <v:shape style="position:absolute;left:6136;top:3900;width:2;height:352" coordorigin="6136,3900" coordsize="0,352" path="m6136,3900l6136,4252e" filled="false" stroked="true" strokeweight="1.5pt" strokecolor="#221f20">
                <v:path arrowok="t"/>
              </v:shape>
            </v:group>
            <v:group style="position:absolute;left:5910;top:4232;width:241;height:30" coordorigin="5910,4232" coordsize="241,30">
              <v:shape style="position:absolute;left:5910;top:4232;width:241;height:30" coordorigin="5910,4232" coordsize="241,30" path="m6136,4232l5924,4232,5913,4237,5910,4247,5913,4257,5924,4262,6136,4262,6147,4257,6150,4247,6147,4237,6136,4232xe" filled="true" fillcolor="#221f20" stroked="false">
                <v:path arrowok="t"/>
                <v:fill type="solid"/>
              </v:shape>
            </v:group>
            <v:group style="position:absolute;left:5965;top:4654;width:190;height:36" coordorigin="5965,4654" coordsize="190,36">
              <v:shape style="position:absolute;left:5965;top:4654;width:190;height:36" coordorigin="5965,4654" coordsize="190,36" path="m6151,4684l6058,4684,6098,4685,6137,4690,6149,4687,6151,4684xe" filled="true" fillcolor="#221f20" stroked="false">
                <v:path arrowok="t"/>
                <v:fill type="solid"/>
              </v:shape>
              <v:shape style="position:absolute;left:5965;top:4654;width:190;height:36" coordorigin="5965,4654" coordsize="190,36" path="m6062,4654l5980,4655,5969,4660,5965,4670,5969,4681,5980,4685,6058,4684,6151,4684,6155,4678,6154,4667,6145,4661,6104,4656,6062,4654xe" filled="true" fillcolor="#221f20" stroked="false">
                <v:path arrowok="t"/>
                <v:fill type="solid"/>
              </v:shape>
            </v:group>
            <v:group style="position:absolute;left:6146;top:4238;width:2;height:452" coordorigin="6146,4238" coordsize="2,452">
              <v:shape style="position:absolute;left:6146;top:4238;width:2;height:452" coordorigin="6146,4238" coordsize="0,452" path="m6146,4238l6146,4690e" filled="false" stroked="true" strokeweight="1.919328pt" strokecolor="#221f20">
                <v:path arrowok="t"/>
              </v:shape>
            </v:group>
            <v:group style="position:absolute;left:6051;top:4368;width:95;height:36" coordorigin="6051,4368" coordsize="95,36">
              <v:shape style="position:absolute;left:6051;top:4368;width:95;height:36" coordorigin="6051,4368" coordsize="95,36" path="m6065,4368l6054,4373,6051,4383,6054,4393,6065,4398,6082,4399,6114,4402,6131,4403,6142,4399,6145,4388,6142,4378,6131,4373,6114,4372,6082,4369,6065,4368xe" filled="true" fillcolor="#221f20" stroked="false">
                <v:path arrowok="t"/>
                <v:fill type="solid"/>
              </v:shape>
            </v:group>
            <v:group style="position:absolute;left:3940;top:3059;width:2;height:437" coordorigin="3940,3059" coordsize="2,437">
              <v:shape style="position:absolute;left:3940;top:3059;width:2;height:437" coordorigin="3940,3059" coordsize="0,437" path="m3940,3059l3940,3496e" filled="false" stroked="true" strokeweight="1.984416pt" strokecolor="#221f20">
                <v:path arrowok="t"/>
              </v:shape>
              <v:shape style="position:absolute;left:3915;top:3462;width:286;height:722" type="#_x0000_t75" stroked="false">
                <v:imagedata r:id="rId33" o:title=""/>
              </v:shape>
            </v:group>
            <v:group style="position:absolute;left:3970;top:4152;width:51;height:513" coordorigin="3970,4152" coordsize="51,513">
              <v:shape style="position:absolute;left:3970;top:4152;width:51;height:513" coordorigin="3970,4152" coordsize="51,513" path="m3984,4152l3974,4156,3970,4167,3978,4247,3984,4327,3987,4408,3989,4489,3990,4570,3990,4650,3995,4661,4006,4665,4016,4661,4020,4650,4020,4570,4019,4489,4017,4408,4014,4327,4008,4247,4000,4167,3994,4156,3984,4152xe" filled="true" fillcolor="#221f20" stroked="false">
                <v:path arrowok="t"/>
                <v:fill type="solid"/>
              </v:shape>
            </v:group>
            <v:group style="position:absolute;left:3991;top:4640;width:271;height:41" coordorigin="3991,4640" coordsize="271,41">
              <v:shape style="position:absolute;left:3991;top:4640;width:271;height:41" coordorigin="3991,4640" coordsize="271,41" path="m4005,4640l3995,4645,3991,4655,3995,4665,4005,4670,4066,4670,4127,4672,4187,4675,4247,4680,4258,4677,4187,4645,4127,4642,4066,4640,4005,4640xe" filled="true" fillcolor="#221f20" stroked="false">
                <v:path arrowok="t"/>
                <v:fill type="solid"/>
              </v:shape>
            </v:group>
            <v:group style="position:absolute;left:4565;top:4660;width:1037;height:2" coordorigin="4565,4660" coordsize="1037,2">
              <v:shape style="position:absolute;left:4565;top:4660;width:1037;height:2" coordorigin="4565,4660" coordsize="1037,0" path="m4565,4660l5601,4660e" filled="false" stroked="true" strokeweight="2.003pt" strokecolor="#221f20">
                <v:path arrowok="t"/>
              </v:shape>
            </v:group>
            <v:group style="position:absolute;left:4832;top:4666;width:30;height:231" coordorigin="4832,4666" coordsize="30,231">
              <v:shape style="position:absolute;left:4832;top:4666;width:30;height:231" coordorigin="4832,4666" coordsize="30,231" path="m4847,4666l4836,4669,4832,4680,4832,4882,4836,4893,4847,4896,4857,4893,4862,4882,4862,4680,4857,4669,4847,4666xe" filled="true" fillcolor="#221f20" stroked="false">
                <v:path arrowok="t"/>
                <v:fill type="solid"/>
              </v:shape>
            </v:group>
            <v:group style="position:absolute;left:5220;top:4667;width:40;height:150" coordorigin="5220,4667" coordsize="40,150">
              <v:shape style="position:absolute;left:5220;top:4667;width:40;height:150" coordorigin="5220,4667" coordsize="40,150" path="m5230,4667l5221,4673,5220,4684,5227,4713,5230,4742,5230,4772,5229,4801,5234,4812,5244,4816,5255,4812,5259,4801,5260,4769,5259,4738,5256,4707,5249,4676,5241,4667,5230,4667xe" filled="true" fillcolor="#221f20" stroked="false">
                <v:path arrowok="t"/>
                <v:fill type="solid"/>
              </v:shape>
            </v:group>
            <v:group style="position:absolute;left:5134;top:4742;width:41;height:160" coordorigin="5134,4742" coordsize="41,160">
              <v:shape style="position:absolute;left:5134;top:4742;width:41;height:160" coordorigin="5134,4742" coordsize="41,160" path="m5160,4742l5137,4821,5134,4887,5138,4898,5149,4901,5159,4898,5164,4887,5165,4854,5167,4821,5170,4789,5174,4756,5170,4745,5160,4742xe" filled="true" fillcolor="#221f20" stroked="false">
                <v:path arrowok="t"/>
                <v:fill type="solid"/>
              </v:shape>
            </v:group>
            <v:group style="position:absolute;left:5017;top:4731;width:37;height:291" coordorigin="5017,4731" coordsize="37,291">
              <v:shape style="position:absolute;left:5017;top:4731;width:37;height:291" coordorigin="5017,4731" coordsize="37,291" path="m5034,4731l5023,4735,5018,4746,5017,4811,5019,4877,5021,4942,5023,5008,5028,5019,5038,5022,5048,5019,5053,5008,5051,4942,5049,4877,5047,4811,5048,4746,5044,4735,5034,4731xe" filled="true" fillcolor="#221f20" stroked="false">
                <v:path arrowok="t"/>
                <v:fill type="solid"/>
              </v:shape>
            </v:group>
            <v:group style="position:absolute;left:4907;top:4792;width:30;height:145" coordorigin="4907,4792" coordsize="30,145">
              <v:shape style="position:absolute;left:4907;top:4792;width:30;height:145" coordorigin="4907,4792" coordsize="30,145" path="m4922,4792l4912,4795,4907,4806,4907,4922,4912,4933,4922,4937,4932,4933,4937,4922,4937,4806,4932,4795,4922,4792xe" filled="true" fillcolor="#221f20" stroked="false">
                <v:path arrowok="t"/>
                <v:fill type="solid"/>
              </v:shape>
            </v:group>
            <v:group style="position:absolute;left:4847;top:2964;width:36;height:140" coordorigin="4847,2964" coordsize="36,140">
              <v:shape style="position:absolute;left:4847;top:2964;width:36;height:140" coordorigin="4847,2964" coordsize="36,140" path="m4867,2964l4856,2967,4852,2978,4851,3006,4851,3034,4849,3061,4847,3089,4850,3100,4881,3034,4882,2978,4877,2967,4867,2964xe" filled="true" fillcolor="#221f20" stroked="false">
                <v:path arrowok="t"/>
                <v:fill type="solid"/>
              </v:shape>
            </v:group>
            <v:group style="position:absolute;left:4852;top:2975;width:417;height:2" coordorigin="4852,2975" coordsize="417,2">
              <v:shape style="position:absolute;left:4852;top:2975;width:417;height:2" coordorigin="4852,2975" coordsize="417,0" path="m4852,2975l5269,2975e" filled="false" stroked="true" strokeweight="1.797pt" strokecolor="#221f20">
                <v:path arrowok="t"/>
              </v:shape>
            </v:group>
            <v:group style="position:absolute;left:5245;top:2964;width:30;height:145" coordorigin="5245,2964" coordsize="30,145">
              <v:shape style="position:absolute;left:5245;top:2964;width:30;height:145" coordorigin="5245,2964" coordsize="30,145" path="m5260,2964l5249,2967,5245,2978,5245,3094,5249,3105,5260,3108,5270,3105,5275,3094,5275,2978,5270,2967,5260,2964xe" filled="true" fillcolor="#221f20" stroked="false">
                <v:path arrowok="t"/>
                <v:fill type="solid"/>
              </v:shape>
            </v:group>
            <v:group style="position:absolute;left:5073;top:2969;width:30;height:65" coordorigin="5073,2969" coordsize="30,65">
              <v:shape style="position:absolute;left:5073;top:2969;width:30;height:65" coordorigin="5073,2969" coordsize="30,65" path="m5088,2969l5078,2972,5073,2983,5073,3018,5078,3029,5088,3033,5099,3029,5103,3018,5103,2983,5099,2972,5088,2969xe" filled="true" fillcolor="#221f20" stroked="false">
                <v:path arrowok="t"/>
                <v:fill type="solid"/>
              </v:shape>
            </v:group>
            <v:group style="position:absolute;left:4912;top:2969;width:30;height:100" coordorigin="4912,2969" coordsize="30,100">
              <v:shape style="position:absolute;left:4912;top:2969;width:30;height:100" coordorigin="4912,2969" coordsize="30,100" path="m4927,2969l4917,2972,4912,2983,4912,3054,4917,3065,4927,3068,4937,3065,4942,3054,4942,2983,4937,2972,4927,2969xe" filled="true" fillcolor="#221f20" stroked="false">
                <v:path arrowok="t"/>
                <v:fill type="solid"/>
              </v:shape>
            </v:group>
            <v:group style="position:absolute;left:5179;top:2974;width:30;height:55" coordorigin="5179,2974" coordsize="30,55">
              <v:shape style="position:absolute;left:5179;top:2974;width:30;height:55" coordorigin="5179,2974" coordsize="30,55" path="m5194,2974l5184,2977,5179,2988,5179,3013,5184,3024,5194,3028,5204,3024,5209,3013,5209,2988,5204,2977,5194,2974xe" filled="true" fillcolor="#221f20" stroked="false">
                <v:path arrowok="t"/>
                <v:fill type="solid"/>
              </v:shape>
              <v:shape style="position:absolute;left:4884;top:1891;width:345;height:176" type="#_x0000_t75" stroked="false">
                <v:imagedata r:id="rId34" o:title=""/>
              </v:shape>
            </v:group>
            <v:group style="position:absolute;left:7270;top:3037;width:2292;height:1609" coordorigin="7270,3037" coordsize="2292,1609">
              <v:shape style="position:absolute;left:7270;top:3037;width:2292;height:1609" coordorigin="7270,3037" coordsize="2292,1609" path="m9490,4639l9402,4639,9442,4640,9481,4645,9491,4644,9490,4639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9482,4340l9322,4340,9322,4388,9326,4438,9330,4487,9325,4562,9310,4637,9320,4640,9402,4639,9490,4639,9479,4529,9477,4436,9481,4358,9482,4340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9483,4333l7512,4333,7580,4358,7647,4396,7712,4442,7772,4491,7828,4538,7875,4585,7917,4637,7920,4635,8927,4625,8932,4625,8989,4573,9054,4522,9121,4474,9257,4384,9322,4340,9482,4340,9483,4333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9547,3459l7304,3459,7305,3472,7305,3558,7361,3588,7362,3590,7348,3598,7320,3615,7305,3623,7295,3628,7298,3673,7303,3718,7308,3762,7311,3804,7312,3826,7300,3827,7288,3828,7275,3830,7270,3840,7279,3911,7289,3981,7297,4051,7300,4122,7300,4132,7321,4132,7333,4209,7338,4299,7342,4396,7344,4491,7346,4573,7346,4625,7405,4625,7465,4626,7525,4629,7584,4635,7561,4562,7541,4487,7524,4411,7509,4334,7512,4333,9483,4333,9486,4290,9486,4222,9476,4217,9476,3885,9476,3873,9562,3873,9562,3865,9560,3780,9556,3695,9552,3610,9548,3524,9547,3459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8932,4625l8927,4625,8929,4628,8932,4625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9562,3873l9476,3873,9498,3874,9540,3875,9562,3875,9562,3873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7285,3049l7276,3050,7284,3131,7286,3212,7284,3293,7282,3373,7280,3452,7280,3462,7288,3461,7296,3460,7304,3459,9547,3459,9547,3437,9537,3432,9527,3431,9516,3430,9506,3430,9506,3427,9508,3350,9510,3272,9512,3195,9511,3177,9019,3177,9008,3169,7698,3169,7672,3167,7663,3158,7458,3158,7422,3139,7398,3099,7391,3051,7339,3051,7333,3051,7327,3050,7285,3049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9084,3126l9068,3156,9046,3175,9019,3177,9511,3177,9511,3176,9133,3176,9107,3166,9084,3126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9186,3133l9161,3163,9133,3176,9511,3176,9511,3167,9241,3167,9203,3133,9186,3133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7781,3037l7761,3038,7761,3073,7758,3106,7749,3134,7732,3154,7698,3169,9008,3169,8986,3154,8975,3133,8970,3104,8969,3071,8969,3043,8605,3043,7781,3037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9326,3044l9307,3106,9277,3152,9241,3167,9511,3167,9510,3118,9501,3044,9330,3044,9326,3044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7527,3129l7505,3149,7458,3158,7663,3158,7655,3152,7565,3152,7544,3145,7527,3129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7642,3127l7621,3133,7590,3149,7565,3152,7655,3152,7654,3151,7642,3127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7381,3049l7339,3051,7391,3051,7391,3049,7381,3049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9501,3044l9330,3044,9501,3044,9501,3044xe" filled="true" fillcolor="#d09668" stroked="false">
                <v:path arrowok="t"/>
                <v:fill type="solid"/>
              </v:shape>
              <v:shape style="position:absolute;left:7270;top:3037;width:2292;height:1609" coordorigin="7270,3037" coordsize="2292,1609" path="m8956,3037l8901,3039,8759,3042,8605,3043,8969,3043,8970,3038,8956,3037xe" filled="true" fillcolor="#d09668" stroked="false">
                <v:path arrowok="t"/>
                <v:fill type="solid"/>
              </v:shape>
            </v:group>
            <v:group style="position:absolute;left:8715;top:4340;width:615;height:753" coordorigin="8715,4340" coordsize="615,753">
              <v:shape style="position:absolute;left:8715;top:4340;width:615;height:753" coordorigin="8715,4340" coordsize="615,753" path="m9322,4340l9257,4384,9121,4474,9054,4522,8989,4573,8929,4628,8857,4712,8801,4810,8798,4810,8783,4881,8764,4952,8741,5022,8715,5092,9117,5092,9153,5034,9186,4973,9215,4909,9242,4844,9255,4810,8801,4810,8798,4809,9255,4809,9257,4804,9281,4733,9301,4669,9321,4587,9330,4488,9326,4438,9322,4388,9322,4340xe" filled="true" fillcolor="#97bd71" stroked="false">
                <v:path arrowok="t"/>
                <v:fill type="solid"/>
              </v:shape>
              <v:shape style="position:absolute;left:8900;top:2913;width:428;height:264" type="#_x0000_t75" stroked="false">
                <v:imagedata r:id="rId35" o:title=""/>
              </v:shape>
            </v:group>
            <v:group style="position:absolute;left:7735;top:2182;width:1263;height:646" coordorigin="7735,2182" coordsize="1263,646">
              <v:shape style="position:absolute;left:7735;top:2182;width:1263;height:646" coordorigin="7735,2182" coordsize="1263,646" path="m7934,2182l7870,2197,7791,2257,7752,2318,7735,2389,7739,2464,7758,2528,7787,2586,7825,2638,7871,2684,7925,2725,7985,2758,8049,2784,8115,2803,8188,2816,8266,2824,8346,2828,8427,2827,8505,2822,8578,2813,8657,2795,8733,2766,8804,2726,8841,2697,8323,2697,8246,2686,8185,2662,8172,2662,8093,2635,8020,2596,7957,2545,7908,2479,7906,2476,7905,2473,7903,2470,7885,2408,7891,2351,7919,2311,7965,2299,8047,2299,8050,2285,8089,2224,8052,2207,8013,2193,7974,2184,7934,2182xe" filled="true" fillcolor="#929190" stroked="false">
                <v:path arrowok="t"/>
                <v:fill type="solid"/>
              </v:shape>
              <v:shape style="position:absolute;left:7735;top:2182;width:1263;height:646" coordorigin="7735,2182" coordsize="1263,646" path="m8514,2657l8403,2692,8323,2697,8841,2697,8868,2676,8885,2658,8514,2658,8514,2657xe" filled="true" fillcolor="#929190" stroked="false">
                <v:path arrowok="t"/>
                <v:fill type="solid"/>
              </v:shape>
              <v:shape style="position:absolute;left:7735;top:2182;width:1263;height:646" coordorigin="7735,2182" coordsize="1263,646" path="m8174,2657l8172,2662,8185,2662,8174,2657xe" filled="true" fillcolor="#929190" stroked="false">
                <v:path arrowok="t"/>
                <v:fill type="solid"/>
              </v:shape>
              <v:shape style="position:absolute;left:7735;top:2182;width:1263;height:646" coordorigin="7735,2182" coordsize="1263,646" path="m8965,2311l8772,2311,8819,2325,8846,2366,8837,2483,8749,2570,8673,2615,8592,2646,8514,2658,8885,2658,8939,2592,8988,2490,8997,2421,8986,2354,8965,2311xe" filled="true" fillcolor="#929190" stroked="false">
                <v:path arrowok="t"/>
                <v:fill type="solid"/>
              </v:shape>
              <v:shape style="position:absolute;left:7735;top:2182;width:1263;height:646" coordorigin="7735,2182" coordsize="1263,646" path="m8758,2196l8705,2209,8649,2235,8656,2244,8662,2253,8695,2321,8700,2338,8709,2336,8772,2311,8965,2311,8956,2292,8907,2242,8810,2197,8758,2196xe" filled="true" fillcolor="#929190" stroked="false">
                <v:path arrowok="t"/>
                <v:fill type="solid"/>
              </v:shape>
              <v:shape style="position:absolute;left:7735;top:2182;width:1263;height:646" coordorigin="7735,2182" coordsize="1263,646" path="m8047,2299l7965,2299,8027,2329,8041,2331,8043,2318,8045,2307,8047,2299xe" filled="true" fillcolor="#929190" stroked="false">
                <v:path arrowok="t"/>
                <v:fill type="solid"/>
              </v:shape>
              <v:shape style="position:absolute;left:8574;top:4625;width:355;height:185" type="#_x0000_t75" stroked="false">
                <v:imagedata r:id="rId36" o:title=""/>
              </v:shape>
              <v:shape style="position:absolute;left:8540;top:1873;width:321;height:362" type="#_x0000_t75" stroked="false">
                <v:imagedata r:id="rId37" o:title=""/>
              </v:shape>
            </v:group>
            <v:group style="position:absolute;left:8384;top:4689;width:425;height:404" coordorigin="8384,4689" coordsize="425,404">
              <v:shape style="position:absolute;left:8384;top:4689;width:425;height:404" coordorigin="8384,4689" coordsize="425,404" path="m8808,4689l8801,4689,8749,4712,8695,4733,8591,4782,8507,4843,8464,4890,8424,4940,8385,4991,8384,4993,8408,5016,8428,5040,8444,5066,8455,5092,8715,5092,8741,5022,8764,4952,8783,4881,8798,4809,8807,4720,8808,4689xe" filled="true" fillcolor="#97bd71" stroked="false">
                <v:path arrowok="t"/>
                <v:fill type="solid"/>
              </v:shape>
              <v:shape style="position:absolute;left:8448;top:2207;width:406;height:452" type="#_x0000_t75" stroked="false">
                <v:imagedata r:id="rId38" o:title=""/>
              </v:shape>
            </v:group>
            <v:group style="position:absolute;left:8107;top:2322;width:499;height:376" coordorigin="8107,2322" coordsize="499,376">
              <v:shape style="position:absolute;left:8107;top:2322;width:499;height:376" coordorigin="8107,2322" coordsize="499,376" path="m8446,2322l8339,2323,8270,2328,8218,2378,8212,2393,8212,2403,8167,2444,8126,2496,8107,2555,8128,2615,8123,2620,8174,2657,8246,2686,8323,2697,8403,2692,8481,2672,8537,2644,8605,2591,8598,2530,8579,2479,8545,2435,8497,2396,8497,2393,8489,2375,8482,2358,8476,2340,8471,2322,8446,2322xe" filled="true" fillcolor="#cf6f66" stroked="false">
                <v:path arrowok="t"/>
                <v:fill type="solid"/>
              </v:shape>
            </v:group>
            <v:group style="position:absolute;left:8452;top:2066;width:150;height:116" coordorigin="8452,2066" coordsize="150,116">
              <v:shape style="position:absolute;left:8452;top:2066;width:150;height:116" coordorigin="8452,2066" coordsize="150,116" path="m8453,2114l8452,2114,8490,2126,8527,2142,8562,2160,8594,2182,8595,2182,8602,2152,8597,2121,8595,2118,8480,2118,8453,2114xe" filled="true" fillcolor="#929190" stroked="false">
                <v:path arrowok="t"/>
                <v:fill type="solid"/>
              </v:shape>
              <v:shape style="position:absolute;left:8452;top:2066;width:150;height:116" coordorigin="8452,2066" coordsize="150,116" path="m8555,2066l8506,2114,8480,2118,8595,2118,8582,2091,8561,2067,8555,2066xe" filled="true" fillcolor="#929190" stroked="false">
                <v:path arrowok="t"/>
                <v:fill type="solid"/>
              </v:shape>
            </v:group>
            <v:group style="position:absolute;left:8373;top:1966;width:186;height:153" coordorigin="8373,1966" coordsize="186,153">
              <v:shape style="position:absolute;left:8373;top:1966;width:186;height:153" coordorigin="8373,1966" coordsize="186,153" path="m8470,1966l8394,1987,8387,1994,8373,2000,8381,2030,8380,2040,8377,2051,8388,2072,8406,2090,8428,2104,8453,2114,8480,2118,8506,2114,8553,2071,8559,2047,8557,2029,8550,2013,8540,1998,8509,1976,8470,1966xe" filled="true" fillcolor="#d6e8f7" stroked="false">
                <v:path arrowok="t"/>
                <v:fill type="solid"/>
              </v:shape>
            </v:group>
            <v:group style="position:absolute;left:8238;top:2203;width:233;height:130" coordorigin="8238,2203" coordsize="233,130">
              <v:shape style="position:absolute;left:8238;top:2203;width:233;height:130" coordorigin="8238,2203" coordsize="233,130" path="m8368,2203l8329,2204,8289,2207,8278,2239,8265,2271,8251,2302,8238,2333,8270,2328,8304,2325,8339,2323,8446,2322,8471,2322,8463,2294,8457,2265,8452,2236,8448,2207,8408,2204,8368,2203xe" filled="true" fillcolor="#cf6f66" stroked="false">
                <v:path arrowok="t"/>
                <v:fill type="solid"/>
              </v:shape>
              <v:shape style="position:absolute;left:8238;top:2203;width:233;height:130" coordorigin="8238,2203" coordsize="233,130" path="m8471,2322l8446,2322,8471,2322,8471,2322xe" filled="true" fillcolor="#cf6f66" stroked="false">
                <v:path arrowok="t"/>
                <v:fill type="solid"/>
              </v:shape>
              <v:shape style="position:absolute;left:8096;top:4813;width:358;height:279" type="#_x0000_t75" stroked="false">
                <v:imagedata r:id="rId39" o:title=""/>
              </v:shape>
            </v:group>
            <v:group style="position:absolute;left:8337;top:2051;width:116;height:64" coordorigin="8337,2051" coordsize="116,64">
              <v:shape style="position:absolute;left:8337;top:2051;width:116;height:64" coordorigin="8337,2051" coordsize="116,64" path="m8377,2051l8370,2064,8361,2077,8350,2088,8337,2098,8361,2099,8435,2110,8452,2114,8453,2114,8428,2104,8406,2090,8388,2072,8377,2051xe" filled="true" fillcolor="#929190" stroked="false">
                <v:path arrowok="t"/>
                <v:fill type="solid"/>
              </v:shape>
            </v:group>
            <v:group style="position:absolute;left:8434;top:2110;width:241;height:166" coordorigin="8434,2110" coordsize="241,166">
              <v:shape style="position:absolute;left:8434;top:2110;width:241;height:166" coordorigin="8434,2110" coordsize="241,166" path="m8435,2110l8434,2114,8437,2138,8441,2161,8448,2207,8508,2216,8565,2230,8619,2250,8669,2276,8674,2272,8637,2221,8562,2160,8490,2126,8441,2111,8435,2110xe" filled="true" fillcolor="#a9def4" stroked="false">
                <v:path arrowok="t"/>
                <v:fill type="solid"/>
              </v:shape>
            </v:group>
            <v:group style="position:absolute;left:8289;top:2098;width:159;height:110" coordorigin="8289,2098" coordsize="159,110">
              <v:shape style="position:absolute;left:8289;top:2098;width:159;height:110" coordorigin="8289,2098" coordsize="159,110" path="m8337,2098l8326,2105,8314,2110,8301,2114,8306,2127,8303,2147,8300,2167,8295,2187,8289,2207,8329,2204,8368,2203,8447,2203,8441,2161,8437,2138,8434,2114,8435,2110,8410,2105,8385,2101,8361,2099,8337,2098xe" filled="true" fillcolor="#cf6f66" stroked="false">
                <v:path arrowok="t"/>
                <v:fill type="solid"/>
              </v:shape>
              <v:shape style="position:absolute;left:8289;top:2098;width:159;height:110" coordorigin="8289,2098" coordsize="159,110" path="m8447,2203l8368,2203,8408,2204,8448,2207,8447,2203xe" filled="true" fillcolor="#cf6f66" stroked="false">
                <v:path arrowok="t"/>
                <v:fill type="solid"/>
              </v:shape>
            </v:group>
            <v:group style="position:absolute;left:8181;top:4628;width:411;height:365" coordorigin="8181,4628" coordsize="411,365">
              <v:shape style="position:absolute;left:8181;top:4628;width:411;height:365" coordorigin="8181,4628" coordsize="411,365" path="m8574,4628l8187,4634,8187,4650,8187,4852,8181,4863,8232,4892,8286,4923,8337,4957,8384,4993,8385,4991,8424,4940,8464,4890,8507,4843,8556,4803,8591,4782,8585,4771,8585,4741,8585,4711,8583,4681,8575,4650,8574,4628xe" filled="true" fillcolor="#ac8b70" stroked="false">
                <v:path arrowok="t"/>
                <v:fill type="solid"/>
              </v:shape>
              <v:shape style="position:absolute;left:8176;top:1832;width:402;height:285" type="#_x0000_t75" stroked="false">
                <v:imagedata r:id="rId40" o:title=""/>
              </v:shape>
              <v:shape style="position:absolute;left:8038;top:2207;width:251;height:206" type="#_x0000_t75" stroked="false">
                <v:imagedata r:id="rId41" o:title=""/>
              </v:shape>
            </v:group>
            <v:group style="position:absolute;left:8195;top:2942;width:410;height:102" coordorigin="8195,2942" coordsize="410,102">
              <v:shape style="position:absolute;left:8195;top:2942;width:410;height:102" coordorigin="8195,2942" coordsize="410,102" path="m8362,2942l8207,2943,8207,2948,8206,2971,8203,2991,8199,3011,8195,3037,8195,3041,8605,3043,8604,3020,8602,2998,8601,2975,8600,2948,8595,2948,8517,2944,8439,2942,8362,2942xe" filled="true" fillcolor="#ac8b70" stroked="false">
                <v:path arrowok="t"/>
                <v:fill type="solid"/>
              </v:shape>
              <v:shape style="position:absolute;left:8039;top:2333;width:199;height:287" type="#_x0000_t75" stroked="false">
                <v:imagedata r:id="rId42" o:title=""/>
              </v:shape>
              <v:shape style="position:absolute;left:8148;top:2053;width:106;height:121" type="#_x0000_t75" stroked="false">
                <v:imagedata r:id="rId43" o:title=""/>
              </v:shape>
              <v:shape style="position:absolute;left:7917;top:4634;width:270;height:307" type="#_x0000_t75" stroked="false">
                <v:imagedata r:id="rId44" o:title=""/>
              </v:shape>
            </v:group>
            <v:group style="position:absolute;left:7509;top:4333;width:645;height:760" coordorigin="7509,4333" coordsize="645,760">
              <v:shape style="position:absolute;left:7509;top:4333;width:645;height:760" coordorigin="7509,4333" coordsize="645,760" path="m7512,4333l7524,4411,7541,4487,7561,4562,7584,4635,7606,4693,7632,4750,7702,4781,7769,4818,7833,4861,7893,4909,7948,4964,7998,5023,8043,5089,8043,5092,8154,5092,8139,5060,8127,5028,8118,4997,8110,4965,8110,4965,8108,4957,8107,4949,8105,4941,8083,4887,8050,4827,8015,4773,7989,4736,7971,4712,7935,4662,7897,4610,7852,4560,7772,4491,7712,4442,7647,4396,7580,4358,7512,4333xe" filled="true" fillcolor="#97bd71" stroked="false">
                <v:path arrowok="t"/>
                <v:fill type="solid"/>
              </v:shape>
            </v:group>
            <v:group style="position:absolute;left:8059;top:2114;width:247;height:156" coordorigin="8059,2114" coordsize="247,156">
              <v:shape style="position:absolute;left:8059;top:2114;width:247;height:156" coordorigin="8059,2114" coordsize="247,156" path="m8254,2116l8176,2158,8117,2198,8072,2244,8059,2266,8064,2269,8115,2247,8170,2229,8229,2216,8289,2207,8295,2187,8300,2167,8303,2147,8306,2127,8303,2118,8277,2118,8266,2118,8254,2116xe" filled="true" fillcolor="#a9def4" stroked="false">
                <v:path arrowok="t"/>
                <v:fill type="solid"/>
              </v:shape>
              <v:shape style="position:absolute;left:8059;top:2114;width:247;height:156" coordorigin="8059,2114" coordsize="247,156" path="m8301,2114l8289,2116,8277,2118,8303,2118,8301,2114xe" filled="true" fillcolor="#a9def4" stroked="false">
                <v:path arrowok="t"/>
                <v:fill type="solid"/>
              </v:shape>
            </v:group>
            <v:group style="position:absolute;left:8105;top:4941;width:5;height:25" coordorigin="8105,4941" coordsize="5,25">
              <v:shape style="position:absolute;left:8105;top:4941;width:5;height:25" coordorigin="8105,4941" coordsize="5,25" path="m8105,4941l8107,4949,8108,4957,8110,4965,8110,4959,8108,4950,8105,4941xe" filled="true" fillcolor="#97bd71" stroked="false">
                <v:path arrowok="t"/>
                <v:fill type="solid"/>
              </v:shape>
            </v:group>
            <v:group style="position:absolute;left:7908;top:2373;width:267;height:289" coordorigin="7908,2373" coordsize="267,289">
              <v:shape style="position:absolute;left:7908;top:2373;width:267;height:289" coordorigin="7908,2373" coordsize="267,289" path="m8031,2373l7999,2392,7967,2416,7939,2444,7917,2474,7908,2479,7957,2545,8020,2596,8093,2635,8172,2662,8174,2657,8161,2649,8148,2640,8088,2578,8053,2503,8039,2413,8038,2373,8031,2373xe" filled="true" fillcolor="#ffffff" stroked="false">
                <v:path arrowok="t"/>
                <v:fill type="solid"/>
              </v:shape>
            </v:group>
            <v:group style="position:absolute;left:7922;top:1870;width:287;height:354" coordorigin="7922,1870" coordsize="287,354">
              <v:shape style="position:absolute;left:7922;top:1870;width:287;height:354" coordorigin="7922,1870" coordsize="287,354" path="m8208,1870l8195,1873,8153,1877,8109,1889,8031,1933,7968,2012,7947,2056,7922,2101,7927,2104,7987,2104,7987,2108,7973,2123,7959,2140,7946,2157,7933,2175,7934,2182,7974,2184,8013,2193,8052,2207,8089,2224,8103,2211,8117,2198,8133,2186,8150,2174,8148,2168,8156,2107,8189,2054,8196,2053,8195,2040,8198,2027,8202,2015,8209,2005,8195,1997,8178,1966,8176,1933,8187,1900,8208,1870xe" filled="true" fillcolor="#b17a48" stroked="false">
                <v:path arrowok="t"/>
                <v:fill type="solid"/>
              </v:shape>
            </v:group>
            <v:group style="position:absolute;left:7885;top:2299;width:157;height:180" coordorigin="7885,2299" coordsize="157,180">
              <v:shape style="position:absolute;left:7885;top:2299;width:157;height:180" coordorigin="7885,2299" coordsize="157,180" path="m7965,2299l7919,2311,7891,2351,7885,2408,7903,2470,7905,2473,7906,2476,7908,2479,7917,2474,7939,2444,7967,2416,7999,2392,8031,2373,8038,2373,8039,2362,8039,2351,8040,2341,8041,2331,8027,2329,7965,2299xe" filled="true" fillcolor="#ffffff" stroked="false">
                <v:path arrowok="t"/>
                <v:fill type="solid"/>
              </v:shape>
              <v:shape style="position:absolute;left:7885;top:2299;width:157;height:180" coordorigin="7885,2299" coordsize="157,180" path="m8038,2373l8031,2373,8038,2373xe" filled="true" fillcolor="#ffffff" stroked="false">
                <v:path arrowok="t"/>
                <v:fill type="solid"/>
              </v:shape>
            </v:group>
            <v:group style="position:absolute;left:7695;top:2676;width:1343;height:368" coordorigin="7695,2676" coordsize="1343,368">
              <v:shape style="position:absolute;left:7695;top:2676;width:1343;height:368" coordorigin="7695,2676" coordsize="1343,368" path="m8940,2942l8362,2942,8439,2942,8517,2944,8595,2948,8600,2948,8601,2975,8602,2998,8604,3020,8605,3043,8759,3042,8901,3039,8900,3023,8917,2970,8940,2942xe" filled="true" fillcolor="#b17a48" stroked="false">
                <v:path arrowok="t"/>
                <v:fill type="solid"/>
              </v:shape>
              <v:shape style="position:absolute;left:7695;top:2676;width:1343;height:368" coordorigin="7695,2676" coordsize="1343,368" path="m7871,2684l7866,2689,7806,2719,7758,2769,7721,2831,7695,2893,7696,2905,7745,2913,7790,2940,7822,2981,7833,3028,7833,3037,8195,3041,8195,3037,8199,3011,8203,2991,8206,2971,8207,2948,8207,2943,8940,2942,8944,2937,8977,2921,9016,2921,9038,2917,9017,2856,9001,2828,8346,2828,8266,2824,8188,2816,8115,2803,8049,2784,7985,2758,7925,2725,7871,2684xe" filled="true" fillcolor="#b17a48" stroked="false">
                <v:path arrowok="t"/>
                <v:fill type="solid"/>
              </v:shape>
              <v:shape style="position:absolute;left:7695;top:2676;width:1343;height:368" coordorigin="7695,2676" coordsize="1343,368" path="m9016,2921l8977,2921,9012,2922,9016,2921xe" filled="true" fillcolor="#b17a48" stroked="false">
                <v:path arrowok="t"/>
                <v:fill type="solid"/>
              </v:shape>
              <v:shape style="position:absolute;left:7695;top:2676;width:1343;height:368" coordorigin="7695,2676" coordsize="1343,368" path="m8868,2676l8804,2726,8733,2766,8657,2795,8578,2813,8505,2822,8427,2827,8346,2828,9001,2828,8977,2783,8927,2718,8873,2682,8868,2676xe" filled="true" fillcolor="#b17a48" stroked="false">
                <v:path arrowok="t"/>
                <v:fill type="solid"/>
              </v:shape>
              <v:shape style="position:absolute;left:7391;top:2902;width:442;height:267" type="#_x0000_t75" stroked="false">
                <v:imagedata r:id="rId45" o:title=""/>
              </v:shape>
            </v:group>
            <v:group style="position:absolute;left:7276;top:2474;width:383;height:503" coordorigin="7276,2474" coordsize="383,503">
              <v:shape style="position:absolute;left:7276;top:2474;width:383;height:503" coordorigin="7276,2474" coordsize="383,503" path="m7491,2474l7430,2480,7369,2507,7311,2556,7282,2611,7276,2671,7288,2733,7313,2796,7344,2858,7377,2918,7406,2974,7414,2976,7425,2964,7437,2953,7452,2943,7469,2936,7467,2930,7393,2846,7363,2786,7343,2721,7338,2659,7351,2605,7385,2566,7447,2548,7624,2548,7595,2514,7547,2486,7491,2474xe" filled="true" fillcolor="#b17a48" stroked="false">
                <v:path arrowok="t"/>
                <v:fill type="solid"/>
              </v:shape>
              <v:shape style="position:absolute;left:7276;top:2474;width:383;height:503" coordorigin="7276,2474" coordsize="383,503" path="m7455,2620l7426,2634,7406,2665,7405,2689,7404,2694,7408,2723,7418,2753,7433,2779,7486,2820,7547,2820,7603,2790,7634,2746,7523,2746,7485,2727,7468,2694,7487,2658,7488,2658,7479,2627,7455,2620xe" filled="true" fillcolor="#b17a48" stroked="false">
                <v:path arrowok="t"/>
                <v:fill type="solid"/>
              </v:shape>
              <v:shape style="position:absolute;left:7276;top:2474;width:383;height:503" coordorigin="7276,2474" coordsize="383,503" path="m7624,2548l7447,2548,7505,2554,7557,2581,7591,2627,7594,2689,7565,2737,7523,2746,7634,2746,7641,2736,7658,2669,7654,2609,7632,2556,7624,2548xe" filled="true" fillcolor="#b17a48" stroked="false">
                <v:path arrowok="t"/>
                <v:fill type="solid"/>
              </v:shape>
            </v:group>
            <v:group style="position:absolute;left:8370;top:4676;width:446;height:332" coordorigin="8370,4676" coordsize="446,332">
              <v:shape style="position:absolute;left:8370;top:4676;width:446;height:332" coordorigin="8370,4676" coordsize="446,332" path="m8805,4676l8667,4729,8606,4758,8547,4791,8497,4831,8452,4878,8412,4930,8373,4981,8370,4993,8375,5003,8384,5008,8394,5002,8433,4952,8472,4904,8514,4858,8562,4817,8620,4782,8682,4753,8745,4728,8807,4703,8815,4694,8813,4684,8805,4676xe" filled="true" fillcolor="#221f20" stroked="false">
                <v:path arrowok="t"/>
                <v:fill type="solid"/>
              </v:shape>
            </v:group>
            <v:group style="position:absolute;left:8695;top:4675;width:127;height:445" coordorigin="8695,4675" coordsize="127,445">
              <v:shape style="position:absolute;left:8695;top:4675;width:127;height:445" coordorigin="8695,4675" coordsize="127,445" path="m8807,4675l8796,4679,8792,4690,8785,4775,8770,4859,8749,4940,8723,5021,8695,5102,8696,5113,8704,5120,8715,5119,8724,5110,8753,5028,8779,4945,8800,4862,8815,4777,8822,4690,8817,4679,8807,4675xe" filled="true" fillcolor="#221f20" stroked="false">
                <v:path arrowok="t"/>
                <v:fill type="solid"/>
              </v:shape>
            </v:group>
            <v:group style="position:absolute;left:8786;top:4325;width:548;height:501" coordorigin="8786,4325" coordsize="548,501">
              <v:shape style="position:absolute;left:8786;top:4325;width:548;height:501" coordorigin="8786,4325" coordsize="548,501" path="m9324,4325l9313,4327,9247,4372,9180,4417,9113,4461,9048,4508,8986,4557,8927,4610,8874,4668,8826,4732,8787,4803,8786,4815,8794,4824,8804,4826,8813,4818,8852,4749,8898,4686,8950,4629,9008,4578,9069,4530,9133,4484,9198,4440,9263,4397,9328,4353,9334,4343,9332,4332,9324,4325xe" filled="true" fillcolor="#221f20" stroked="false">
                <v:path arrowok="t"/>
                <v:fill type="solid"/>
              </v:shape>
            </v:group>
            <v:group style="position:absolute;left:9094;top:4326;width:248;height:791" coordorigin="9094,4326" coordsize="248,791">
              <v:shape style="position:absolute;left:9094;top:4326;width:248;height:791" coordorigin="9094,4326" coordsize="248,791" path="m9320,4326l9310,4330,9305,4340,9306,4382,9309,4423,9311,4464,9314,4505,9299,4619,9266,4729,9239,4806,9210,4881,9176,4955,9138,5026,9096,5095,9094,5106,9101,5115,9112,5117,9122,5110,9165,5040,9203,4967,9237,4892,9267,4815,9295,4737,9320,4655,9338,4571,9342,4513,9340,4456,9337,4398,9335,4340,9331,4330,9320,4326xe" filled="true" fillcolor="#221f20" stroked="false">
                <v:path arrowok="t"/>
                <v:fill type="solid"/>
              </v:shape>
              <v:shape style="position:absolute;left:8080;top:4796;width:389;height:325" type="#_x0000_t75" stroked="false">
                <v:imagedata r:id="rId46" o:title=""/>
              </v:shape>
            </v:group>
            <v:group style="position:absolute;left:7497;top:4319;width:627;height:662" coordorigin="7497,4319" coordsize="627,662">
              <v:shape style="position:absolute;left:7497;top:4319;width:627;height:662" coordorigin="7497,4319" coordsize="627,662" path="m7515,4319l7503,4321,7497,4330,7497,4341,7507,4348,7575,4374,7642,4408,7705,4451,7766,4500,7822,4553,7873,4609,7918,4666,7959,4719,8003,4777,8044,4839,8076,4902,8093,4966,8099,4977,8110,4980,8120,4977,8123,4966,8104,4892,8068,4820,8021,4751,7971,4686,7925,4625,7880,4570,7829,4516,7772,4465,7711,4418,7647,4377,7581,4344,7515,4319xe" filled="true" fillcolor="#221f20" stroked="false">
                <v:path arrowok="t"/>
                <v:fill type="solid"/>
              </v:shape>
            </v:group>
            <v:group style="position:absolute;left:7493;top:4316;width:151;height:450" coordorigin="7493,4316" coordsize="151,450">
              <v:shape style="position:absolute;left:7493;top:4316;width:151;height:450" coordorigin="7493,4316" coordsize="151,450" path="m7505,4316l7495,4323,7493,4334,7507,4407,7523,4479,7542,4551,7563,4621,7588,4690,7617,4759,7626,4766,7636,4764,7644,4756,7643,4744,7609,4663,7581,4581,7558,4497,7539,4412,7522,4326,7515,4317,7505,4316xe" filled="true" fillcolor="#221f20" stroked="false">
                <v:path arrowok="t"/>
                <v:fill type="solid"/>
              </v:shape>
            </v:group>
            <v:group style="position:absolute;left:7269;top:3033;width:125;height:34" coordorigin="7269,3033" coordsize="125,34">
              <v:shape style="position:absolute;left:7269;top:3033;width:125;height:34" coordorigin="7269,3033" coordsize="125,34" path="m7380,3035l7337,3037,7334,3037,7336,3038,7337,3038,7338,3038,7342,3041,7345,3043,7346,3047,7347,3051,7317,3051,7317,3056,7318,3059,7324,3065,7333,3066,7325,3066,7326,3067,7331,3067,7348,3066,7380,3065,7390,3059,7394,3049,7391,3039,7380,3035xe" filled="true" fillcolor="#221f20" stroked="false">
                <v:path arrowok="t"/>
                <v:fill type="solid"/>
              </v:shape>
              <v:shape style="position:absolute;left:7269;top:3033;width:125;height:34" coordorigin="7269,3033" coordsize="125,34" path="m7318,3065l7318,3066,7325,3066,7324,3065,7318,3065xe" filled="true" fillcolor="#221f20" stroked="false">
                <v:path arrowok="t"/>
                <v:fill type="solid"/>
              </v:shape>
              <v:shape style="position:absolute;left:7269;top:3033;width:125;height:34" coordorigin="7269,3033" coordsize="125,34" path="m7314,3033l7298,3034,7284,3035,7273,3039,7269,3050,7273,3060,7284,3065,7315,3065,7318,3065,7317,3051,7347,3051,7343,3042,7338,3038,7336,3038,7333,3037,7334,3037,7330,3035,7314,3033xe" filled="true" fillcolor="#221f20" stroked="false">
                <v:path arrowok="t"/>
                <v:fill type="solid"/>
              </v:shape>
              <v:shape style="position:absolute;left:7269;top:3033;width:125;height:34" coordorigin="7269,3033" coordsize="125,34" path="m7338,3038l7343,3042,7347,3051,7346,3047,7345,3043,7342,3041,7338,3038xe" filled="true" fillcolor="#221f20" stroked="false">
                <v:path arrowok="t"/>
                <v:fill type="solid"/>
              </v:shape>
              <v:shape style="position:absolute;left:7269;top:3033;width:125;height:34" coordorigin="7269,3033" coordsize="125,34" path="m7334,3037l7333,3037,7336,3038,7334,3037xe" filled="true" fillcolor="#221f20" stroked="false">
                <v:path arrowok="t"/>
                <v:fill type="solid"/>
              </v:shape>
            </v:group>
            <v:group style="position:absolute;left:7765;top:3041;width:1205;height:2" coordorigin="7765,3041" coordsize="1205,2">
              <v:shape style="position:absolute;left:7765;top:3041;width:1205;height:2" coordorigin="7765,3041" coordsize="1205,0" path="m7765,3041l8969,3041e" filled="false" stroked="true" strokeweight="1.847111pt" strokecolor="#221f20">
                <v:path arrowok="t"/>
              </v:shape>
            </v:group>
            <v:group style="position:absolute;left:9314;top:3030;width:196;height:31" coordorigin="9314,3030" coordsize="196,31">
              <v:shape style="position:absolute;left:9314;top:3030;width:196;height:31" coordorigin="9314,3030" coordsize="196,31" path="m9495,3030l9329,3030,9318,3035,9314,3045,9318,3055,9329,3060,9495,3060,9506,3055,9509,3045,9506,3034,9495,3030xe" filled="true" fillcolor="#221f20" stroked="false">
                <v:path arrowok="t"/>
                <v:fill type="solid"/>
              </v:shape>
            </v:group>
            <v:group style="position:absolute;left:9505;top:3030;width:2;height:412" coordorigin="9505,3030" coordsize="2,412">
              <v:shape style="position:absolute;left:9505;top:3030;width:2;height:412" coordorigin="9505,3030" coordsize="0,412" path="m9505,3030l9505,3442e" filled="false" stroked="true" strokeweight="1.962528pt" strokecolor="#221f20">
                <v:path arrowok="t"/>
              </v:shape>
            </v:group>
            <v:group style="position:absolute;left:9344;top:3415;width:206;height:32" coordorigin="9344,3415" coordsize="206,32">
              <v:shape style="position:absolute;left:9344;top:3415;width:206;height:32" coordorigin="9344,3415" coordsize="206,32" path="m9491,3415l9447,3415,9359,3417,9348,3422,9344,3432,9348,3443,9359,3447,9447,3445,9541,3445,9546,3443,9550,3433,9546,3423,9535,3417,9491,3415xe" filled="true" fillcolor="#221f20" stroked="false">
                <v:path arrowok="t"/>
                <v:fill type="solid"/>
              </v:shape>
              <v:shape style="position:absolute;left:9344;top:3415;width:206;height:32" coordorigin="9344,3415" coordsize="206,32" path="m9541,3445l9491,3445,9535,3447,9541,3445xe" filled="true" fillcolor="#221f20" stroked="false">
                <v:path arrowok="t"/>
                <v:fill type="solid"/>
              </v:shape>
            </v:group>
            <v:group style="position:absolute;left:9530;top:3423;width:46;height:458" coordorigin="9530,3423" coordsize="46,458">
              <v:shape style="position:absolute;left:9530;top:3423;width:46;height:458" coordorigin="9530,3423" coordsize="46,458" path="m9545,3423l9535,3426,9530,3437,9532,3523,9536,3609,9540,3694,9543,3780,9545,3865,9550,3876,9560,3880,9571,3876,9575,3865,9573,3780,9570,3694,9566,3609,9562,3523,9560,3437,9555,3426,9545,3423xe" filled="true" fillcolor="#221f20" stroked="false">
                <v:path arrowok="t"/>
                <v:fill type="solid"/>
              </v:shape>
            </v:group>
            <v:group style="position:absolute;left:9339;top:3855;width:236;height:35" coordorigin="9339,3855" coordsize="236,35">
              <v:shape style="position:absolute;left:9339;top:3855;width:236;height:35" coordorigin="9339,3855" coordsize="236,35" path="m9354,3855l9343,3860,9339,3870,9343,3881,9354,3885,9405,3886,9509,3890,9560,3890,9571,3886,9575,3876,9571,3865,9560,3860,9509,3860,9405,3856,9354,3855xe" filled="true" fillcolor="#221f20" stroked="false">
                <v:path arrowok="t"/>
                <v:fill type="solid"/>
              </v:shape>
            </v:group>
            <v:group style="position:absolute;left:9440;top:3649;width:110;height:30" coordorigin="9440,3649" coordsize="110,30">
              <v:shape style="position:absolute;left:9440;top:3649;width:110;height:30" coordorigin="9440,3649" coordsize="110,30" path="m9535,3649l9455,3649,9444,3654,9440,3664,9444,3674,9455,3679,9535,3679,9546,3674,9550,3664,9546,3654,9535,3649xe" filled="true" fillcolor="#221f20" stroked="false">
                <v:path arrowok="t"/>
                <v:fill type="solid"/>
              </v:shape>
            </v:group>
            <v:group style="position:absolute;left:9475;top:3871;width:2;height:352" coordorigin="9475,3871" coordsize="2,352">
              <v:shape style="position:absolute;left:9475;top:3871;width:2;height:352" coordorigin="9475,3871" coordsize="0,352" path="m9475,3871l9475,4222e" filled="false" stroked="true" strokeweight="1.5pt" strokecolor="#221f20">
                <v:path arrowok="t"/>
              </v:shape>
            </v:group>
            <v:group style="position:absolute;left:9249;top:4203;width:241;height:30" coordorigin="9249,4203" coordsize="241,30">
              <v:shape style="position:absolute;left:9249;top:4203;width:241;height:30" coordorigin="9249,4203" coordsize="241,30" path="m9475,4203l9263,4203,9252,4208,9249,4218,9252,4228,9263,4233,9475,4233,9486,4228,9489,4218,9486,4208,9475,4203xe" filled="true" fillcolor="#221f20" stroked="false">
                <v:path arrowok="t"/>
                <v:fill type="solid"/>
              </v:shape>
            </v:group>
            <v:group style="position:absolute;left:9304;top:4625;width:190;height:36" coordorigin="9304,4625" coordsize="190,36">
              <v:shape style="position:absolute;left:9304;top:4625;width:190;height:36" coordorigin="9304,4625" coordsize="190,36" path="m9490,4655l9397,4655,9437,4656,9476,4660,9488,4658,9490,4655xe" filled="true" fillcolor="#221f20" stroked="false">
                <v:path arrowok="t"/>
                <v:fill type="solid"/>
              </v:shape>
              <v:shape style="position:absolute;left:9304;top:4625;width:190;height:36" coordorigin="9304,4625" coordsize="190,36" path="m9401,4625l9319,4626,9308,4631,9304,4641,9308,4651,9319,4656,9397,4655,9490,4655,9494,4649,9493,4638,9484,4632,9443,4627,9401,4625xe" filled="true" fillcolor="#221f20" stroked="false">
                <v:path arrowok="t"/>
                <v:fill type="solid"/>
              </v:shape>
            </v:group>
            <v:group style="position:absolute;left:9485;top:4208;width:2;height:452" coordorigin="9485,4208" coordsize="2,452">
              <v:shape style="position:absolute;left:9485;top:4208;width:2;height:452" coordorigin="9485,4208" coordsize="0,452" path="m9485,4208l9485,4660e" filled="false" stroked="true" strokeweight="1.91968pt" strokecolor="#221f20">
                <v:path arrowok="t"/>
              </v:shape>
            </v:group>
            <v:group style="position:absolute;left:9390;top:4339;width:95;height:35" coordorigin="9390,4339" coordsize="95,35">
              <v:shape style="position:absolute;left:9390;top:4339;width:95;height:35" coordorigin="9390,4339" coordsize="95,35" path="m9404,4339l9393,4343,9390,4354,9393,4364,9404,4369,9421,4370,9453,4373,9470,4374,9481,4369,9484,4359,9481,4349,9470,4344,9453,4343,9421,4340,9404,4339xe" filled="true" fillcolor="#221f20" stroked="false">
                <v:path arrowok="t"/>
                <v:fill type="solid"/>
              </v:shape>
            </v:group>
            <v:group style="position:absolute;left:7279;top:3030;width:2;height:437" coordorigin="7279,3030" coordsize="2,437">
              <v:shape style="position:absolute;left:7279;top:3030;width:2;height:437" coordorigin="7279,3030" coordsize="0,437" path="m7279,3030l7279,3467e" filled="false" stroked="true" strokeweight="1.985136pt" strokecolor="#221f20">
                <v:path arrowok="t"/>
              </v:shape>
              <v:shape style="position:absolute;left:7254;top:3432;width:286;height:722" type="#_x0000_t75" stroked="false">
                <v:imagedata r:id="rId47" o:title=""/>
              </v:shape>
            </v:group>
            <v:group style="position:absolute;left:7309;top:4123;width:51;height:513" coordorigin="7309,4123" coordsize="51,513">
              <v:shape style="position:absolute;left:7309;top:4123;width:51;height:513" coordorigin="7309,4123" coordsize="51,513" path="m7323,4123l7313,4127,7309,4137,7317,4217,7323,4298,7326,4379,7328,4460,7329,4540,7329,4621,7334,4632,7344,4635,7355,4632,7359,4621,7359,4540,7358,4460,7356,4379,7353,4298,7347,4217,7339,4137,7333,4127,7323,4123xe" filled="true" fillcolor="#221f20" stroked="false">
                <v:path arrowok="t"/>
                <v:fill type="solid"/>
              </v:shape>
            </v:group>
            <v:group style="position:absolute;left:7330;top:4611;width:271;height:41" coordorigin="7330,4611" coordsize="271,41">
              <v:shape style="position:absolute;left:7330;top:4611;width:271;height:41" coordorigin="7330,4611" coordsize="271,41" path="m7344,4611l7334,4616,7330,4626,7334,4636,7344,4641,7405,4641,7465,4642,7526,4645,7586,4651,7597,4647,7526,4615,7465,4612,7405,4611,7344,4611xe" filled="true" fillcolor="#221f20" stroked="false">
                <v:path arrowok="t"/>
                <v:fill type="solid"/>
              </v:shape>
            </v:group>
            <v:group style="position:absolute;left:7904;top:4631;width:1037;height:2" coordorigin="7904,4631" coordsize="1037,2">
              <v:shape style="position:absolute;left:7904;top:4631;width:1037;height:2" coordorigin="7904,4631" coordsize="1037,0" path="m7904,4631l8940,4631e" filled="false" stroked="true" strokeweight="2.003pt" strokecolor="#221f20">
                <v:path arrowok="t"/>
              </v:shape>
            </v:group>
            <v:group style="position:absolute;left:8170;top:4637;width:30;height:231" coordorigin="8170,4637" coordsize="30,231">
              <v:shape style="position:absolute;left:8170;top:4637;width:30;height:231" coordorigin="8170,4637" coordsize="30,231" path="m8185,4637l8175,4640,8170,4651,8170,4852,8175,4863,8185,4867,8196,4863,8200,4852,8200,4651,8196,4640,8185,4637xe" filled="true" fillcolor="#221f20" stroked="false">
                <v:path arrowok="t"/>
                <v:fill type="solid"/>
              </v:shape>
            </v:group>
            <v:group style="position:absolute;left:8559;top:4637;width:40;height:150" coordorigin="8559,4637" coordsize="40,150">
              <v:shape style="position:absolute;left:8559;top:4637;width:40;height:150" coordorigin="8559,4637" coordsize="40,150" path="m8569,4637l8560,4643,8559,4655,8566,4684,8569,4713,8569,4742,8568,4772,8573,4783,8583,4786,8594,4783,8598,4772,8599,4740,8598,4709,8595,4678,8588,4647,8580,4638,8569,4637xe" filled="true" fillcolor="#221f20" stroked="false">
                <v:path arrowok="t"/>
                <v:fill type="solid"/>
              </v:shape>
            </v:group>
            <v:group style="position:absolute;left:8473;top:4712;width:41;height:160" coordorigin="8473,4712" coordsize="41,160">
              <v:shape style="position:absolute;left:8473;top:4712;width:41;height:160" coordorigin="8473,4712" coordsize="41,160" path="m8499,4712l8476,4792,8473,4858,8477,4868,8488,4872,8498,4868,8503,4858,8504,4825,8506,4792,8509,4759,8513,4727,8509,4716,8499,4712xe" filled="true" fillcolor="#221f20" stroked="false">
                <v:path arrowok="t"/>
                <v:fill type="solid"/>
              </v:shape>
            </v:group>
            <v:group style="position:absolute;left:8356;top:4702;width:37;height:291" coordorigin="8356,4702" coordsize="37,291">
              <v:shape style="position:absolute;left:8356;top:4702;width:37;height:291" coordorigin="8356,4702" coordsize="37,291" path="m8372,4702l8362,4706,8357,4717,8356,4782,8358,4847,8360,4913,8362,4978,8367,4989,8377,4993,8387,4989,8392,4978,8390,4913,8388,4847,8386,4782,8387,4717,8383,4706,8372,4702xe" filled="true" fillcolor="#221f20" stroked="false">
                <v:path arrowok="t"/>
                <v:fill type="solid"/>
              </v:shape>
            </v:group>
            <v:group style="position:absolute;left:8246;top:4762;width:30;height:145" coordorigin="8246,4762" coordsize="30,145">
              <v:shape style="position:absolute;left:8246;top:4762;width:30;height:145" coordorigin="8246,4762" coordsize="30,145" path="m8261,4762l8251,4766,8246,4777,8246,4893,8251,4904,8261,4907,8271,4904,8276,4893,8276,4777,8271,4766,8261,4762xe" filled="true" fillcolor="#221f20" stroked="false">
                <v:path arrowok="t"/>
                <v:fill type="solid"/>
              </v:shape>
            </v:group>
            <v:group style="position:absolute;left:8179;top:2934;width:42;height:118" coordorigin="8179,2934" coordsize="42,118">
              <v:shape style="position:absolute;left:8179;top:2934;width:42;height:118" coordorigin="8179,2934" coordsize="42,118" path="m8206,2934l8195,2938,8191,2949,8189,2971,8186,2994,8182,3016,8179,3038,8182,3049,8192,3052,8203,3049,8209,3038,8212,3016,8216,2994,8219,2971,8221,2949,8216,2938,8206,2934xe" filled="true" fillcolor="#221f20" stroked="false">
                <v:path arrowok="t"/>
                <v:fill type="solid"/>
              </v:shape>
            </v:group>
            <v:group style="position:absolute;left:8191;top:2946;width:417;height:2" coordorigin="8191,2946" coordsize="417,2">
              <v:shape style="position:absolute;left:8191;top:2946;width:417;height:2" coordorigin="8191,2946" coordsize="417,0" path="m8191,2946l8608,2946e" filled="false" stroked="true" strokeweight="1.797936pt" strokecolor="#221f20">
                <v:path arrowok="t"/>
              </v:shape>
            </v:group>
            <v:group style="position:absolute;left:8583;top:2934;width:35;height:130" coordorigin="8583,2934" coordsize="35,130">
              <v:shape style="position:absolute;left:8583;top:2934;width:35;height:130" coordorigin="8583,2934" coordsize="35,130" path="m8598,2934l8588,2938,8583,2949,8584,2974,8588,3024,8588,3050,8593,3060,8604,3064,8614,3060,8618,3050,8618,3024,8614,2974,8613,2949,8609,2938,8598,2934xe" filled="true" fillcolor="#221f20" stroked="false">
                <v:path arrowok="t"/>
                <v:fill type="solid"/>
              </v:shape>
            </v:group>
            <v:group style="position:absolute;left:8412;top:2939;width:30;height:65" coordorigin="8412,2939" coordsize="30,65">
              <v:shape style="position:absolute;left:8412;top:2939;width:30;height:65" coordorigin="8412,2939" coordsize="30,65" path="m8427,2939l8417,2943,8412,2954,8412,2989,8417,3000,8427,3004,8437,3000,8442,2989,8442,2954,8437,2943,8427,2939xe" filled="true" fillcolor="#221f20" stroked="false">
                <v:path arrowok="t"/>
                <v:fill type="solid"/>
              </v:shape>
            </v:group>
            <v:group style="position:absolute;left:8251;top:2939;width:30;height:100" coordorigin="8251,2939" coordsize="30,100">
              <v:shape style="position:absolute;left:8251;top:2939;width:30;height:100" coordorigin="8251,2939" coordsize="30,100" path="m8266,2939l8256,2943,8251,2954,8251,3024,8256,3035,8266,3039,8276,3035,8281,3024,8281,2954,8276,2943,8266,2939xe" filled="true" fillcolor="#221f20" stroked="false">
                <v:path arrowok="t"/>
                <v:fill type="solid"/>
              </v:shape>
            </v:group>
            <v:group style="position:absolute;left:8518;top:2944;width:30;height:55" coordorigin="8518,2944" coordsize="30,55">
              <v:shape style="position:absolute;left:8518;top:2944;width:30;height:55" coordorigin="8518,2944" coordsize="30,55" path="m8533,2944l8523,2948,8518,2959,8518,2984,8523,2995,8533,2999,8543,2995,8548,2984,8548,2959,8543,2948,8533,2944xe" filled="true" fillcolor="#221f20" stroked="false">
                <v:path arrowok="t"/>
                <v:fill type="solid"/>
              </v:shape>
              <v:shape style="position:absolute;left:7374;top:2887;width:472;height:295" type="#_x0000_t75" stroked="false">
                <v:imagedata r:id="rId48" o:title=""/>
              </v:shape>
              <v:shape style="position:absolute;left:8884;top:2900;width:458;height:291" type="#_x0000_t75" stroked="false">
                <v:imagedata r:id="rId49" o:title=""/>
              </v:shape>
            </v:group>
            <v:group style="position:absolute;left:7719;top:2170;width:1290;height:674" coordorigin="7719,2170" coordsize="1290,674">
              <v:shape style="position:absolute;left:7719;top:2170;width:1290;height:674" coordorigin="7719,2170" coordsize="1290,674" path="m7957,2170l7883,2177,7814,2214,7760,2274,7729,2343,7719,2417,7730,2497,7756,2572,7796,2636,7847,2689,7907,2733,7973,2768,8045,2796,8121,2816,8197,2830,8272,2839,8345,2843,8422,2844,8500,2838,8577,2827,8631,2814,8379,2814,8298,2813,8217,2806,8138,2793,8061,2772,7987,2742,7918,2702,7855,2650,7803,2589,7768,2517,7750,2440,7753,2361,7790,2281,7856,2222,7914,2199,8063,2199,8032,2186,7957,2170xe" filled="true" fillcolor="#221f20" stroked="false">
                <v:path arrowok="t"/>
                <v:fill type="solid"/>
              </v:shape>
              <v:shape style="position:absolute;left:7719;top:2170;width:1290;height:674" coordorigin="7719,2170" coordsize="1290,674" path="m8895,2219l8805,2219,8873,2240,8929,2287,8970,2358,8982,2436,8963,2513,8925,2584,8877,2645,8820,2699,8755,2740,8684,2770,8610,2790,8534,2804,8456,2811,8379,2814,8631,2814,8722,2784,8789,2750,8850,2709,8905,2658,8952,2597,8990,2525,9009,2452,9006,2380,8981,2312,8938,2250,8895,2219xe" filled="true" fillcolor="#221f20" stroked="false">
                <v:path arrowok="t"/>
                <v:fill type="solid"/>
              </v:shape>
              <v:shape style="position:absolute;left:7719;top:2170;width:1290;height:674" coordorigin="7719,2170" coordsize="1290,674" path="m8795,2183l8716,2193,8640,2223,8632,2232,8634,2243,8643,2250,8655,2249,8731,2222,8805,2219,8895,2219,8870,2201,8795,2183xe" filled="true" fillcolor="#221f20" stroked="false">
                <v:path arrowok="t"/>
                <v:fill type="solid"/>
              </v:shape>
              <v:shape style="position:absolute;left:7719;top:2170;width:1290;height:674" coordorigin="7719,2170" coordsize="1290,674" path="m8063,2199l7914,2199,7974,2200,8033,2217,8089,2242,8101,2243,8109,2236,8111,2225,8104,2216,8063,2199xe" filled="true" fillcolor="#221f20" stroked="false">
                <v:path arrowok="t"/>
                <v:fill type="solid"/>
              </v:shape>
            </v:group>
            <v:group style="position:absolute;left:7917;top:2093;width:84;height:97" coordorigin="7917,2093" coordsize="84,97">
              <v:shape style="position:absolute;left:7917;top:2093;width:84;height:97" coordorigin="7917,2093" coordsize="84,97" path="m7986,2093l7932,2150,7917,2179,7924,2187,7935,2189,7945,2183,7957,2166,7969,2150,7982,2134,7996,2119,8001,2108,7996,2098,7986,2093xe" filled="true" fillcolor="#221f20" stroked="false">
                <v:path arrowok="t"/>
                <v:fill type="solid"/>
              </v:shape>
            </v:group>
            <v:group style="position:absolute;left:7911;top:2090;width:93;height:30" coordorigin="7911,2090" coordsize="93,30">
              <v:shape style="position:absolute;left:7911;top:2090;width:93;height:30" coordorigin="7911,2090" coordsize="93,30" path="m7989,2090l7925,2090,7914,2095,7911,2105,7914,2115,7925,2120,7989,2120,8000,2115,8004,2105,8000,2095,7989,2090xe" filled="true" fillcolor="#221f20" stroked="false">
                <v:path arrowok="t"/>
                <v:fill type="solid"/>
              </v:shape>
            </v:group>
            <v:group style="position:absolute;left:7904;top:1858;width:305;height:262" coordorigin="7904,1858" coordsize="305,262">
              <v:shape style="position:absolute;left:7904;top:1858;width:305;height:262" coordorigin="7904,1858" coordsize="305,262" path="m8194,1858l8108,1873,8031,1913,7960,1999,7934,2048,7906,2097,7904,2109,7911,2117,7922,2119,7931,2113,7952,2076,7970,2039,7990,2003,8050,1935,8144,1895,8194,1888,8205,1883,8208,1873,8205,1863,8194,1858xe" filled="true" fillcolor="#221f20" stroked="false">
                <v:path arrowok="t"/>
                <v:fill type="solid"/>
              </v:shape>
            </v:group>
            <v:group style="position:absolute;left:8160;top:1815;width:220;height:198" coordorigin="8160,1815" coordsize="220,198">
              <v:shape style="position:absolute;left:8160;top:1815;width:220;height:198" coordorigin="8160,1815" coordsize="220,198" path="m8293,1815l8228,1833,8179,1881,8160,1945,8183,2008,8194,2013,8203,2009,8208,1999,8204,1987,8189,1936,8212,1887,8257,1854,8310,1848,8353,1848,8345,1835,8293,1815xe" filled="true" fillcolor="#221f20" stroked="false">
                <v:path arrowok="t"/>
                <v:fill type="solid"/>
              </v:shape>
              <v:shape style="position:absolute;left:8160;top:1815;width:220;height:198" coordorigin="8160,1815" coordsize="220,198" path="m8353,1848l8310,1848,8338,1870,8349,1908,8351,1952,8350,1987,8355,1998,8365,2002,8375,1998,8380,1987,8379,1933,8371,1878,8353,1848xe" filled="true" fillcolor="#221f20" stroked="false">
                <v:path arrowok="t"/>
                <v:fill type="solid"/>
              </v:shape>
            </v:group>
            <v:group style="position:absolute;left:8179;top:1955;width:210;height:176" coordorigin="8179,1955" coordsize="210,176">
              <v:shape style="position:absolute;left:8179;top:1955;width:210;height:176" coordorigin="8179,1955" coordsize="210,176" path="m8321,1955l8259,1958,8206,1986,8179,2034,8195,2095,8242,2131,8301,2130,8356,2101,8261,2101,8217,2074,8208,2048,8214,2025,8229,2005,8251,1990,8277,1982,8305,1981,8371,1981,8321,1955xe" filled="true" fillcolor="#221f20" stroked="false">
                <v:path arrowok="t"/>
                <v:fill type="solid"/>
              </v:shape>
              <v:shape style="position:absolute;left:8179;top:1955;width:210;height:176" coordorigin="8179,1955" coordsize="210,176" path="m8359,2007l8359,2009,8357,2059,8316,2093,8261,2101,8356,2101,8389,2053,8386,2009,8365,2009,8359,2007xe" filled="true" fillcolor="#221f20" stroked="false">
                <v:path arrowok="t"/>
                <v:fill type="solid"/>
              </v:shape>
              <v:shape style="position:absolute;left:8179;top:1955;width:210;height:176" coordorigin="8179,1955" coordsize="210,176" path="m8376,1986l8366,1988,8358,1996,8359,2007,8365,2009,8375,2005,8380,1995,8377,1986,8376,1986xe" filled="true" fillcolor="#221f20" stroked="false">
                <v:path arrowok="t"/>
                <v:fill type="solid"/>
              </v:shape>
              <v:shape style="position:absolute;left:8179;top:1955;width:210;height:176" coordorigin="8179,1955" coordsize="210,176" path="m8377,1986l8380,1995,8375,2005,8365,2009,8386,2009,8385,1993,8377,1986xe" filled="true" fillcolor="#221f20" stroked="false">
                <v:path arrowok="t"/>
                <v:fill type="solid"/>
              </v:shape>
              <v:shape style="position:absolute;left:8179;top:1955;width:210;height:176" coordorigin="8179,1955" coordsize="210,176" path="m8371,1981l8305,1981,8332,1989,8354,2005,8359,2007,8358,1996,8366,1988,8376,1986,8377,1986,8376,1984,8371,1981xe" filled="true" fillcolor="#221f20" stroked="false">
                <v:path arrowok="t"/>
                <v:fill type="solid"/>
              </v:shape>
              <v:shape style="position:absolute;left:8179;top:1955;width:210;height:176" coordorigin="8179,1955" coordsize="210,176" path="m8377,1986l8376,1986,8377,1986,8377,1986xe" filled="true" fillcolor="#221f20" stroked="false">
                <v:path arrowok="t"/>
                <v:fill type="solid"/>
              </v:shape>
            </v:group>
            <v:group style="position:absolute;left:8293;top:2033;width:29;height:30" coordorigin="8293,2033" coordsize="29,30">
              <v:shape style="position:absolute;left:8293;top:2033;width:29;height:30" coordorigin="8293,2033" coordsize="29,30" path="m8308,2033l8297,2038,8293,2048,8297,2058,8308,2063,8319,2058,8322,2048,8319,2038,8308,2033xe" filled="true" fillcolor="#221f20" stroked="false">
                <v:path arrowok="t"/>
                <v:fill type="solid"/>
              </v:shape>
            </v:group>
            <v:group style="position:absolute;left:8750;top:2093;width:84;height:97" coordorigin="8750,2093" coordsize="84,97">
              <v:shape style="position:absolute;left:8750;top:2093;width:84;height:97" coordorigin="8750,2093" coordsize="84,97" path="m8765,2093l8755,2098,8750,2108,8755,2119,8769,2134,8782,2150,8794,2166,8806,2183,8816,2189,8827,2187,8834,2179,8832,2168,8819,2150,8805,2132,8791,2114,8776,2098,8765,2093xe" filled="true" fillcolor="#221f20" stroked="false">
                <v:path arrowok="t"/>
                <v:fill type="solid"/>
              </v:shape>
            </v:group>
            <v:group style="position:absolute;left:8747;top:2090;width:93;height:30" coordorigin="8747,2090" coordsize="93,30">
              <v:shape style="position:absolute;left:8747;top:2090;width:93;height:30" coordorigin="8747,2090" coordsize="93,30" path="m8826,2090l8762,2090,8751,2095,8747,2105,8751,2115,8762,2120,8826,2120,8837,2115,8840,2105,8837,2095,8826,2090xe" filled="true" fillcolor="#221f20" stroked="false">
                <v:path arrowok="t"/>
                <v:fill type="solid"/>
              </v:shape>
            </v:group>
            <v:group style="position:absolute;left:8543;top:1858;width:305;height:262" coordorigin="8543,1858" coordsize="305,262">
              <v:shape style="position:absolute;left:8543;top:1858;width:305;height:262" coordorigin="8543,1858" coordsize="305,262" path="m8557,1858l8546,1863,8543,1873,8546,1883,8557,1888,8604,1894,8647,1908,8725,1956,8778,2030,8798,2073,8820,2113,8829,2119,8840,2117,8847,2109,8845,2097,8820,2051,8795,2005,8732,1923,8650,1876,8604,1864,8557,1858xe" filled="true" fillcolor="#221f20" stroked="false">
                <v:path arrowok="t"/>
                <v:fill type="solid"/>
              </v:shape>
            </v:group>
            <v:group style="position:absolute;left:8371;top:1816;width:221;height:198" coordorigin="8371,1816" coordsize="221,198">
              <v:shape style="position:absolute;left:8371;top:1816;width:221;height:198" coordorigin="8371,1816" coordsize="221,198" path="m8533,1844l8458,1844,8485,1849,8510,1861,8530,1877,8549,1902,8560,1930,8560,1959,8547,1987,8543,1999,8548,2009,8557,2013,8568,2008,8592,1946,8574,1886,8533,1844xe" filled="true" fillcolor="#221f20" stroked="false">
                <v:path arrowok="t"/>
                <v:fill type="solid"/>
              </v:shape>
              <v:shape style="position:absolute;left:8371;top:1816;width:221;height:198" coordorigin="8371,1816" coordsize="221,198" path="m8466,1816l8410,1829,8382,1874,8372,1932,8371,1987,8376,1998,8386,2002,8396,1998,8401,1987,8400,1952,8401,1913,8411,1877,8433,1851,8458,1844,8533,1844,8527,1838,8466,1816xe" filled="true" fillcolor="#221f20" stroked="false">
                <v:path arrowok="t"/>
                <v:fill type="solid"/>
              </v:shape>
            </v:group>
            <v:group style="position:absolute;left:8362;top:1955;width:210;height:176" coordorigin="8362,1955" coordsize="210,176">
              <v:shape style="position:absolute;left:8362;top:1955;width:210;height:176" coordorigin="8362,1955" coordsize="210,176" path="m8374,1986l8366,1993,8362,2053,8395,2101,8450,2130,8509,2131,8545,2103,8493,2103,8438,2094,8396,2059,8392,2009,8386,2009,8376,2005,8371,1995,8374,1986xe" filled="true" fillcolor="#221f20" stroked="false">
                <v:path arrowok="t"/>
                <v:fill type="solid"/>
              </v:shape>
              <v:shape style="position:absolute;left:8362;top:1955;width:210;height:176" coordorigin="8362,1955" coordsize="210,176" path="m8539,1983l8444,1983,8499,1990,8536,2022,8534,2074,8493,2103,8545,2103,8556,2095,8572,2034,8545,1986,8539,1983xe" filled="true" fillcolor="#221f20" stroked="false">
                <v:path arrowok="t"/>
                <v:fill type="solid"/>
              </v:shape>
              <v:shape style="position:absolute;left:8362;top:1955;width:210;height:176" coordorigin="8362,1955" coordsize="210,176" path="m8375,1986l8374,1986,8371,1995,8376,2005,8386,2009,8392,2007,8393,1996,8385,1988,8375,1986xe" filled="true" fillcolor="#221f20" stroked="false">
                <v:path arrowok="t"/>
                <v:fill type="solid"/>
              </v:shape>
              <v:shape style="position:absolute;left:8362;top:1955;width:210;height:176" coordorigin="8362,1955" coordsize="210,176" path="m8392,2007l8386,2009,8392,2009,8392,2007xe" filled="true" fillcolor="#221f20" stroked="false">
                <v:path arrowok="t"/>
                <v:fill type="solid"/>
              </v:shape>
              <v:shape style="position:absolute;left:8362;top:1955;width:210;height:176" coordorigin="8362,1955" coordsize="210,176" path="m8438,1986l8375,1986,8385,1988,8393,1996,8392,2007,8397,2005,8438,1986xe" filled="true" fillcolor="#221f20" stroked="false">
                <v:path arrowok="t"/>
                <v:fill type="solid"/>
              </v:shape>
              <v:shape style="position:absolute;left:8362;top:1955;width:210;height:176" coordorigin="8362,1955" coordsize="210,176" path="m8430,1955l8375,1984,8374,1986,8375,1986,8438,1986,8444,1983,8539,1983,8492,1958,8430,1955xe" filled="true" fillcolor="#221f20" stroked="false">
                <v:path arrowok="t"/>
                <v:fill type="solid"/>
              </v:shape>
            </v:group>
            <v:group style="position:absolute;left:8428;top:2033;width:29;height:30" coordorigin="8428,2033" coordsize="29,30">
              <v:shape style="position:absolute;left:8428;top:2033;width:29;height:30" coordorigin="8428,2033" coordsize="29,30" path="m8443,2033l8432,2038,8428,2048,8432,2058,8443,2063,8454,2058,8457,2048,8454,2038,8443,2033xe" filled="true" fillcolor="#221f20" stroked="false">
                <v:path arrowok="t"/>
                <v:fill type="solid"/>
              </v:shape>
            </v:group>
            <v:group style="position:absolute;left:8132;top:2039;width:70;height:145" coordorigin="8132,2039" coordsize="70,145">
              <v:shape style="position:absolute;left:8132;top:2039;width:70;height:145" coordorigin="8132,2039" coordsize="70,145" path="m8187,2039l8142,2102,8132,2169,8137,2180,8148,2183,8158,2180,8162,2169,8163,2140,8170,2114,8181,2089,8198,2065,8201,2053,8196,2043,8187,2039xe" filled="true" fillcolor="#221f20" stroked="false">
                <v:path arrowok="t"/>
                <v:fill type="solid"/>
              </v:shape>
            </v:group>
            <v:group style="position:absolute;left:8019;top:2083;width:699;height:628" coordorigin="8019,2083" coordsize="699,628">
              <v:shape style="position:absolute;left:8019;top:2083;width:699;height:628" coordorigin="8019,2083" coordsize="699,628" path="m8235,2115l8169,2143,8076,2212,8042,2262,8023,2321,8019,2385,8026,2450,8038,2510,8069,2584,8120,2640,8184,2679,8257,2702,8335,2711,8411,2706,8477,2689,8488,2684,8354,2684,8280,2679,8211,2658,8150,2622,8101,2570,8067,2502,8051,2402,8053,2350,8086,2244,8130,2202,8183,2169,8238,2141,8246,2133,8244,2122,8235,2115xe" filled="true" fillcolor="#221f20" stroked="false">
                <v:path arrowok="t"/>
                <v:fill type="solid"/>
              </v:shape>
              <v:shape style="position:absolute;left:8019;top:2083;width:699;height:628" coordorigin="8019,2083" coordsize="699,628" path="m8328,2083l8317,2088,8314,2098,8317,2108,8328,2113,8399,2120,8469,2137,8534,2164,8592,2203,8640,2254,8676,2317,8691,2386,8681,2452,8651,2514,8605,2568,8550,2614,8489,2649,8428,2672,8354,2684,8488,2684,8542,2658,8603,2614,8655,2561,8694,2500,8717,2433,8717,2363,8696,2289,8658,2227,8606,2176,8545,2137,8476,2108,8403,2091,8328,2083xe" filled="true" fillcolor="#221f20" stroked="false">
                <v:path arrowok="t"/>
                <v:fill type="solid"/>
              </v:shape>
              <v:shape style="position:absolute;left:8091;top:2104;width:235;height:525" type="#_x0000_t75" stroked="false">
                <v:imagedata r:id="rId50" o:title=""/>
              </v:shape>
            </v:group>
            <v:group style="position:absolute;left:8025;top:2308;width:688;height:121" coordorigin="8025,2308" coordsize="688,121">
              <v:shape style="position:absolute;left:8025;top:2308;width:688;height:121" coordorigin="8025,2308" coordsize="688,121" path="m8442,2308l8354,2309,8270,2317,8189,2333,8110,2360,8032,2401,8025,2411,8027,2421,8035,2428,8047,2427,8125,2386,8205,2359,8287,2344,8375,2338,8441,2337,8622,2337,8591,2323,8518,2311,8442,2308xe" filled="true" fillcolor="#221f20" stroked="false">
                <v:path arrowok="t"/>
                <v:fill type="solid"/>
              </v:shape>
              <v:shape style="position:absolute;left:8025;top:2308;width:688;height:121" coordorigin="8025,2308" coordsize="688,121" path="m8622,2337l8441,2337,8510,2338,8577,2349,8637,2375,8685,2421,8695,2428,8705,2426,8712,2418,8710,2406,8657,2353,8622,2337xe" filled="true" fillcolor="#221f20" stroked="false">
                <v:path arrowok="t"/>
                <v:fill type="solid"/>
              </v:shape>
            </v:group>
            <v:group style="position:absolute;left:8048;top:2187;width:635;height:103" coordorigin="8048,2187" coordsize="635,103">
              <v:shape style="position:absolute;left:8048;top:2187;width:635;height:103" coordorigin="8048,2187" coordsize="635,103" path="m8564,2217l8367,2217,8443,2221,8519,2234,8591,2257,8660,2289,8672,2290,8680,2283,8682,2273,8675,2263,8603,2229,8564,2217xe" filled="true" fillcolor="#221f20" stroked="false">
                <v:path arrowok="t"/>
                <v:fill type="solid"/>
              </v:shape>
              <v:shape style="position:absolute;left:8048;top:2187;width:635;height:103" coordorigin="8048,2187" coordsize="635,103" path="m8367,2187l8286,2192,8206,2206,8129,2227,8055,2257,8048,2265,8050,2276,8058,2283,8070,2282,8141,2255,8214,2234,8290,2222,8367,2217,8564,2217,8526,2205,8447,2192,8367,2187xe" filled="true" fillcolor="#221f20" stroked="false">
                <v:path arrowok="t"/>
                <v:fill type="solid"/>
              </v:shape>
            </v:group>
            <v:group style="position:absolute;left:8418;top:2101;width:92;height:308" coordorigin="8418,2101" coordsize="92,308">
              <v:shape style="position:absolute;left:8418;top:2101;width:92;height:308" coordorigin="8418,2101" coordsize="92,308" path="m8430,2101l8421,2107,8418,2119,8429,2191,8441,2263,8458,2333,8483,2401,8492,2409,8502,2407,8509,2398,8509,2386,8485,2319,8469,2251,8457,2181,8447,2111,8440,2102,8430,2101xe" filled="true" fillcolor="#221f20" stroked="false">
                <v:path arrowok="t"/>
                <v:fill type="solid"/>
              </v:shape>
            </v:group>
            <v:group style="position:absolute;left:8482;top:2382;width:137;height:225" coordorigin="8482,2382" coordsize="137,225">
              <v:shape style="position:absolute;left:8482;top:2382;width:137;height:225" coordorigin="8482,2382" coordsize="137,225" path="m8492,2382l8484,2389,8482,2400,8488,2410,8531,2446,8562,2488,8581,2536,8588,2592,8593,2603,8604,2606,8614,2603,8618,2592,8610,2528,8588,2473,8553,2426,8504,2384,8492,2382xe" filled="true" fillcolor="#221f20" stroked="false">
                <v:path arrowok="t"/>
                <v:fill type="solid"/>
              </v:shape>
            </v:group>
            <v:group style="position:absolute;left:8408;top:2453;width:29;height:30" coordorigin="8408,2453" coordsize="29,30">
              <v:shape style="position:absolute;left:8408;top:2453;width:29;height:30" coordorigin="8408,2453" coordsize="29,30" path="m8422,2453l8411,2457,8408,2468,8411,2478,8422,2483,8433,2478,8437,2468,8433,2457,8422,2453xe" filled="true" fillcolor="#221f20" stroked="false">
                <v:path arrowok="t"/>
                <v:fill type="solid"/>
              </v:shape>
            </v:group>
            <v:group style="position:absolute;left:7869;top:2291;width:316;height:386" coordorigin="7869,2291" coordsize="316,386">
              <v:shape style="position:absolute;left:7869;top:2291;width:316;height:386" coordorigin="7869,2291" coordsize="316,386" path="m7970,2291l7914,2301,7876,2343,7869,2413,7889,2480,7927,2538,7977,2586,8037,2624,8101,2655,8166,2677,8178,2675,8184,2666,8184,2655,8174,2648,8113,2627,8056,2601,8003,2566,7955,2523,7915,2463,7897,2394,7907,2346,7936,2323,7976,2323,8037,2323,8034,2317,7970,2291xe" filled="true" fillcolor="#221f20" stroked="false">
                <v:path arrowok="t"/>
                <v:fill type="solid"/>
              </v:shape>
              <v:shape style="position:absolute;left:7869;top:2291;width:316;height:386" coordorigin="7869,2291" coordsize="316,386" path="m8037,2323l7976,2323,8018,2343,8030,2345,8038,2338,8040,2327,8037,2323xe" filled="true" fillcolor="#221f20" stroked="false">
                <v:path arrowok="t"/>
                <v:fill type="solid"/>
              </v:shape>
            </v:group>
            <v:group style="position:absolute;left:7901;top:2360;width:144;height:130" coordorigin="7901,2360" coordsize="144,130">
              <v:shape style="position:absolute;left:7901;top:2360;width:144;height:130" coordorigin="7901,2360" coordsize="144,130" path="m8034,2360l7955,2406,7902,2467,7901,2478,7908,2487,7918,2489,7928,2482,7950,2453,7976,2427,8005,2405,8037,2386,8044,2377,8042,2367,8034,2360xe" filled="true" fillcolor="#221f20" stroked="false">
                <v:path arrowok="t"/>
                <v:fill type="solid"/>
              </v:shape>
            </v:group>
            <v:group style="position:absolute;left:8498;top:2297;width:370;height:377" coordorigin="8498,2297" coordsize="370,377">
              <v:shape style="position:absolute;left:8498;top:2297;width:370;height:377" coordorigin="8498,2297" coordsize="370,377" path="m8840,2330l8772,2330,8811,2346,8832,2387,8813,2492,8771,2541,8712,2582,8645,2614,8576,2635,8513,2644,8502,2649,8498,2659,8502,2670,8513,2674,8580,2665,8651,2644,8720,2612,8783,2569,8832,2516,8862,2455,8868,2419,8865,2382,8853,2348,8840,2330xe" filled="true" fillcolor="#221f20" stroked="false">
                <v:path arrowok="t"/>
                <v:fill type="solid"/>
              </v:shape>
              <v:shape style="position:absolute;left:8498;top:2297;width:370;height:377" coordorigin="8498,2297" coordsize="370,377" path="m8766,2297l8731,2307,8700,2324,8693,2334,8695,2344,8704,2351,8715,2350,8772,2330,8840,2330,8832,2318,8801,2299,8766,2297xe" filled="true" fillcolor="#221f20" stroked="false">
                <v:path arrowok="t"/>
                <v:fill type="solid"/>
              </v:shape>
            </v:group>
            <v:group style="position:absolute;left:8700;top:2375;width:142;height:121" coordorigin="8700,2375" coordsize="142,121">
              <v:shape style="position:absolute;left:8700;top:2375;width:142;height:121" coordorigin="8700,2375" coordsize="142,121" path="m8715,2375l8705,2379,8700,2389,8704,2401,8729,2430,8758,2456,8790,2479,8824,2495,8836,2495,8842,2486,8841,2475,8832,2467,8801,2451,8773,2430,8748,2406,8725,2380,8715,2375xe" filled="true" fillcolor="#221f20" stroked="false">
                <v:path arrowok="t"/>
                <v:fill type="solid"/>
              </v:shape>
            </v:group>
            <v:group style="position:absolute;left:8545;top:2053;width:71;height:144" coordorigin="8545,2053" coordsize="71,144">
              <v:shape style="position:absolute;left:8545;top:2053;width:71;height:144" coordorigin="8545,2053" coordsize="71,144" path="m8559,2053l8549,2058,8545,2068,8549,2079,8567,2099,8580,2123,8586,2149,8580,2175,8580,2187,8587,2195,8598,2197,8606,2190,8615,2154,8610,2119,8594,2086,8570,2057,8559,2053xe" filled="true" fillcolor="#221f20" stroked="false">
                <v:path arrowok="t"/>
                <v:fill type="solid"/>
              </v:shape>
            </v:group>
            <v:group style="position:absolute;left:8858;top:2668;width:193;height:264" coordorigin="8858,2668" coordsize="193,264">
              <v:shape style="position:absolute;left:8858;top:2668;width:193;height:264" coordorigin="8858,2668" coordsize="193,264" path="m8876,2668l8864,2669,8858,2678,8859,2689,8868,2697,8923,2733,8968,2791,9002,2859,9022,2921,9029,2931,9040,2932,9049,2925,9051,2914,9028,2843,8990,2770,8938,2707,8876,2668xe" filled="true" fillcolor="#221f20" stroked="false">
                <v:path arrowok="t"/>
                <v:fill type="solid"/>
              </v:shape>
            </v:group>
            <v:group style="position:absolute;left:8780;top:2846;width:44;height:190" coordorigin="8780,2846" coordsize="44,190">
              <v:shape style="position:absolute;left:8780;top:2846;width:44;height:190" coordorigin="8780,2846" coordsize="44,190" path="m8808,2846l8798,2850,8793,2860,8794,2900,8794,2940,8790,2979,8780,3018,8781,3029,8790,3035,8801,3034,8809,3026,8820,2985,8824,2944,8824,2902,8823,2860,8818,2850,8808,2846xe" filled="true" fillcolor="#221f20" stroked="false">
                <v:path arrowok="t"/>
                <v:fill type="solid"/>
              </v:shape>
            </v:group>
            <v:group style="position:absolute;left:7900;top:2843;width:40;height:197" coordorigin="7900,2843" coordsize="40,197">
              <v:shape style="position:absolute;left:7900;top:2843;width:40;height:197" coordorigin="7900,2843" coordsize="40,197" path="m7915,2843l7905,2846,7900,2857,7901,2900,7905,2986,7928,3039,7937,3033,7940,3021,7934,2980,7932,2939,7930,2898,7930,2857,7925,2846,7915,2843xe" filled="true" fillcolor="#221f20" stroked="false">
                <v:path arrowok="t"/>
                <v:fill type="solid"/>
              </v:shape>
            </v:group>
            <v:group style="position:absolute;left:7679;top:2675;width:200;height:233" coordorigin="7679,2675" coordsize="200,233">
              <v:shape style="position:absolute;left:7679;top:2675;width:200;height:233" coordorigin="7679,2675" coordsize="200,233" path="m7861,2675l7796,2708,7745,2760,7707,2823,7679,2890,7680,2902,7689,2908,7700,2907,7708,2898,7733,2838,7767,2781,7811,2734,7869,2704,7878,2696,7879,2685,7872,2676,7861,2675xe" filled="true" fillcolor="#221f20" stroked="false">
                <v:path arrowok="t"/>
                <v:fill type="solid"/>
              </v:shape>
            </v:group>
            <v:group style="position:absolute;left:7321;top:2532;width:289;height:414" coordorigin="7321,2532" coordsize="289,414">
              <v:shape style="position:absolute;left:7321;top:2532;width:289;height:414" coordorigin="7321,2532" coordsize="289,414" path="m7431,2532l7373,2559,7335,2611,7321,2680,7332,2753,7361,2827,7404,2893,7458,2944,7469,2946,7477,2939,7479,2928,7473,2918,7422,2869,7384,2806,7360,2736,7351,2666,7359,2622,7383,2589,7418,2570,7463,2563,7551,2563,7540,2555,7503,2539,7431,2532xe" filled="true" fillcolor="#221f20" stroked="false">
                <v:path arrowok="t"/>
                <v:fill type="solid"/>
              </v:shape>
              <v:shape style="position:absolute;left:7321;top:2532;width:289;height:414" coordorigin="7321,2532" coordsize="289,414" path="m7486,2644l7475,2648,7453,2691,7468,2730,7506,2756,7555,2758,7583,2742,7592,2728,7515,2728,7487,2703,7496,2670,7501,2659,7496,2649,7486,2644xe" filled="true" fillcolor="#221f20" stroked="false">
                <v:path arrowok="t"/>
                <v:fill type="solid"/>
              </v:shape>
              <v:shape style="position:absolute;left:7321;top:2532;width:289;height:414" coordorigin="7321,2532" coordsize="289,414" path="m7551,2563l7463,2563,7511,2571,7550,2597,7574,2637,7578,2685,7554,2727,7515,2728,7592,2728,7600,2714,7608,2681,7610,2650,7599,2610,7574,2579,7551,2563xe" filled="true" fillcolor="#221f20" stroked="false">
                <v:path arrowok="t"/>
                <v:fill type="solid"/>
              </v:shape>
            </v:group>
            <v:group style="position:absolute;left:7263;top:2464;width:409;height:526" coordorigin="7263,2464" coordsize="409,526">
              <v:shape style="position:absolute;left:7263;top:2464;width:409;height:526" coordorigin="7263,2464" coordsize="409,526" path="m7450,2464l7388,2480,7334,2513,7287,2567,7266,2624,7263,2684,7276,2745,7300,2807,7330,2868,7362,2926,7392,2982,7401,2989,7411,2988,7419,2979,7418,2967,7389,2913,7357,2856,7328,2797,7305,2737,7293,2678,7298,2622,7324,2569,7375,2521,7439,2493,7503,2492,7584,2492,7574,2485,7514,2466,7450,2464xe" filled="true" fillcolor="#221f20" stroked="false">
                <v:path arrowok="t"/>
                <v:fill type="solid"/>
              </v:shape>
              <v:shape style="position:absolute;left:7263;top:2464;width:409;height:526" coordorigin="7263,2464" coordsize="409,526" path="m7461,2607l7431,2612,7400,2640,7387,2682,7391,2728,7406,2767,7453,2819,7504,2839,7554,2831,7589,2809,7527,2809,7501,2807,7473,2799,7425,2732,7415,2704,7420,2684,7438,2671,7470,2666,7500,2666,7496,2636,7483,2615,7461,2607xe" filled="true" fillcolor="#221f20" stroked="false">
                <v:path arrowok="t"/>
                <v:fill type="solid"/>
              </v:shape>
              <v:shape style="position:absolute;left:7263;top:2464;width:409;height:526" coordorigin="7263,2464" coordsize="409,526" path="m7584,2492l7503,2492,7562,2514,7609,2557,7639,2619,7644,2666,7633,2714,7610,2756,7577,2790,7553,2803,7527,2809,7589,2809,7600,2802,7638,2756,7664,2699,7672,2637,7658,2571,7624,2520,7584,2492xe" filled="true" fillcolor="#221f20" stroked="false">
                <v:path arrowok="t"/>
                <v:fill type="solid"/>
              </v:shape>
              <v:shape style="position:absolute;left:7263;top:2464;width:409;height:526" coordorigin="7263,2464" coordsize="409,526" path="m7500,2666l7470,2666,7475,2677,7485,2680,7495,2677,7500,2666xe" filled="true" fillcolor="#221f20" stroked="false">
                <v:path arrowok="t"/>
                <v:fill type="solid"/>
              </v:shape>
            </v:group>
            <v:group style="position:absolute;left:10449;top:2816;width:2523;height:1551" coordorigin="10449,2816" coordsize="2523,1551">
              <v:shape style="position:absolute;left:10449;top:2816;width:2523;height:1551" coordorigin="10449,2816" coordsize="2523,1551" path="m11014,4300l10671,4300,10747,4302,10823,4309,10898,4322,10971,4341,11042,4366,11014,4300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895,3933l10508,3933,10508,3935,10515,4014,10517,4085,10516,4156,10515,4236,10516,4242,10516,4262,10517,4280,10518,4298,10519,4315,10595,4305,10671,4300,11014,4300,11008,4286,10980,4204,10956,4121,10937,4036,10920,3949,10923,3949,12893,3949,12895,3933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901,4254l12813,4254,12853,4256,12892,4261,12902,4259,12901,4254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893,3955l12732,3955,12733,4004,12737,4053,12740,4103,12736,4178,12721,4253,12731,4256,12813,4254,12901,4254,12889,4144,12888,4052,12892,3973,12893,3955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893,3949l10923,3949,10991,3973,11058,4011,11122,4057,11183,4106,11238,4153,11286,4200,11328,4253,11331,4251,12343,4241,12400,4188,12465,4137,12532,4090,12667,4000,12732,3955,12893,3955,12893,3949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343,4241l12338,4241,12340,4243,12343,4241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0553,2816l10533,2816,10514,2816,10495,2817,10476,2818,10476,2821,10482,2877,10485,2951,10488,3037,10489,3131,10489,3227,10488,3321,10487,3407,10487,3479,10487,3500,10486,3551,10459,3551,10449,3552,10455,3619,10461,3700,10465,3785,10468,3866,10470,3934,10484,3934,10508,3933,12895,3933,12896,3905,12897,3838,12887,3833,12887,3500,12887,3488,12972,3488,12972,3479,12971,3396,12967,3311,12963,3225,12959,3139,12957,3052,12917,3045,12917,3042,12920,2974,12922,2966,12781,2966,12779,2964,12556,2964,12554,2963,10865,2963,10841,2959,10732,2959,10721,2952,10651,2952,10623,2949,10567,2896,10562,2837,10563,2827,10565,2818,10553,2816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972,3488l12887,3488,12908,3489,12951,3490,12972,3490,12972,3488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926,2839l12908,2839,12891,2839,12873,2840,12855,2841,12855,2846,12855,2851,12856,2856,12847,2908,12820,2951,12781,2966,12922,2966,12927,2933,12930,2895,12926,2839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616,2899l12604,2932,12584,2956,12556,2964,12779,2964,12777,2963,12685,2963,12653,2946,12616,2899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0946,2822l10936,2823,10936,2863,10932,2902,10919,2935,10892,2957,10865,2963,12554,2963,12508,2923,12496,2859,12496,2831,12098,2831,10946,2822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729,2930l12710,2956,12685,2963,12777,2963,12738,2933,12729,2930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0804,2927l10794,2933,10760,2956,10732,2959,10841,2959,10820,2946,10804,2927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0695,2920l10677,2943,10651,2952,10721,2952,10711,2945,10695,2920xe" filled="true" fillcolor="#d09668" stroked="false">
                <v:path arrowok="t"/>
                <v:fill type="solid"/>
              </v:shape>
              <v:shape style="position:absolute;left:10449;top:2816;width:2523;height:1551" coordorigin="10449,2816" coordsize="2523,1551" path="m12496,2826l12464,2827,12367,2829,12098,2831,12496,2831,12496,2826xe" filled="true" fillcolor="#d09668" stroked="false">
                <v:path arrowok="t"/>
                <v:fill type="solid"/>
              </v:shape>
              <v:shape style="position:absolute;left:12704;top:2727;width:152;height:239" type="#_x0000_t75" stroked="false">
                <v:imagedata r:id="rId51" o:title=""/>
              </v:shape>
            </v:group>
            <v:group style="position:absolute;left:12138;top:2269;width:695;height:562" coordorigin="12138,2269" coordsize="695,562">
              <v:shape style="position:absolute;left:12138;top:2269;width:695;height:562" coordorigin="12138,2269" coordsize="695,562" path="m12367,2269l12336,2333,12296,2393,12247,2447,12194,2495,12138,2535,12167,2537,12166,2607,12159,2678,12151,2748,12144,2819,12144,2831,12367,2829,12429,2828,12429,2822,12438,2779,12462,2748,12499,2731,12622,2731,12628,2728,12658,2723,12824,2723,12824,2718,12833,2718,12823,2653,12796,2586,12755,2520,12701,2457,12640,2399,12573,2349,12504,2310,12436,2283,12372,2272,12367,2269xe" filled="true" fillcolor="#3c3939" stroked="false">
                <v:path arrowok="t"/>
                <v:fill type="solid"/>
              </v:shape>
              <v:shape style="position:absolute;left:12138;top:2269;width:695;height:562" coordorigin="12138,2269" coordsize="695,562" path="m12622,2731l12499,2731,12543,2731,12557,2734,12568,2739,12577,2745,12594,2745,12622,2731xe" filled="true" fillcolor="#3c3939" stroked="false">
                <v:path arrowok="t"/>
                <v:fill type="solid"/>
              </v:shape>
              <v:shape style="position:absolute;left:12138;top:2269;width:695;height:562" coordorigin="12138,2269" coordsize="695,562" path="m12824,2727l12778,2727,12800,2733,12818,2745,12822,2737,12824,2729,12824,2727xe" filled="true" fillcolor="#3c3939" stroked="false">
                <v:path arrowok="t"/>
                <v:fill type="solid"/>
              </v:shape>
              <v:shape style="position:absolute;left:12138;top:2269;width:695;height:562" coordorigin="12138,2269" coordsize="695,562" path="m12824,2723l12658,2723,12683,2728,12704,2741,12721,2738,12752,2729,12778,2727,12824,2727,12824,2723xe" filled="true" fillcolor="#3c3939" stroked="false">
                <v:path arrowok="t"/>
                <v:fill type="solid"/>
              </v:shape>
              <v:shape style="position:absolute;left:12138;top:2269;width:695;height:562" coordorigin="12138,2269" coordsize="695,562" path="m12833,2718l12824,2718,12833,2718xe" filled="true" fillcolor="#3c3939" stroked="false">
                <v:path arrowok="t"/>
                <v:fill type="solid"/>
              </v:shape>
            </v:group>
            <v:group style="position:absolute;left:12121;top:3955;width:620;height:768" coordorigin="12121,3955" coordsize="620,768">
              <v:shape style="position:absolute;left:12121;top:3955;width:620;height:768" coordorigin="12121,3955" coordsize="620,768" path="m12732,3955l12667,4000,12532,4090,12465,4137,12400,4188,12340,4243,12268,4328,12212,4425,12209,4425,12193,4500,12173,4574,12148,4647,12121,4721,12121,4723,12521,4723,12521,4717,12559,4657,12594,4594,12625,4527,12652,4460,12665,4425,12212,4425,12209,4425,12666,4425,12668,4419,12692,4348,12712,4285,12732,4203,12740,4103,12737,4053,12733,4004,12732,3955xe" filled="true" fillcolor="#d09668" stroked="false">
                <v:path arrowok="t"/>
                <v:fill type="solid"/>
              </v:shape>
              <v:shape style="position:absolute;left:12429;top:2723;width:312;height:241" type="#_x0000_t75" stroked="false">
                <v:imagedata r:id="rId52" o:title=""/>
              </v:shape>
              <v:shape style="position:absolute;left:11985;top:4241;width:355;height:185" type="#_x0000_t75" stroked="false">
                <v:imagedata r:id="rId53" o:title=""/>
              </v:shape>
              <v:shape style="position:absolute;left:11889;top:2060;width:359;height:362" type="#_x0000_t75" stroked="false">
                <v:imagedata r:id="rId54" o:title=""/>
              </v:shape>
            </v:group>
            <v:group style="position:absolute;left:11794;top:4304;width:425;height:419" coordorigin="11794,4304" coordsize="425,419">
              <v:shape style="position:absolute;left:11794;top:4304;width:425;height:419" coordorigin="11794,4304" coordsize="425,419" path="m12219,4304l12212,4304,12160,4327,12106,4349,12001,4397,11918,4458,11875,4505,11835,4555,11796,4607,11794,4608,11819,4632,11840,4657,11856,4683,11866,4711,11866,4723,12121,4723,12121,4721,12148,4647,12173,4574,12193,4500,12209,4425,12218,4335,12219,4304xe" filled="true" fillcolor="#97bd71" stroked="false">
                <v:path arrowok="t"/>
                <v:fill type="solid"/>
              </v:shape>
              <v:shape style="position:absolute;left:11921;top:1787;width:324;height:220" type="#_x0000_t75" stroked="false">
                <v:imagedata r:id="rId55" o:title=""/>
              </v:shape>
            </v:group>
            <v:group style="position:absolute;left:11251;top:2521;width:917;height:311" coordorigin="11251,2521" coordsize="917,311">
              <v:shape style="position:absolute;left:11251;top:2521;width:917;height:311" coordorigin="11251,2521" coordsize="917,311" path="m12153,2729l11713,2729,11790,2729,11867,2730,11945,2735,11950,2735,11951,2761,11952,2785,11954,2807,11955,2831,12144,2831,12144,2819,12147,2790,12045,2790,12020,2773,12013,2748,12038,2732,12153,2732,12153,2729xe" filled="true" fillcolor="#b3b3b3" stroked="false">
                <v:path arrowok="t"/>
                <v:fill type="solid"/>
              </v:shape>
              <v:shape style="position:absolute;left:11251;top:2521;width:917;height:311" coordorigin="11251,2521" coordsize="917,311" path="m11260,2521l11251,2537,11251,2824,11546,2827,11546,2824,11550,2798,11553,2778,11556,2758,11557,2738,11557,2730,12153,2729,12159,2678,12163,2640,11735,2640,11659,2638,11583,2629,11508,2615,11435,2595,11365,2570,11287,2535,11260,2521xe" filled="true" fillcolor="#b3b3b3" stroked="false">
                <v:path arrowok="t"/>
                <v:fill type="solid"/>
              </v:shape>
              <v:shape style="position:absolute;left:11251;top:2521;width:917;height:311" coordorigin="11251,2521" coordsize="917,311" path="m12153,2732l12038,2732,12039,2735,12060,2738,12078,2750,12086,2766,12073,2785,12045,2790,12147,2790,12151,2748,12153,2732xe" filled="true" fillcolor="#b3b3b3" stroked="false">
                <v:path arrowok="t"/>
                <v:fill type="solid"/>
              </v:shape>
              <v:shape style="position:absolute;left:11251;top:2521;width:917;height:311" coordorigin="11251,2521" coordsize="917,311" path="m12138,2535l12032,2587,11961,2611,11887,2627,11811,2637,11735,2640,12163,2640,12166,2607,12167,2537,12138,2535xe" filled="true" fillcolor="#b3b3b3" stroked="false">
                <v:path arrowok="t"/>
                <v:fill type="solid"/>
              </v:shape>
            </v:group>
            <v:group style="position:absolute;left:12013;top:2732;width:73;height:58" coordorigin="12013,2732" coordsize="73,58">
              <v:shape style="position:absolute;left:12013;top:2732;width:73;height:58" coordorigin="12013,2732" coordsize="73,58" path="m12038,2732l12013,2748,12020,2773,12045,2790,12073,2785,12086,2766,12078,2750,12060,2738,12039,2735,12038,2732xe" filled="true" fillcolor="#b3b3b3" stroked="false">
                <v:path arrowok="t"/>
                <v:fill type="solid"/>
              </v:shape>
            </v:group>
            <v:group style="position:absolute;left:11865;top:1680;width:156;height:163" coordorigin="11865,1680" coordsize="156,163">
              <v:shape style="position:absolute;left:11865;top:1680;width:156;height:163" coordorigin="11865,1680" coordsize="156,163" path="m11903,1680l11865,1734,11867,1742,11869,1751,11869,1761,11872,1761,11889,1780,11904,1800,11917,1821,11928,1843,11939,1842,11955,1827,11972,1815,11991,1805,12013,1798,12020,1787,11994,1757,11965,1730,11935,1704,11906,1681,11903,1680xe" filled="true" fillcolor="#3c3939" stroked="false">
                <v:path arrowok="t"/>
                <v:fill type="solid"/>
              </v:shape>
              <v:shape style="position:absolute;left:11691;top:2195;width:275;height:259" type="#_x0000_t75" stroked="false">
                <v:imagedata r:id="rId56" o:title=""/>
              </v:shape>
            </v:group>
            <v:group style="position:absolute;left:11685;top:1560;width:219;height:174" coordorigin="11685,1560" coordsize="219,174">
              <v:shape style="position:absolute;left:11685;top:1560;width:219;height:174" coordorigin="11685,1560" coordsize="219,174" path="m11903,1682l11791,1682,11836,1696,11865,1734,11879,1731,11888,1719,11896,1706,11901,1693,11903,1682xe" filled="true" fillcolor="#b3b3b3" stroked="false">
                <v:path arrowok="t"/>
                <v:fill type="solid"/>
              </v:shape>
              <v:shape style="position:absolute;left:11685;top:1560;width:219;height:174" coordorigin="11685,1560" coordsize="219,174" path="m11781,1560l11722,1578,11687,1639,11685,1663,11685,1690,11687,1718,11700,1717,11742,1689,11791,1682,11903,1682,11903,1680,11885,1612,11826,1567,11793,1560,11781,1560xe" filled="true" fillcolor="#b3b3b3" stroked="false">
                <v:path arrowok="t"/>
                <v:fill type="solid"/>
              </v:shape>
            </v:group>
            <v:group style="position:absolute;left:11687;top:1682;width:182;height:175" coordorigin="11687,1682" coordsize="182,175">
              <v:shape style="position:absolute;left:11687;top:1682;width:182;height:175" coordorigin="11687,1682" coordsize="182,175" path="m11792,1682l11700,1717,11688,1735,11693,1751,11694,1766,11692,1781,11687,1796,11694,1798,11729,1850,11788,1856,11843,1824,11869,1765,11869,1751,11867,1742,11865,1734,11836,1696,11792,1682xe" filled="true" fillcolor="#e9f5fb" stroked="false">
                <v:path arrowok="t"/>
                <v:fill type="solid"/>
              </v:shape>
              <v:shape style="position:absolute;left:11507;top:4429;width:359;height:294" type="#_x0000_t75" stroked="false">
                <v:imagedata r:id="rId57" o:title=""/>
              </v:shape>
            </v:group>
            <v:group style="position:absolute;left:11591;top:4244;width:411;height:365" coordorigin="11591,4244" coordsize="411,365">
              <v:shape style="position:absolute;left:11591;top:4244;width:411;height:365" coordorigin="11591,4244" coordsize="411,365" path="m11985,4244l11597,4249,11598,4467,11591,4478,11643,4507,11696,4538,11748,4572,11794,4608,11796,4607,11835,4555,11875,4505,11918,4458,11967,4419,12001,4397,11995,4387,11996,4356,11996,4326,11993,4296,11985,4266,11985,4244xe" filled="true" fillcolor="#ac8b70" stroked="false">
                <v:path arrowok="t"/>
                <v:fill type="solid"/>
              </v:shape>
              <v:shape style="position:absolute;left:11474;top:1570;width:470;height:373" type="#_x0000_t75" stroked="false">
                <v:imagedata r:id="rId58" o:title=""/>
              </v:shape>
              <v:shape style="position:absolute;left:11413;top:2186;width:277;height:268" type="#_x0000_t75" stroked="false">
                <v:imagedata r:id="rId59" o:title=""/>
              </v:shape>
            </v:group>
            <v:group style="position:absolute;left:10988;top:1865;width:1398;height:776" coordorigin="10988,1865" coordsize="1398,776">
              <v:shape style="position:absolute;left:10988;top:1865;width:1398;height:776" coordorigin="10988,1865" coordsize="1398,776" path="m11235,1953l11174,1962,11100,1996,11027,2071,10991,2162,10988,2201,10991,2239,11032,2336,11078,2391,11133,2440,11195,2483,11260,2521,11314,2548,11435,2595,11508,2615,11583,2629,11659,2638,11735,2640,11811,2637,11887,2627,11961,2611,12032,2588,12100,2557,12194,2495,12240,2454,11691,2454,11643,2453,11547,2449,11478,2444,11413,2430,11354,2407,11298,2378,11248,2342,11201,2294,11168,2216,11165,2162,11165,2161,11179,2114,11217,2084,11247,2079,12108,2079,12170,2060,12363,2060,12358,2049,12327,2010,11395,2010,11364,1988,11332,1972,11299,1961,11266,1955,11235,1953xe" filled="true" fillcolor="#b3b3b3" stroked="false">
                <v:path arrowok="t"/>
                <v:fill type="solid"/>
              </v:shape>
              <v:shape style="position:absolute;left:10988;top:1865;width:1398;height:776" coordorigin="10988,1865" coordsize="1398,776" path="m12363,2060l12170,2060,12221,2075,12248,2144,12244,2205,12197,2294,12133,2351,12065,2388,11999,2413,11898,2437,11829,2447,11760,2452,11691,2454,12240,2454,12296,2393,12336,2333,12367,2269,12386,2185,12386,2141,12379,2097,12363,2060xe" filled="true" fillcolor="#b3b3b3" stroked="false">
                <v:path arrowok="t"/>
                <v:fill type="solid"/>
              </v:shape>
              <v:shape style="position:absolute;left:10988;top:1865;width:1398;height:776" coordorigin="10988,1865" coordsize="1398,776" path="m12108,2079l11247,2079,11280,2084,11316,2096,11351,2112,11378,2126,11426,2151,11446,2161,11503,2186,11591,2216,11638,2223,11687,2221,11691,2221,11691,2217,11734,2213,11820,2205,11862,2201,11922,2183,11982,2150,12020,2126,12029,2121,12038,2116,12046,2110,12107,2079,12108,2079xe" filled="true" fillcolor="#b3b3b3" stroked="false">
                <v:path arrowok="t"/>
                <v:fill type="solid"/>
              </v:shape>
              <v:shape style="position:absolute;left:10988;top:1865;width:1398;height:776" coordorigin="10988,1865" coordsize="1398,776" path="m11674,1865l11613,1868,11550,1878,11475,1915,11430,1959,11395,2010,12327,2010,12325,2008,12323,2006,11963,2006,11955,1987,11902,1930,11835,1895,11757,1870,11717,1866,11674,1865xe" filled="true" fillcolor="#b3b3b3" stroked="false">
                <v:path arrowok="t"/>
                <v:fill type="solid"/>
              </v:shape>
              <v:shape style="position:absolute;left:10988;top:1865;width:1398;height:776" coordorigin="10988,1865" coordsize="1398,776" path="m12116,1936l12044,1951,11987,1983,11963,2006,12323,2006,12234,1953,12156,1936,12116,1936xe" filled="true" fillcolor="#b3b3b3" stroked="false">
                <v:path arrowok="t"/>
                <v:fill type="solid"/>
              </v:shape>
              <v:shape style="position:absolute;left:11506;top:1680;width:188;height:180" type="#_x0000_t75" stroked="false">
                <v:imagedata r:id="rId60" o:title=""/>
              </v:shape>
            </v:group>
            <v:group style="position:absolute;left:11546;top:2729;width:410;height:103" coordorigin="11546,2729" coordsize="410,103">
              <v:shape style="position:absolute;left:11546;top:2729;width:410;height:103" coordorigin="11546,2729" coordsize="410,103" path="m11713,2729l11557,2730,11557,2735,11556,2758,11553,2778,11550,2798,11546,2824,11546,2827,11955,2831,11954,2807,11952,2785,11951,2761,11950,2735,11945,2735,11867,2730,11790,2729,11713,2729xe" filled="true" fillcolor="#ac8b70" stroked="false">
                <v:path arrowok="t"/>
                <v:fill type="solid"/>
              </v:shape>
              <v:shape style="position:absolute;left:11328;top:4249;width:270;height:306" type="#_x0000_t75" stroked="false">
                <v:imagedata r:id="rId61" o:title=""/>
              </v:shape>
            </v:group>
            <v:group style="position:absolute;left:10920;top:3949;width:651;height:775" coordorigin="10920,3949" coordsize="651,775">
              <v:shape style="position:absolute;left:10920;top:3949;width:651;height:775" coordorigin="10920,3949" coordsize="651,775" path="m10923,3949l10937,4036,10956,4121,10980,4204,11008,4286,11042,4366,11113,4397,11180,4434,11244,4476,11303,4525,11359,4579,11409,4639,11453,4704,11453,4723,11571,4723,11571,4721,11551,4678,11536,4637,11524,4596,11516,4555,11493,4502,11460,4442,11426,4388,11400,4351,11382,4327,11346,4277,11307,4226,11263,4176,11183,4106,11122,4057,11058,4011,10991,3973,10923,3949xe" filled="true" fillcolor="#d09668" stroked="false">
                <v:path arrowok="t"/>
                <v:fill type="solid"/>
              </v:shape>
              <v:shape style="position:absolute;left:11556;top:1285;width:272;height:332" type="#_x0000_t75" stroked="false">
                <v:imagedata r:id="rId62" o:title=""/>
              </v:shape>
            </v:group>
            <v:group style="position:absolute;left:11374;top:1676;width:151;height:166" coordorigin="11374,1676" coordsize="151,166">
              <v:shape style="position:absolute;left:11374;top:1676;width:151;height:166" coordorigin="11374,1676" coordsize="151,166" path="m11483,1676l11479,1677,11454,1705,11427,1730,11400,1754,11374,1780,11375,1781,11394,1792,11411,1804,11426,1819,11439,1835,11447,1841,11457,1822,11469,1804,11484,1786,11503,1768,11507,1768,11509,1755,11512,1742,11518,1731,11525,1720,11509,1711,11501,1702,11494,1693,11487,1684,11483,1676xe" filled="true" fillcolor="#3c3939" stroked="false">
                <v:path arrowok="t"/>
                <v:fill type="solid"/>
              </v:shape>
              <v:shape style="position:absolute;left:11374;top:1676;width:151;height:166" coordorigin="11374,1676" coordsize="151,166" path="m11507,1768l11503,1768,11507,1768xe" filled="true" fillcolor="#3c3939" stroked="false">
                <v:path arrowok="t"/>
                <v:fill type="solid"/>
              </v:shape>
            </v:group>
            <v:group style="position:absolute;left:11432;top:1768;width:163;height:177" coordorigin="11432,1768" coordsize="163,177">
              <v:shape style="position:absolute;left:11432;top:1768;width:163;height:177" coordorigin="11432,1768" coordsize="163,177" path="m11503,1768l11457,1822,11436,1884,11432,1932,11442,1945,11475,1915,11510,1893,11550,1878,11595,1870,11594,1860,11527,1833,11506,1780,11507,1768,11503,1768xe" filled="true" fillcolor="#b3b3b3" stroked="false">
                <v:path arrowok="t"/>
                <v:fill type="solid"/>
              </v:shape>
            </v:group>
            <v:group style="position:absolute;left:11185;top:2112;width:318;height:318" coordorigin="11185,2112" coordsize="318,318">
              <v:shape style="position:absolute;left:11185;top:2112;width:318;height:318" coordorigin="11185,2112" coordsize="318,318" path="m11351,2112l11348,2124,11306,2152,11264,2187,11224,2226,11190,2265,11185,2267,11248,2342,11298,2378,11354,2407,11413,2430,11415,2423,11434,2364,11457,2307,11480,2251,11499,2194,11503,2186,11489,2180,11446,2161,11426,2151,11378,2126,11351,2112xe" filled="true" fillcolor="#ffffff" stroked="false">
                <v:path arrowok="t"/>
                <v:fill type="solid"/>
              </v:shape>
            </v:group>
            <v:group style="position:absolute;left:11266;top:1780;width:182;height:230" coordorigin="11266,1780" coordsize="182,230">
              <v:shape style="position:absolute;left:11266;top:1780;width:182;height:230" coordorigin="11266,1780" coordsize="182,230" path="m11374,1780l11339,1830,11306,1888,11284,1939,11268,1939,11266,1955,11299,1961,11332,1972,11364,1988,11395,2010,11407,1991,11418,1974,11430,1959,11442,1945,11432,1932,11433,1907,11436,1884,11440,1862,11447,1841,11439,1835,11426,1819,11411,1804,11394,1792,11375,1781,11374,1780xe" filled="true" fillcolor="#3c3939" stroked="false">
                <v:path arrowok="t"/>
                <v:fill type="solid"/>
              </v:shape>
            </v:group>
            <v:group style="position:absolute;left:11165;top:2079;width:187;height:188" coordorigin="11165,2079" coordsize="187,188">
              <v:shape style="position:absolute;left:11165;top:2079;width:187;height:188" coordorigin="11165,2079" coordsize="187,188" path="m11247,2079l11217,2084,11179,2114,11165,2161,11168,2216,11185,2267,11190,2265,11224,2226,11264,2187,11306,2152,11348,2124,11351,2112,11316,2096,11280,2084,11247,2079xe" filled="true" fillcolor="#ffffff" stroked="false">
                <v:path arrowok="t"/>
                <v:fill type="solid"/>
              </v:shape>
            </v:group>
            <v:group style="position:absolute;left:10589;top:2275;width:671;height:550" coordorigin="10589,2275" coordsize="671,550">
              <v:shape style="position:absolute;left:10589;top:2275;width:671;height:550" coordorigin="10589,2275" coordsize="671,550" path="m11251,2711l10878,2711,10918,2713,10952,2735,10975,2769,10986,2809,10986,2822,11251,2824,11251,2711xe" filled="true" fillcolor="#3c3939" stroked="false">
                <v:path arrowok="t"/>
                <v:fill type="solid"/>
              </v:shape>
              <v:shape style="position:absolute;left:10589;top:2275;width:671;height:550" coordorigin="10589,2275" coordsize="671,550" path="m11251,2705l10765,2705,10794,2711,10821,2738,10827,2747,10838,2735,10851,2724,10864,2716,10878,2711,11251,2711,11251,2705xe" filled="true" fillcolor="#3c3939" stroked="false">
                <v:path arrowok="t"/>
                <v:fill type="solid"/>
              </v:shape>
              <v:shape style="position:absolute;left:10589;top:2275;width:671;height:550" coordorigin="10589,2275" coordsize="671,550" path="m10749,2712l10647,2712,10675,2717,10707,2735,10714,2740,10738,2716,10749,2712xe" filled="true" fillcolor="#3c3939" stroked="false">
                <v:path arrowok="t"/>
                <v:fill type="solid"/>
              </v:shape>
              <v:shape style="position:absolute;left:10589;top:2275;width:671;height:550" coordorigin="10589,2275" coordsize="671,550" path="m11001,2275l10930,2303,10867,2336,10805,2375,10746,2420,10694,2471,10649,2528,10615,2589,10595,2655,10589,2725,10601,2735,10622,2719,10647,2712,10749,2712,10765,2705,11251,2705,11251,2537,11260,2521,11195,2483,11133,2440,11078,2391,11032,2336,11001,2275xe" filled="true" fillcolor="#3c3939" stroked="false">
                <v:path arrowok="t"/>
                <v:fill type="solid"/>
              </v:shape>
              <v:shape style="position:absolute;left:11132;top:1795;width:198;height:177" type="#_x0000_t75" stroked="false">
                <v:imagedata r:id="rId63" o:title=""/>
              </v:shape>
              <v:shape style="position:absolute;left:10562;top:2705;width:423;height:258" type="#_x0000_t75" stroked="false">
                <v:imagedata r:id="rId64" o:title=""/>
              </v:shape>
            </v:group>
            <v:group style="position:absolute;left:11795;top:4286;width:446;height:332" coordorigin="11795,4286" coordsize="446,332">
              <v:shape style="position:absolute;left:11795;top:4286;width:446;height:332" coordorigin="11795,4286" coordsize="446,332" path="m12230,4286l12093,4339,12032,4367,11973,4401,11922,4441,11878,4488,11838,4540,11798,4591,11795,4603,11800,4613,11810,4617,11820,4612,11858,4562,11897,4513,11940,4467,11988,4427,12045,4392,12107,4363,12171,4338,12233,4312,12241,4304,12239,4294,12230,4286xe" filled="true" fillcolor="#221f20" stroked="false">
                <v:path arrowok="t"/>
                <v:fill type="solid"/>
              </v:shape>
            </v:group>
            <v:group style="position:absolute;left:12120;top:4285;width:127;height:445" coordorigin="12120,4285" coordsize="127,445">
              <v:shape style="position:absolute;left:12120;top:4285;width:127;height:445" coordorigin="12120,4285" coordsize="127,445" path="m12232,4285l12222,4289,12217,4299,12211,4385,12196,4468,12175,4550,12149,4631,12120,4712,12121,4723,12130,4729,12141,4729,12149,4720,12178,4637,12204,4555,12226,4472,12241,4387,12247,4299,12243,4289,12232,4285xe" filled="true" fillcolor="#221f20" stroked="false">
                <v:path arrowok="t"/>
                <v:fill type="solid"/>
              </v:shape>
              <v:shape style="position:absolute;left:11505;top:4406;width:389;height:325" type="#_x0000_t75" stroked="false">
                <v:imagedata r:id="rId65" o:title=""/>
              </v:shape>
            </v:group>
            <v:group style="position:absolute;left:10945;top:2823;width:1579;height:2" coordorigin="10945,2823" coordsize="1579,2">
              <v:shape style="position:absolute;left:10945;top:2823;width:1579;height:2" coordorigin="10945,2823" coordsize="1579,0" path="m10945,2823l12524,2823e" filled="false" stroked="true" strokeweight="2.100509pt" strokecolor="#221f20">
                <v:path arrowok="t"/>
              </v:shape>
              <v:shape style="position:absolute;left:12770;top:2800;width:205;height:257" type="#_x0000_t75" stroked="false">
                <v:imagedata r:id="rId66" o:title=""/>
              </v:shape>
            </v:group>
            <v:group style="position:absolute;left:12956;top:3033;width:46;height:458" coordorigin="12956,3033" coordsize="46,458">
              <v:shape style="position:absolute;left:12956;top:3033;width:46;height:458" coordorigin="12956,3033" coordsize="46,458" path="m12971,3033l12960,3036,12956,3047,12958,3133,12961,3218,12965,3304,12969,3390,12971,3475,12976,3486,12986,3490,12996,3486,13001,3475,12999,3390,12995,3304,12991,3218,12988,3133,12986,3047,12981,3036,12971,3033xe" filled="true" fillcolor="#221f20" stroked="false">
                <v:path arrowok="t"/>
                <v:fill type="solid"/>
              </v:shape>
            </v:group>
            <v:group style="position:absolute;left:12765;top:3465;width:236;height:35" coordorigin="12765,3465" coordsize="236,35">
              <v:shape style="position:absolute;left:12765;top:3465;width:236;height:35" coordorigin="12765,3465" coordsize="236,35" path="m12779,3465l12769,3470,12765,3480,12769,3491,12779,3495,12831,3496,12934,3499,12986,3500,12997,3496,13000,3485,12997,3475,12986,3470,12934,3469,12831,3466,12779,3465xe" filled="true" fillcolor="#221f20" stroked="false">
                <v:path arrowok="t"/>
                <v:fill type="solid"/>
              </v:shape>
            </v:group>
            <v:group style="position:absolute;left:12866;top:3259;width:110;height:30" coordorigin="12866,3259" coordsize="110,30">
              <v:shape style="position:absolute;left:12866;top:3259;width:110;height:30" coordorigin="12866,3259" coordsize="110,30" path="m12961,3259l12880,3259,12869,3263,12866,3274,12869,3284,12880,3289,12961,3289,12972,3284,12975,3274,12972,3263,12961,3259xe" filled="true" fillcolor="#221f20" stroked="false">
                <v:path arrowok="t"/>
                <v:fill type="solid"/>
              </v:shape>
            </v:group>
            <v:group style="position:absolute;left:12900;top:3481;width:2;height:352" coordorigin="12900,3481" coordsize="2,352">
              <v:shape style="position:absolute;left:12900;top:3481;width:2;height:352" coordorigin="12900,3481" coordsize="0,352" path="m12900,3481l12900,3832e" filled="false" stroked="true" strokeweight="1.5pt" strokecolor="#221f20">
                <v:path arrowok="t"/>
              </v:shape>
            </v:group>
            <v:group style="position:absolute;left:12674;top:3813;width:241;height:30" coordorigin="12674,3813" coordsize="241,30">
              <v:shape style="position:absolute;left:12674;top:3813;width:241;height:30" coordorigin="12674,3813" coordsize="241,30" path="m12900,3813l12689,3813,12678,3817,12674,3828,12678,3838,12689,3843,12900,3843,12911,3838,12915,3828,12911,3817,12900,3813xe" filled="true" fillcolor="#221f20" stroked="false">
                <v:path arrowok="t"/>
                <v:fill type="solid"/>
              </v:shape>
            </v:group>
            <v:group style="position:absolute;left:12730;top:4235;width:190;height:36" coordorigin="12730,4235" coordsize="190,36">
              <v:shape style="position:absolute;left:12730;top:4235;width:190;height:36" coordorigin="12730,4235" coordsize="190,36" path="m12915,4264l12823,4264,12862,4266,12901,4270,12913,4268,12915,4264xe" filled="true" fillcolor="#221f20" stroked="false">
                <v:path arrowok="t"/>
                <v:fill type="solid"/>
              </v:shape>
              <v:shape style="position:absolute;left:12730;top:4235;width:190;height:36" coordorigin="12730,4235" coordsize="190,36" path="m12827,4235l12744,4236,12733,4241,12730,4251,12733,4261,12744,4266,12823,4264,12915,4264,12920,4258,12919,4248,12909,4241,12868,4236,12827,4235xe" filled="true" fillcolor="#221f20" stroked="false">
                <v:path arrowok="t"/>
                <v:fill type="solid"/>
              </v:shape>
            </v:group>
            <v:group style="position:absolute;left:12911;top:3818;width:2;height:452" coordorigin="12911,3818" coordsize="2,452">
              <v:shape style="position:absolute;left:12911;top:3818;width:2;height:452" coordorigin="12911,3818" coordsize="0,452" path="m12911,3818l12911,4270e" filled="false" stroked="true" strokeweight="1.919032pt" strokecolor="#221f20">
                <v:path arrowok="t"/>
              </v:shape>
            </v:group>
            <v:group style="position:absolute;left:12815;top:3949;width:95;height:36" coordorigin="12815,3949" coordsize="95,36">
              <v:shape style="position:absolute;left:12815;top:3949;width:95;height:36" coordorigin="12815,3949" coordsize="95,36" path="m12830,3949l12819,3953,12815,3963,12819,3974,12830,3979,12846,3980,12879,3983,12895,3984,12906,3979,12910,3969,12906,3959,12895,3954,12879,3953,12846,3950,12830,3949xe" filled="true" fillcolor="#221f20" stroked="false">
                <v:path arrowok="t"/>
                <v:fill type="solid"/>
              </v:shape>
            </v:group>
            <v:group style="position:absolute;left:10474;top:2802;width:48;height:742" coordorigin="10474,2802" coordsize="48,742">
              <v:shape style="position:absolute;left:10474;top:2802;width:48;height:742" coordorigin="10474,2802" coordsize="48,742" path="m10488,2802l10478,2805,10474,2816,10483,2894,10488,2973,10491,3052,10492,3132,10491,3212,10489,3291,10487,3371,10486,3450,10485,3529,10490,3540,10500,3544,10510,3540,10515,3529,10516,3450,10517,3371,10519,3291,10521,3212,10522,3132,10521,3052,10518,2973,10513,2894,10504,2816,10498,2805,10488,2802xe" filled="true" fillcolor="#221f20" stroked="false">
                <v:path arrowok="t"/>
                <v:fill type="solid"/>
              </v:shape>
            </v:group>
            <v:group style="position:absolute;left:10488;top:3042;width:236;height:46" coordorigin="10488,3042" coordsize="236,46">
              <v:shape style="position:absolute;left:10488;top:3042;width:236;height:46" coordorigin="10488,3042" coordsize="236,46" path="m10710,3042l10658,3047,10554,3053,10502,3057,10491,3063,10488,3074,10491,3084,10502,3087,10554,3083,10658,3077,10710,3072,10720,3066,10724,3056,10720,3046,10710,3042xe" filled="true" fillcolor="#221f20" stroked="false">
                <v:path arrowok="t"/>
                <v:fill type="solid"/>
              </v:shape>
            </v:group>
            <v:group style="position:absolute;left:10448;top:3531;width:51;height:413" coordorigin="10448,3531" coordsize="51,413">
              <v:shape style="position:absolute;left:10448;top:3531;width:51;height:413" coordorigin="10448,3531" coordsize="51,413" path="m10461,3531l10451,3535,10448,3546,10455,3622,10460,3699,10464,3776,10467,3853,10468,3930,10473,3941,10483,3944,10493,3941,10498,3930,10497,3853,10494,3776,10490,3699,10485,3622,10478,3546,10472,3535,10461,3531xe" filled="true" fillcolor="#221f20" stroked="false">
                <v:path arrowok="t"/>
                <v:fill type="solid"/>
              </v:shape>
            </v:group>
            <v:group style="position:absolute;left:10506;top:3915;width:39;height:330" coordorigin="10506,3915" coordsize="39,330">
              <v:shape style="position:absolute;left:10506;top:3915;width:39;height:330" coordorigin="10506,3915" coordsize="39,330" path="m10520,3915l10510,3919,10506,3930,10513,4005,10515,4080,10514,4155,10513,4231,10518,4242,10528,4245,10538,4242,10543,4231,10544,4155,10545,4080,10543,4005,10536,3930,10530,3919,10520,3915xe" filled="true" fillcolor="#221f20" stroked="false">
                <v:path arrowok="t"/>
                <v:fill type="solid"/>
              </v:shape>
            </v:group>
            <v:group style="position:absolute;left:11330;top:4241;width:1037;height:2" coordorigin="11330,4241" coordsize="1037,2">
              <v:shape style="position:absolute;left:11330;top:4241;width:1037;height:2" coordorigin="11330,4241" coordsize="1037,0" path="m11330,4241l12366,4241e" filled="false" stroked="true" strokeweight="2.003pt" strokecolor="#221f20">
                <v:path arrowok="t"/>
              </v:shape>
            </v:group>
            <v:group style="position:absolute;left:11596;top:4246;width:30;height:231" coordorigin="11596,4246" coordsize="30,231">
              <v:shape style="position:absolute;left:11596;top:4246;width:30;height:231" coordorigin="11596,4246" coordsize="30,231" path="m11611,4246l11601,4250,11596,4261,11596,4462,11601,4473,11611,4477,11621,4473,11626,4462,11626,4261,11621,4250,11611,4246xe" filled="true" fillcolor="#221f20" stroked="false">
                <v:path arrowok="t"/>
                <v:fill type="solid"/>
              </v:shape>
            </v:group>
            <v:group style="position:absolute;left:11984;top:4247;width:40;height:150" coordorigin="11984,4247" coordsize="40,150">
              <v:shape style="position:absolute;left:11984;top:4247;width:40;height:150" coordorigin="11984,4247" coordsize="40,150" path="m11994,4247l11985,4253,11984,4265,11991,4294,11994,4323,11994,4352,11994,4382,11998,4393,12009,4396,12019,4393,12024,4382,12024,4350,12024,4319,12021,4288,12013,4257,12005,4248,11994,4247xe" filled="true" fillcolor="#221f20" stroked="false">
                <v:path arrowok="t"/>
                <v:fill type="solid"/>
              </v:shape>
            </v:group>
            <v:group style="position:absolute;left:11898;top:4322;width:41;height:160" coordorigin="11898,4322" coordsize="41,160">
              <v:shape style="position:absolute;left:11898;top:4322;width:41;height:160" coordorigin="11898,4322" coordsize="41,160" path="m11925,4322l11901,4402,11898,4467,11903,4478,11913,4482,11923,4478,11928,4467,11929,4434,11931,4402,11935,4369,11938,4336,11935,4326,11925,4322xe" filled="true" fillcolor="#221f20" stroked="false">
                <v:path arrowok="t"/>
                <v:fill type="solid"/>
              </v:shape>
            </v:group>
            <v:group style="position:absolute;left:11781;top:4312;width:37;height:291" coordorigin="11781,4312" coordsize="37,291">
              <v:shape style="position:absolute;left:11781;top:4312;width:37;height:291" coordorigin="11781,4312" coordsize="37,291" path="m11798,4312l11788,4315,11782,4326,11781,4392,11783,4457,11786,4523,11787,4588,11792,4599,11802,4603,11813,4599,11817,4588,11816,4523,11813,4457,11811,4392,11812,4326,11808,4315,11798,4312xe" filled="true" fillcolor="#221f20" stroked="false">
                <v:path arrowok="t"/>
                <v:fill type="solid"/>
              </v:shape>
            </v:group>
            <v:group style="position:absolute;left:11672;top:4372;width:30;height:145" coordorigin="11672,4372" coordsize="30,145">
              <v:shape style="position:absolute;left:11672;top:4372;width:30;height:145" coordorigin="11672,4372" coordsize="30,145" path="m11687,4372l11676,4376,11672,4387,11672,4503,11676,4513,11687,4517,11697,4513,11702,4503,11702,4387,11697,4376,11687,4372xe" filled="true" fillcolor="#221f20" stroked="false">
                <v:path arrowok="t"/>
                <v:fill type="solid"/>
              </v:shape>
            </v:group>
            <v:group style="position:absolute;left:11544;top:2715;width:42;height:118" coordorigin="11544,2715" coordsize="42,118">
              <v:shape style="position:absolute;left:11544;top:2715;width:42;height:118" coordorigin="11544,2715" coordsize="42,118" path="m11571,2715l11560,2719,11556,2730,11554,2752,11551,2775,11547,2797,11544,2819,11547,2830,11557,2833,11568,2830,11574,2819,11577,2797,11581,2775,11584,2752,11586,2730,11581,2719,11571,2715xe" filled="true" fillcolor="#221f20" stroked="false">
                <v:path arrowok="t"/>
                <v:fill type="solid"/>
              </v:shape>
            </v:group>
            <v:group style="position:absolute;left:11556;top:2727;width:417;height:2" coordorigin="11556,2727" coordsize="417,2">
              <v:shape style="position:absolute;left:11556;top:2727;width:417;height:2" coordorigin="11556,2727" coordsize="417,0" path="m11556,2727l11973,2727e" filled="false" stroked="true" strokeweight="1.797288pt" strokecolor="#221f20">
                <v:path arrowok="t"/>
              </v:shape>
            </v:group>
            <v:group style="position:absolute;left:11949;top:2715;width:36;height:130" coordorigin="11949,2715" coordsize="36,130">
              <v:shape style="position:absolute;left:11949;top:2715;width:36;height:130" coordorigin="11949,2715" coordsize="36,130" path="m11963,2715l11953,2719,11949,2730,11949,2755,11953,2805,11954,2831,11958,2841,11969,2845,11979,2841,11984,2831,11983,2805,11979,2755,11979,2730,11974,2719,11963,2715xe" filled="true" fillcolor="#221f20" stroked="false">
                <v:path arrowok="t"/>
                <v:fill type="solid"/>
              </v:shape>
            </v:group>
            <v:group style="position:absolute;left:11777;top:2720;width:30;height:65" coordorigin="11777,2720" coordsize="30,65">
              <v:shape style="position:absolute;left:11777;top:2720;width:30;height:65" coordorigin="11777,2720" coordsize="30,65" path="m11792,2720l11782,2724,11777,2735,11777,2770,11782,2781,11792,2785,11803,2781,11807,2770,11807,2735,11803,2724,11792,2720xe" filled="true" fillcolor="#221f20" stroked="false">
                <v:path arrowok="t"/>
                <v:fill type="solid"/>
              </v:shape>
            </v:group>
            <v:group style="position:absolute;left:11616;top:2720;width:30;height:100" coordorigin="11616,2720" coordsize="30,100">
              <v:shape style="position:absolute;left:11616;top:2720;width:30;height:100" coordorigin="11616,2720" coordsize="30,100" path="m11631,2720l11621,2724,11616,2735,11616,2805,11621,2816,11631,2820,11641,2816,11646,2805,11646,2735,11641,2724,11631,2720xe" filled="true" fillcolor="#221f20" stroked="false">
                <v:path arrowok="t"/>
                <v:fill type="solid"/>
              </v:shape>
            </v:group>
            <v:group style="position:absolute;left:11883;top:2725;width:30;height:55" coordorigin="11883,2725" coordsize="30,55">
              <v:shape style="position:absolute;left:11883;top:2725;width:30;height:55" coordorigin="11883,2725" coordsize="30,55" path="m11898,2725l11888,2729,11883,2740,11883,2765,11888,2776,11898,2780,11908,2776,11913,2765,11913,2740,11908,2729,11898,2725xe" filled="true" fillcolor="#221f20" stroked="false">
                <v:path arrowok="t"/>
                <v:fill type="solid"/>
              </v:shape>
            </v:group>
            <v:group style="position:absolute;left:11555;top:1264;width:204;height:299" coordorigin="11555,1264" coordsize="204,299">
              <v:shape style="position:absolute;left:11555;top:1264;width:204;height:299" coordorigin="11555,1264" coordsize="204,299" path="m11748,1264l11681,1311,11631,1360,11592,1415,11565,1477,11555,1548,11559,1559,11570,1563,11580,1559,11585,1548,11599,1468,11636,1401,11689,1343,11752,1292,11758,1282,11756,1271,11748,1264xe" filled="true" fillcolor="#221f20" stroked="false">
                <v:path arrowok="t"/>
                <v:fill type="solid"/>
              </v:shape>
            </v:group>
            <v:group style="position:absolute;left:11733;top:1265;width:30;height:147" coordorigin="11733,1265" coordsize="30,147">
              <v:shape style="position:absolute;left:11733;top:1265;width:30;height:147" coordorigin="11733,1265" coordsize="30,147" path="m11748,1265l11737,1269,11733,1279,11733,1397,11737,1408,11748,1412,11758,1408,11763,1397,11763,1279,11758,1269,11748,1265xe" filled="true" fillcolor="#221f20" stroked="false">
                <v:path arrowok="t"/>
                <v:fill type="solid"/>
              </v:shape>
            </v:group>
            <v:group style="position:absolute;left:11733;top:1363;width:87;height:55" coordorigin="11733,1363" coordsize="87,55">
              <v:shape style="position:absolute;left:11733;top:1363;width:87;height:55" coordorigin="11733,1363" coordsize="87,55" path="m11809,1363l11797,1364,11783,1371,11754,1384,11740,1391,11733,1400,11735,1410,11743,1417,11755,1417,11769,1410,11798,1397,11812,1390,11820,1381,11818,1370,11809,1363xe" filled="true" fillcolor="#221f20" stroked="false">
                <v:path arrowok="t"/>
                <v:fill type="solid"/>
              </v:shape>
            </v:group>
            <v:group style="position:absolute;left:11797;top:1359;width:60;height:210" coordorigin="11797,1359" coordsize="60,210">
              <v:shape style="position:absolute;left:11797;top:1359;width:60;height:210" coordorigin="11797,1359" coordsize="60,210" path="m11808,1359l11799,1366,11797,1378,11807,1422,11815,1466,11822,1510,11827,1555,11832,1566,11843,1569,11853,1566,11857,1555,11845,1462,11826,1370,11819,1360,11808,1359xe" filled="true" fillcolor="#221f20" stroked="false">
                <v:path arrowok="t"/>
                <v:fill type="solid"/>
              </v:shape>
            </v:group>
            <v:group style="position:absolute;left:11684;top:1540;width:246;height:202" coordorigin="11684,1540" coordsize="246,202">
              <v:shape style="position:absolute;left:11684;top:1540;width:246;height:202" coordorigin="11684,1540" coordsize="246,202" path="m11883,1572l11777,1572,11835,1577,11881,1610,11901,1661,11881,1715,11878,1727,11883,1737,11892,1742,11903,1737,11930,1676,11919,1616,11883,1572xe" filled="true" fillcolor="#221f20" stroked="false">
                <v:path arrowok="t"/>
                <v:fill type="solid"/>
              </v:shape>
              <v:shape style="position:absolute;left:11684;top:1540;width:246;height:202" coordorigin="11684,1540" coordsize="246,202" path="m11787,1540l11726,1560,11691,1613,11684,1679,11686,1713,11691,1723,11702,1727,11712,1723,11716,1713,11714,1668,11719,1627,11738,1593,11777,1572,11883,1572,11879,1568,11818,1541,11787,1540xe" filled="true" fillcolor="#221f20" stroked="false">
                <v:path arrowok="t"/>
                <v:fill type="solid"/>
              </v:shape>
            </v:group>
            <v:group style="position:absolute;left:11475;top:1551;width:235;height:170" coordorigin="11475,1551" coordsize="235,170">
              <v:shape style="position:absolute;left:11475;top:1551;width:235;height:170" coordorigin="11475,1551" coordsize="235,170" path="m11617,1551l11567,1552,11520,1567,11484,1598,11475,1637,11486,1679,11512,1717,11523,1721,11533,1716,11538,1706,11533,1695,11512,1665,11505,1634,11516,1608,11548,1587,11584,1580,11684,1580,11664,1566,11617,1551xe" filled="true" fillcolor="#221f20" stroked="false">
                <v:path arrowok="t"/>
                <v:fill type="solid"/>
              </v:shape>
              <v:shape style="position:absolute;left:11475;top:1551;width:235;height:170" coordorigin="11475,1551" coordsize="235,170" path="m11684,1580l11584,1580,11620,1582,11654,1594,11683,1616,11694,1620,11704,1616,11709,1606,11705,1595,11684,1580xe" filled="true" fillcolor="#221f20" stroked="false">
                <v:path arrowok="t"/>
                <v:fill type="solid"/>
              </v:shape>
            </v:group>
            <v:group style="position:absolute;left:11507;top:1663;width:213;height:208" coordorigin="11507,1663" coordsize="213,208">
              <v:shape style="position:absolute;left:11507;top:1663;width:213;height:208" coordorigin="11507,1663" coordsize="213,208" path="m11636,1663l11595,1663,11555,1679,11523,1711,11507,1753,11510,1797,11529,1838,11580,1870,11639,1863,11673,1840,11605,1840,11557,1824,11534,1777,11548,1730,11586,1698,11633,1692,11683,1692,11672,1679,11636,1663xe" filled="true" fillcolor="#221f20" stroked="false">
                <v:path arrowok="t"/>
                <v:fill type="solid"/>
              </v:shape>
              <v:shape style="position:absolute;left:11507;top:1663;width:213;height:208" coordorigin="11507,1663" coordsize="213,208" path="m11701,1708l11698,1709,11700,1712,11702,1724,11694,1732,11685,1734,11688,1780,11655,1821,11605,1840,11673,1840,11691,1828,11720,1775,11710,1715,11701,1708xe" filled="true" fillcolor="#221f20" stroked="false">
                <v:path arrowok="t"/>
                <v:fill type="solid"/>
              </v:shape>
              <v:shape style="position:absolute;left:11507;top:1663;width:213;height:208" coordorigin="11507,1663" coordsize="213,208" path="m11683,1692l11633,1692,11674,1727,11684,1734,11685,1734,11684,1730,11683,1718,11690,1710,11698,1709,11683,1692xe" filled="true" fillcolor="#221f20" stroked="false">
                <v:path arrowok="t"/>
                <v:fill type="solid"/>
              </v:shape>
              <v:shape style="position:absolute;left:11507;top:1663;width:213;height:208" coordorigin="11507,1663" coordsize="213,208" path="m11698,1709l11690,1710,11683,1718,11684,1730,11685,1734,11694,1732,11702,1724,11700,1712,11698,1709xe" filled="true" fillcolor="#221f20" stroked="false">
                <v:path arrowok="t"/>
                <v:fill type="solid"/>
              </v:shape>
            </v:group>
            <v:group style="position:absolute;left:11684;top:1665;width:213;height:203" coordorigin="11684,1665" coordsize="213,203">
              <v:shape style="position:absolute;left:11684;top:1665;width:213;height:203" coordorigin="11684,1665" coordsize="213,203" path="m11704,1779l11695,1785,11693,1797,11724,1850,11775,1867,11830,1854,11854,1834,11805,1834,11754,1832,11722,1789,11715,1780,11704,1779xe" filled="true" fillcolor="#221f20" stroked="false">
                <v:path arrowok="t"/>
                <v:fill type="solid"/>
              </v:shape>
              <v:shape style="position:absolute;left:11684;top:1665;width:213;height:203" coordorigin="11684,1665" coordsize="213,203" path="m11871,1692l11796,1692,11843,1705,11867,1752,11850,1803,11805,1834,11854,1834,11875,1816,11897,1760,11883,1700,11871,1692xe" filled="true" fillcolor="#221f20" stroked="false">
                <v:path arrowok="t"/>
                <v:fill type="solid"/>
              </v:shape>
              <v:shape style="position:absolute;left:11684;top:1665;width:213;height:203" coordorigin="11684,1665" coordsize="213,203" path="m11780,1665l11723,1687,11684,1732,11684,1744,11692,1753,11702,1755,11710,1747,11745,1708,11796,1692,11871,1692,11838,1669,11780,1665xe" filled="true" fillcolor="#221f20" stroked="false">
                <v:path arrowok="t"/>
                <v:fill type="solid"/>
              </v:shape>
            </v:group>
            <v:group style="position:absolute;left:11750;top:1758;width:29;height:30" coordorigin="11750,1758" coordsize="29,30">
              <v:shape style="position:absolute;left:11750;top:1758;width:29;height:30" coordorigin="11750,1758" coordsize="29,30" path="m11765,1758l11754,1763,11750,1773,11754,1783,11765,1788,11775,1783,11779,1773,11775,1763,11765,1758xe" filled="true" fillcolor="#221f20" stroked="false">
                <v:path arrowok="t"/>
                <v:fill type="solid"/>
              </v:shape>
            </v:group>
            <v:group style="position:absolute;left:11619;top:1758;width:29;height:30" coordorigin="11619,1758" coordsize="29,30">
              <v:shape style="position:absolute;left:11619;top:1758;width:29;height:30" coordorigin="11619,1758" coordsize="29,30" path="m11634,1758l11623,1763,11619,1773,11623,1783,11634,1788,11644,1783,11648,1773,11644,1763,11634,1758xe" filled="true" fillcolor="#221f20" stroked="false">
                <v:path arrowok="t"/>
                <v:fill type="solid"/>
              </v:shape>
            </v:group>
            <v:group style="position:absolute;left:11903;top:1662;width:202;height:291" coordorigin="11903,1662" coordsize="202,291">
              <v:shape style="position:absolute;left:11903;top:1662;width:202;height:291" coordorigin="11903,1662" coordsize="202,291" path="m11918,1662l11908,1667,11903,1676,11908,1686,11969,1737,12024,1794,12063,1860,12075,1938,12079,1948,12090,1952,12100,1948,12105,1938,12092,1854,12052,1782,11994,1720,11930,1665,11918,1662xe" filled="true" fillcolor="#221f20" stroked="false">
                <v:path arrowok="t"/>
                <v:fill type="solid"/>
              </v:shape>
            </v:group>
            <v:group style="position:absolute;left:12059;top:1778;width:215;height:184" coordorigin="12059,1778" coordsize="215,184">
              <v:shape style="position:absolute;left:12059;top:1778;width:215;height:184" coordorigin="12059,1778" coordsize="215,184" path="m12217,1806l12139,1806,12199,1829,12239,1879,12235,1940,12234,1952,12241,1960,12251,1962,12261,1955,12273,1900,12255,1847,12217,1806xe" filled="true" fillcolor="#221f20" stroked="false">
                <v:path arrowok="t"/>
                <v:fill type="solid"/>
              </v:shape>
              <v:shape style="position:absolute;left:12059;top:1778;width:215;height:184" coordorigin="12059,1778" coordsize="215,184" path="m12110,1778l12063,1809,12059,1821,12064,1831,12074,1836,12084,1831,12139,1806,12217,1806,12216,1805,12165,1779,12110,1778xe" filled="true" fillcolor="#221f20" stroked="false">
                <v:path arrowok="t"/>
                <v:fill type="solid"/>
              </v:shape>
            </v:group>
            <v:group style="position:absolute;left:11871;top:1741;width:101;height:211" coordorigin="11871,1741" coordsize="101,211">
              <v:shape style="position:absolute;left:11871;top:1741;width:101;height:211" coordorigin="11871,1741" coordsize="101,211" path="m11885,1741l11875,1746,11871,1756,11875,1767,11905,1804,11927,1845,11940,1890,11941,1938,11944,1948,11954,1952,11965,1948,11971,1938,11970,1884,11955,1834,11930,1787,11896,1746,11885,1741xe" filled="true" fillcolor="#221f20" stroked="false">
                <v:path arrowok="t"/>
                <v:fill type="solid"/>
              </v:shape>
            </v:group>
            <v:group style="position:absolute;left:11431;top:1748;width:101;height:194" coordorigin="11431,1748" coordsize="101,194">
              <v:shape style="position:absolute;left:11431;top:1748;width:101;height:194" coordorigin="11431,1748" coordsize="101,194" path="m11517,1748l11472,1790,11435,1877,11431,1927,11435,1938,11445,1942,11456,1938,11461,1927,11465,1883,11476,1843,11497,1807,11527,1774,11531,1763,11527,1753,11517,1748xe" filled="true" fillcolor="#221f20" stroked="false">
                <v:path arrowok="t"/>
                <v:fill type="solid"/>
              </v:shape>
            </v:group>
            <v:group style="position:absolute;left:11283;top:1657;width:224;height:292" coordorigin="11283,1657" coordsize="224,292">
              <v:shape style="position:absolute;left:11283;top:1657;width:224;height:292" coordorigin="11283,1657" coordsize="224,292" path="m11492,1657l11482,1662,11453,1692,11422,1719,11365,1779,11319,1852,11283,1930,11284,1942,11293,1948,11304,1947,11312,1938,11329,1897,11349,1858,11373,1820,11399,1784,11424,1758,11478,1709,11503,1683,11507,1671,11502,1661,11492,1657xe" filled="true" fillcolor="#221f20" stroked="false">
                <v:path arrowok="t"/>
                <v:fill type="solid"/>
              </v:shape>
            </v:group>
            <v:group style="position:absolute;left:10988;top:1918;width:1426;height:733" coordorigin="10988,1918" coordsize="1426,733">
              <v:shape style="position:absolute;left:10988;top:1918;width:1426;height:733" coordorigin="10988,1918" coordsize="1426,733" path="m11239,1940l11126,1972,11038,2045,10991,2151,10988,2213,11002,2280,11035,2346,11084,2403,11143,2452,11206,2495,11269,2531,11340,2565,11412,2593,11486,2616,11562,2633,11639,2644,11717,2650,11785,2650,11856,2644,11926,2632,11970,2620,11717,2620,11637,2615,11557,2603,11478,2585,11401,2559,11326,2527,11254,2489,11186,2445,11123,2396,11072,2342,11037,2281,11021,2215,11025,2146,11052,2076,11095,2021,11150,1985,11213,1968,11374,1968,11359,1960,11299,1943,11239,1940xe" filled="true" fillcolor="#221f20" stroked="false">
                <v:path arrowok="t"/>
                <v:fill type="solid"/>
              </v:shape>
              <v:shape style="position:absolute;left:10988;top:1918;width:1426;height:733" coordorigin="10988,1918" coordsize="1426,733" path="m12280,1948l12177,1948,12247,1964,12312,1998,12354,2047,12377,2107,12381,2173,12370,2240,12345,2306,12307,2371,12259,2428,12205,2477,12144,2518,12078,2551,12009,2578,11936,2598,11863,2611,11789,2618,11717,2620,11970,2620,12064,2589,12129,2558,12190,2522,12247,2479,12297,2430,12340,2376,12374,2316,12400,2250,12414,2178,12413,2110,12393,2052,12359,2003,12312,1964,12280,1948xe" filled="true" fillcolor="#221f20" stroked="false">
                <v:path arrowok="t"/>
                <v:fill type="solid"/>
              </v:shape>
              <v:shape style="position:absolute;left:10988;top:1918;width:1426;height:733" coordorigin="10988,1918" coordsize="1426,733" path="m11374,1968l11213,1968,11278,1969,11342,1985,11401,2018,11412,2020,11420,2013,11422,2003,11422,2002,11416,1992,11374,1968xe" filled="true" fillcolor="#221f20" stroked="false">
                <v:path arrowok="t"/>
                <v:fill type="solid"/>
              </v:shape>
              <v:shape style="position:absolute;left:10988;top:1918;width:1426;height:733" coordorigin="10988,1918" coordsize="1426,733" path="m12134,1918l12073,1928,12015,1952,11965,1991,11961,2002,11966,2012,11976,2016,11987,2012,12044,1970,12109,1949,12177,1948,12280,1948,12257,1937,12197,1921,12134,1918xe" filled="true" fillcolor="#221f20" stroked="false">
                <v:path arrowok="t"/>
                <v:fill type="solid"/>
              </v:shape>
            </v:group>
            <v:group style="position:absolute;left:11394;top:1845;width:597;height:174" coordorigin="11394,1845" coordsize="597,174">
              <v:shape style="position:absolute;left:11394;top:1845;width:597;height:174" coordorigin="11394,1845" coordsize="597,174" path="m11687,1845l11613,1850,11548,1866,11491,1895,11440,1939,11396,1997,11394,2009,11401,2017,11412,2019,11422,2012,11463,1957,11510,1917,11565,1891,11632,1877,11703,1875,11850,1875,11830,1866,11758,1851,11687,1845xe" filled="true" fillcolor="#221f20" stroked="false">
                <v:path arrowok="t"/>
                <v:fill type="solid"/>
              </v:shape>
              <v:shape style="position:absolute;left:11394;top:1845;width:597;height:174" coordorigin="11394,1845" coordsize="597,174" path="m11850,1875l11703,1875,11781,1884,11856,1906,11919,1946,11962,2005,11970,2014,11982,2015,11990,2009,11990,2005,11990,1997,11951,1937,11896,1894,11850,1875xe" filled="true" fillcolor="#221f20" stroked="false">
                <v:path arrowok="t"/>
                <v:fill type="solid"/>
              </v:shape>
              <v:shape style="position:absolute;left:12105;top:1833;width:127;height:107" type="#_x0000_t75" stroked="false">
                <v:imagedata r:id="rId67" o:title=""/>
              </v:shape>
              <v:shape style="position:absolute;left:11131;top:1763;width:1730;height:1077" type="#_x0000_t75" stroked="false">
                <v:imagedata r:id="rId68" o:title=""/>
              </v:shape>
            </v:group>
            <v:group style="position:absolute;left:11937;top:1779;width:104;height:73" coordorigin="11937,1779" coordsize="104,73">
              <v:shape style="position:absolute;left:11937;top:1779;width:104;height:73" coordorigin="11937,1779" coordsize="104,73" path="m12022,1779l11960,1810,11937,1837,11942,1847,11952,1852,11963,1847,11978,1834,11994,1823,12011,1814,12030,1808,12040,1801,12041,1790,12034,1781,12022,1779xe" filled="true" fillcolor="#221f20" stroked="false">
                <v:path arrowok="t"/>
                <v:fill type="solid"/>
              </v:shape>
              <v:shape style="position:absolute;left:11891;top:2185;width:101;height:237" type="#_x0000_t75" stroked="false">
                <v:imagedata r:id="rId69" o:title=""/>
              </v:shape>
              <v:shape style="position:absolute;left:12039;top:2114;width:194;height:147" type="#_x0000_t75" stroked="false">
                <v:imagedata r:id="rId70" o:title=""/>
              </v:shape>
              <v:shape style="position:absolute;left:11414;top:2175;width:113;height:256" type="#_x0000_t75" stroked="false">
                <v:imagedata r:id="rId71" o:title=""/>
              </v:shape>
              <v:shape style="position:absolute;left:11190;top:2104;width:187;height:171" type="#_x0000_t75" stroked="false">
                <v:imagedata r:id="rId72" o:title=""/>
              </v:shape>
            </v:group>
            <v:group style="position:absolute;left:10588;top:2259;width:432;height:476" coordorigin="10588,2259" coordsize="432,476">
              <v:shape style="position:absolute;left:10588;top:2259;width:432;height:476" coordorigin="10588,2259" coordsize="432,476" path="m11002,2259l10936,2286,10870,2320,10807,2359,10748,2405,10695,2456,10651,2514,10617,2577,10595,2646,10588,2720,10593,2731,10603,2734,10613,2731,10618,2720,10627,2642,10653,2570,10693,2506,10744,2448,10804,2397,10871,2353,10940,2317,11010,2288,11019,2280,11019,2268,11013,2260,11002,2259xe" filled="true" fillcolor="#221f20" stroked="false">
                <v:path arrowok="t"/>
                <v:fill type="solid"/>
              </v:shape>
            </v:group>
            <v:group style="position:absolute;left:10783;top:2692;width:232;height:277" coordorigin="10783,2692" coordsize="232,277">
              <v:shape style="position:absolute;left:10783;top:2692;width:232;height:277" coordorigin="10783,2692" coordsize="232,277" path="m10888,2692l10843,2714,10811,2757,10790,2809,10783,2858,10791,2907,10819,2947,10860,2969,10909,2966,10940,2942,10861,2942,10839,2926,10824,2902,10815,2878,10812,2844,10820,2809,10836,2776,10855,2748,10895,2722,10976,2722,10974,2719,10936,2696,10888,2692xe" filled="true" fillcolor="#221f20" stroked="false">
                <v:path arrowok="t"/>
                <v:fill type="solid"/>
              </v:shape>
              <v:shape style="position:absolute;left:10783;top:2692;width:232;height:277" coordorigin="10783,2692" coordsize="232,277" path="m10948,2772l10938,2776,10934,2787,10935,2835,10935,2844,10927,2907,10861,2942,10940,2942,10947,2936,10963,2888,10965,2835,10964,2787,10959,2776,10948,2772xe" filled="true" fillcolor="#221f20" stroked="false">
                <v:path arrowok="t"/>
                <v:fill type="solid"/>
              </v:shape>
              <v:shape style="position:absolute;left:10783;top:2692;width:232;height:277" coordorigin="10783,2692" coordsize="232,277" path="m10976,2722l10895,2722,10935,2729,10968,2760,10984,2804,10990,2814,11001,2818,11011,2815,11014,2804,11001,2757,10976,2722xe" filled="true" fillcolor="#221f20" stroked="false">
                <v:path arrowok="t"/>
                <v:fill type="solid"/>
              </v:shape>
            </v:group>
            <v:group style="position:absolute;left:10678;top:2689;width:173;height:279" coordorigin="10678,2689" coordsize="173,279">
              <v:shape style="position:absolute;left:10678;top:2689;width:173;height:279" coordorigin="10678,2689" coordsize="173,279" path="m10802,2689l10756,2694,10717,2727,10689,2777,10678,2831,10679,2863,10685,2895,10697,2925,10715,2952,10740,2968,10768,2967,10795,2956,10818,2939,10819,2938,10760,2938,10743,2935,10712,2880,10708,2838,10716,2790,10743,2741,10780,2716,10835,2716,10802,2689xe" filled="true" fillcolor="#221f20" stroked="false">
                <v:path arrowok="t"/>
                <v:fill type="solid"/>
              </v:shape>
              <v:shape style="position:absolute;left:10678;top:2689;width:173;height:279" coordorigin="10678,2689" coordsize="173,279" path="m10809,2914l10797,2917,10779,2931,10760,2938,10819,2938,10823,2928,10819,2919,10809,2914xe" filled="true" fillcolor="#221f20" stroked="false">
                <v:path arrowok="t"/>
                <v:fill type="solid"/>
              </v:shape>
              <v:shape style="position:absolute;left:10678;top:2689;width:173;height:279" coordorigin="10678,2689" coordsize="173,279" path="m10835,2716l10780,2716,10822,2741,10832,2747,10843,2745,10850,2737,10847,2726,10835,2716xe" filled="true" fillcolor="#221f20" stroked="false">
                <v:path arrowok="t"/>
                <v:fill type="solid"/>
              </v:shape>
            </v:group>
            <v:group style="position:absolute;left:10561;top:2694;width:174;height:268" coordorigin="10561,2694" coordsize="174,268">
              <v:shape style="position:absolute;left:10561;top:2694;width:174;height:268" coordorigin="10561,2694" coordsize="174,268" path="m10664,2694l10612,2716,10577,2767,10561,2832,10562,2870,10570,2903,10588,2932,10618,2953,10649,2962,10679,2958,10704,2944,10714,2931,10650,2931,10623,2922,10600,2901,10592,2881,10590,2857,10591,2832,10606,2772,10648,2725,10670,2723,10732,2723,10728,2717,10664,2694xe" filled="true" fillcolor="#221f20" stroked="false">
                <v:path arrowok="t"/>
                <v:fill type="solid"/>
              </v:shape>
              <v:shape style="position:absolute;left:10561;top:2694;width:174;height:268" coordorigin="10561,2694" coordsize="174,268" path="m10706,2896l10697,2904,10677,2926,10650,2931,10714,2931,10723,2919,10724,2907,10716,2898,10706,2896xe" filled="true" fillcolor="#221f20" stroked="false">
                <v:path arrowok="t"/>
                <v:fill type="solid"/>
              </v:shape>
              <v:shape style="position:absolute;left:10561;top:2694;width:174;height:268" coordorigin="10561,2694" coordsize="174,268" path="m10732,2723l10670,2723,10692,2730,10713,2743,10724,2745,10732,2738,10734,2727,10732,2723xe" filled="true" fillcolor="#221f20" stroked="false">
                <v:path arrowok="t"/>
                <v:fill type="solid"/>
              </v:shape>
              <v:shape style="position:absolute;left:12428;top:2704;width:456;height:270" type="#_x0000_t75" stroked="false">
                <v:imagedata r:id="rId73" o:title=""/>
              </v:shape>
            </v:group>
            <v:group style="position:absolute;left:10471;top:2795;width:110;height:34" coordorigin="10471,2795" coordsize="110,34">
              <v:shape style="position:absolute;left:10471;top:2795;width:110;height:34" coordorigin="10471,2795" coordsize="110,34" path="m10566,2795l10505,2797,10471,2816,10475,2825,10485,2829,10505,2827,10526,2826,10546,2826,10566,2825,10577,2821,10580,2810,10577,2800,10566,2795xe" filled="true" fillcolor="#221f20" stroked="false">
                <v:path arrowok="t"/>
                <v:fill type="solid"/>
              </v:shape>
            </v:group>
            <v:group style="position:absolute;left:10471;top:3913;width:157;height:34" coordorigin="10471,3913" coordsize="157,34">
              <v:shape style="position:absolute;left:10471;top:3913;width:157;height:34" coordorigin="10471,3913" coordsize="157,34" path="m10621,3943l10547,3943,10578,3943,10609,3946,10621,3943,10621,3943xe" filled="true" fillcolor="#221f20" stroked="false">
                <v:path arrowok="t"/>
                <v:fill type="solid"/>
              </v:shape>
              <v:shape style="position:absolute;left:10471;top:3913;width:157;height:34" coordorigin="10471,3913" coordsize="157,34" path="m10551,3913l10485,3914,10474,3918,10471,3929,10474,3939,10485,3944,10547,3943,10621,3943,10627,3934,10626,3924,10617,3917,10584,3914,10551,3913xe" filled="true" fillcolor="#221f20" stroked="false">
                <v:path arrowok="t"/>
                <v:fill type="solid"/>
              </v:shape>
            </v:group>
            <v:group style="position:absolute;left:10514;top:4223;width:34;height:103" coordorigin="10514,4223" coordsize="34,103">
              <v:shape style="position:absolute;left:10514;top:4223;width:34;height:103" coordorigin="10514,4223" coordsize="34,103" path="m10529,4223l10519,4227,10514,4237,10515,4256,10517,4293,10517,4311,10522,4322,10532,4326,10543,4322,10547,4311,10547,4293,10545,4256,10544,4237,10539,4227,10529,4223xe" filled="true" fillcolor="#221f20" stroked="false">
                <v:path arrowok="t"/>
                <v:fill type="solid"/>
              </v:shape>
            </v:group>
            <v:group style="position:absolute;left:10457;top:3531;width:144;height:30" coordorigin="10457,3531" coordsize="144,30">
              <v:shape style="position:absolute;left:10457;top:3531;width:144;height:30" coordorigin="10457,3531" coordsize="144,30" path="m10586,3531l10472,3531,10461,3535,10457,3546,10461,3556,10472,3561,10586,3561,10597,3556,10601,3546,10597,3535,10586,3531xe" filled="true" fillcolor="#221f20" stroked="false">
                <v:path arrowok="t"/>
                <v:fill type="solid"/>
              </v:shape>
            </v:group>
            <v:group style="position:absolute;left:10491;top:3276;width:76;height:104" coordorigin="10491,3276" coordsize="76,104">
              <v:shape style="position:absolute;left:10491;top:3276;width:76;height:104" coordorigin="10491,3276" coordsize="76,104" path="m10528,3324l10528,3324,10518,3335,10498,3354,10494,3365,10498,3375,10508,3379,10519,3375,10531,3364,10542,3353,10553,3341,10558,3334,10542,3334,10531,3326,10528,3324xe" filled="true" fillcolor="#221f20" stroked="false">
                <v:path arrowok="t"/>
                <v:fill type="solid"/>
              </v:shape>
              <v:shape style="position:absolute;left:10491;top:3276;width:76;height:104" coordorigin="10491,3276" coordsize="76,104" path="m10536,3313l10528,3324,10531,3326,10542,3334,10536,3313xe" filled="true" fillcolor="#221f20" stroked="false">
                <v:path arrowok="t"/>
                <v:fill type="solid"/>
              </v:shape>
              <v:shape style="position:absolute;left:10491;top:3276;width:76;height:104" coordorigin="10491,3276" coordsize="76,104" path="m10563,3313l10536,3313,10542,3334,10558,3334,10562,3328,10567,3321,10563,3313xe" filled="true" fillcolor="#221f20" stroked="false">
                <v:path arrowok="t"/>
                <v:fill type="solid"/>
              </v:shape>
              <v:shape style="position:absolute;left:10491;top:3276;width:76;height:104" coordorigin="10491,3276" coordsize="76,104" path="m10501,3276l10493,3283,10491,3294,10498,3304,10509,3311,10520,3318,10528,3324,10536,3313,10563,3313,10513,3278,10501,3276xe" filled="true" fillcolor="#221f20" stroked="false">
                <v:path arrowok="t"/>
                <v:fill type="solid"/>
              </v:shape>
            </v:group>
            <v:group style="position:absolute;left:2464;top:16233;width:755;height:605" coordorigin="2464,16233" coordsize="755,605">
              <v:shape style="position:absolute;left:2464;top:16233;width:755;height:605" coordorigin="2464,16233" coordsize="755,605" path="m2590,16590l2562,16658,2531,16724,2496,16787,2464,16838,2947,16838,2993,16725,3028,16656,3062,16592,2596,16592,2590,16590xe" filled="true" fillcolor="#97bd71" stroked="false">
                <v:path arrowok="t"/>
                <v:fill type="solid"/>
              </v:shape>
              <v:shape style="position:absolute;left:2464;top:16233;width:755;height:605" coordorigin="2464,16233" coordsize="755,605" path="m3217,16233l3135,16267,3056,16305,2978,16346,2902,16389,2827,16435,2769,16471,2708,16507,2648,16547,2596,16592,3062,16592,3064,16588,3101,16519,3137,16450,3170,16380,3198,16308,3219,16234,3217,16233xe" filled="true" fillcolor="#97bd71" stroked="false">
                <v:path arrowok="t"/>
                <v:fill type="solid"/>
              </v:shape>
              <v:shape style="position:absolute;left:2947;top:16643;width:238;height:195" type="#_x0000_t75" stroked="false">
                <v:imagedata r:id="rId74" o:title=""/>
              </v:shape>
            </v:group>
            <v:group style="position:absolute;left:618;top:14789;width:2292;height:1602" coordorigin="618,14789" coordsize="2292,1602">
              <v:shape style="position:absolute;left:618;top:14789;width:2292;height:1602" coordorigin="618,14789" coordsize="2292,1602" path="m2838,16385l2750,16385,2790,16386,2829,16391,2839,16390,2838,16385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2830,16086l2670,16086,2670,16134,2674,16183,2677,16233,2673,16308,2658,16383,2668,16386,2750,16385,2838,16385,2826,16275,2825,16182,2829,16103,2830,16086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2831,16079l860,16079,928,16103,995,16141,1059,16187,1120,16236,1175,16284,1223,16330,1265,16383,1268,16381,2280,16371,2337,16318,2402,16268,2469,16220,2605,16130,2670,16086,2830,16086,2831,16079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2895,15205l652,15205,653,15218,653,15303,709,15333,710,15336,696,15344,667,15361,653,15369,643,15374,646,15419,651,15464,656,15508,658,15550,660,15572,648,15572,636,15574,623,15575,618,15585,627,15656,637,15726,645,15796,648,15867,648,15877,668,15877,681,15955,686,16044,690,16141,692,16236,693,16318,694,16371,753,16371,813,16372,872,16375,932,16381,909,16307,889,16233,872,16157,857,16079,860,16079,2831,16079,2834,16035,2834,15968,2824,15963,2824,15631,2824,15619,2909,15619,2910,15610,2908,15526,2904,15441,2900,15356,2896,15269,2895,15205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2280,16371l2275,16371,2277,16373,2280,16371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2909,15619l2824,15619,2845,15619,2888,15620,2909,15621,2909,15619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917,14790l915,14790,898,14790,847,14792,766,14794,633,14795,624,14796,632,14877,634,14958,632,15039,630,15119,628,15197,628,15208,636,15207,644,15206,652,15205,2895,15205,2894,15182,2884,15177,2874,15176,2864,15176,2854,15176,2854,15172,2856,15096,2858,15018,2860,14940,2859,14914,1065,14914,1045,14899,980,14899,947,14883,925,14840,917,14790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1133,14877l1132,14877,1095,14909,1065,14914,2428,14914,2398,14909,2388,14900,1173,14900,1156,14897,1143,14889,1133,14877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2464,14865l2450,14897,2450,14897,2428,14914,2859,14914,2858,14899,2513,14899,2471,14867,2464,14865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1233,14794l1225,14858,1173,14900,2320,14900,2270,14862,2262,14818,1948,14818,1868,14817,1789,14815,1418,14798,1352,14796,1287,14795,1243,14795,1233,14794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2360,14877l2350,14889,2337,14897,2320,14900,2388,14900,2361,14877,2360,14877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1029,14865l1022,14867,980,14899,1045,14899,1043,14897,1043,14897,1029,14865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2576,14789l2568,14840,2546,14883,2513,14899,2858,14899,2857,14864,2849,14790,2576,14789xe" filled="true" fillcolor="#d09668" stroked="false">
                <v:path arrowok="t"/>
                <v:fill type="solid"/>
              </v:shape>
              <v:shape style="position:absolute;left:618;top:14789;width:2292;height:1602" coordorigin="618,14789" coordsize="2292,1602" path="m2260,14804l2240,14805,2226,14806,2200,14808,2121,14814,2028,14817,1948,14818,2262,14818,2260,14804xe" filled="true" fillcolor="#d09668" stroked="false">
                <v:path arrowok="t"/>
                <v:fill type="solid"/>
              </v:shape>
            </v:group>
            <v:group style="position:absolute;left:2063;top:16086;width:615;height:753" coordorigin="2063,16086" coordsize="615,753">
              <v:shape style="position:absolute;left:2063;top:16086;width:615;height:753" coordorigin="2063,16086" coordsize="615,753" path="m2670,16086l2605,16130,2469,16220,2402,16268,2337,16318,2277,16373,2205,16458,2149,16556,2146,16556,2131,16630,2110,16704,2085,16777,2063,16838,2464,16838,2531,16724,2562,16658,2590,16590,2603,16556,2149,16556,2146,16555,2603,16555,2605,16549,2629,16478,2649,16415,2669,16333,2677,16233,2674,16183,2670,16134,2670,16086xe" filled="true" fillcolor="#97bd71" stroked="false">
                <v:path arrowok="t"/>
                <v:fill type="solid"/>
              </v:shape>
              <v:shape style="position:absolute;left:2343;top:14678;width:233;height:235" type="#_x0000_t75" stroked="false">
                <v:imagedata r:id="rId75" o:title=""/>
              </v:shape>
            </v:group>
            <v:group style="position:absolute;left:1150;top:13880;width:1157;height:644" coordorigin="1150,13880" coordsize="1157,644">
              <v:shape style="position:absolute;left:1150;top:13880;width:1157;height:644" coordorigin="1150,13880" coordsize="1157,644" path="m1343,13947l1257,13961,1168,14045,1150,14104,1156,14165,1180,14225,1218,14282,1266,14334,1318,14378,1370,14414,1441,14451,1515,14481,1591,14503,1669,14518,1748,14523,1828,14519,1907,14504,2007,14473,2112,14423,2183,14376,2193,14366,1693,14366,1650,14365,1554,14349,1441,14310,1385,14279,1338,14240,1297,14177,1286,14125,1302,14058,1346,14042,2281,14042,2273,14025,2251,13997,1971,13997,1968,13994,1967,13993,1511,13993,1508,13990,1483,13977,1454,13965,1423,13956,1390,13950,1343,13947xe" filled="true" fillcolor="#f0cebd" stroked="false">
                <v:path arrowok="t"/>
                <v:fill type="solid"/>
              </v:shape>
              <v:shape style="position:absolute;left:1150;top:13880;width:1157;height:644" coordorigin="1150,13880" coordsize="1157,644" path="m2281,14042l2127,14042,2171,14058,2186,14125,2168,14193,2087,14279,2031,14310,1969,14334,1869,14359,1780,14366,2193,14366,2243,14320,2286,14255,2307,14182,2306,14129,2295,14075,2281,14042xe" filled="true" fillcolor="#f0cebd" stroked="false">
                <v:path arrowok="t"/>
                <v:fill type="solid"/>
              </v:shape>
              <v:shape style="position:absolute;left:1150;top:13880;width:1157;height:644" coordorigin="1150,13880" coordsize="1157,644" path="m2127,14042l1346,14042,1404,14058,1460,14087,1471,14094,1480,14100,1488,14105,1510,14117,1578,14144,1654,14159,1733,14168,1740,14168,1742,14168,1781,14164,1857,14152,1917,14137,1985,14105,1992,14100,2002,14094,2012,14087,2069,14058,2127,14042xe" filled="true" fillcolor="#f0cebd" stroked="false">
                <v:path arrowok="t"/>
                <v:fill type="solid"/>
              </v:shape>
              <v:shape style="position:absolute;left:1150;top:13880;width:1157;height:644" coordorigin="1150,13880" coordsize="1157,644" path="m2115,13945l2050,13956,1987,13984,1971,13997,2251,13997,2203,13960,2115,13945xe" filled="true" fillcolor="#f0cebd" stroked="false">
                <v:path arrowok="t"/>
                <v:fill type="solid"/>
              </v:shape>
              <v:shape style="position:absolute;left:1150;top:13880;width:1157;height:644" coordorigin="1150,13880" coordsize="1157,644" path="m1734,13880l1667,13892,1603,13919,1545,13959,1511,13993,1967,13993,1918,13937,1843,13894,1734,13880xe" filled="true" fillcolor="#f0cebd" stroked="false">
                <v:path arrowok="t"/>
                <v:fill type="solid"/>
              </v:shape>
              <v:shape style="position:absolute;left:1922;top:16371;width:355;height:185" type="#_x0000_t75" stroked="false">
                <v:imagedata r:id="rId76" o:title=""/>
              </v:shape>
              <v:shape style="position:absolute;left:2186;top:14689;width:189;height:211" type="#_x0000_t75" stroked="false">
                <v:imagedata r:id="rId77" o:title=""/>
              </v:shape>
              <v:shape style="position:absolute;left:1894;top:14042;width:292;height:293" type="#_x0000_t75" stroked="false">
                <v:imagedata r:id="rId78" o:title=""/>
              </v:shape>
            </v:group>
            <v:group style="position:absolute;left:1731;top:16435;width:425;height:404" coordorigin="1731,16435" coordsize="425,404">
              <v:shape style="position:absolute;left:1731;top:16435;width:425;height:404" coordorigin="1731,16435" coordsize="425,404" path="m2156,16435l2149,16435,2097,16457,2043,16479,1939,16528,1855,16589,1812,16635,1772,16686,1733,16737,1731,16738,1756,16762,1777,16787,1793,16813,1802,16838,2063,16838,2085,16777,2110,16704,2131,16630,2146,16555,2155,16466,2156,16435xe" filled="true" fillcolor="#97bd71" stroked="false">
                <v:path arrowok="t"/>
                <v:fill type="solid"/>
              </v:shape>
            </v:group>
            <v:group style="position:absolute;left:2007;top:13760;width:260;height:224" coordorigin="2007,13760" coordsize="260,224">
              <v:shape style="position:absolute;left:2007;top:13760;width:260;height:224" coordorigin="2007,13760" coordsize="260,224" path="m2261,13945l2115,13945,2148,13946,2179,13952,2240,13984,2261,13945xe" filled="true" fillcolor="#f0cebd" stroked="false">
                <v:path arrowok="t"/>
                <v:fill type="solid"/>
              </v:shape>
              <v:shape style="position:absolute;left:2007;top:13760;width:260;height:224" coordorigin="2007,13760" coordsize="260,224" path="m2115,13760l2068,13773,2028,13813,2007,13824,2034,13881,2048,13940,2050,13956,2082,13948,2115,13945,2261,13945,2266,13936,2266,13886,2245,13839,2209,13799,2164,13771,2115,13760xe" filled="true" fillcolor="#f0cebd" stroked="false">
                <v:path arrowok="t"/>
                <v:fill type="solid"/>
              </v:shape>
              <v:shape style="position:absolute;left:1733;top:14144;width:236;height:223" type="#_x0000_t75" stroked="false">
                <v:imagedata r:id="rId79" o:title=""/>
              </v:shape>
              <v:shape style="position:absolute;left:1550;top:14688;width:398;height:130" type="#_x0000_t75" stroked="false">
                <v:imagedata r:id="rId80" o:title=""/>
              </v:shape>
            </v:group>
            <v:group style="position:absolute;left:1901;top:13728;width:149;height:269" coordorigin="1901,13728" coordsize="149,269">
              <v:shape style="position:absolute;left:1901;top:13728;width:149;height:269" coordorigin="1901,13728" coordsize="149,269" path="m1921,13728l1920,13742,1916,13756,1910,13769,1901,13782,1907,13793,1908,13804,1907,13814,1914,13816,1956,13829,1976,13874,1975,13927,1954,13967,1951,13970,1957,13978,1962,13985,1968,13994,1971,13997,1988,13984,2006,13973,2027,13963,2050,13956,2048,13940,2034,13881,2007,13824,1970,13773,1927,13729,1921,13728xe" filled="true" fillcolor="#a56b55" stroked="false">
                <v:path arrowok="t"/>
                <v:fill type="solid"/>
              </v:shape>
            </v:group>
            <v:group style="position:absolute;left:1745;top:13728;width:164;height:144" coordorigin="1745,13728" coordsize="164,144">
              <v:shape style="position:absolute;left:1745;top:13728;width:164;height:144" coordorigin="1745,13728" coordsize="164,144" path="m1809,13728l1759,13764,1746,13800,1747,13806,1746,13812,1786,13866,1839,13872,1871,13860,1895,13840,1907,13814,1908,13804,1907,13793,1901,13782,1896,13772,1888,13762,1877,13752,1842,13730,1809,13728xe" filled="true" fillcolor="#e9f5fc" stroked="false">
                <v:path arrowok="t"/>
                <v:fill type="solid"/>
              </v:shape>
            </v:group>
            <v:group style="position:absolute;left:1652;top:13436;width:172;height:303" coordorigin="1652,13436" coordsize="172,303">
              <v:shape style="position:absolute;left:1652;top:13436;width:172;height:303" coordorigin="1652,13436" coordsize="172,303" path="m1731,13436l1668,13511,1652,13608,1652,13621,1693,13632,1722,13659,1740,13696,1746,13738,1748,13698,1758,13665,1780,13643,1820,13634,1820,13614,1819,13578,1820,13558,1744,13558,1743,13557,1736,13529,1732,13497,1733,13465,1739,13437,1731,13436xe" filled="true" fillcolor="#a56b55" stroked="false">
                <v:path arrowok="t"/>
                <v:fill type="solid"/>
              </v:shape>
              <v:shape style="position:absolute;left:1652;top:13436;width:172;height:303" coordorigin="1652,13436" coordsize="172,303" path="m1823,13473l1820,13473,1794,13489,1771,13507,1753,13530,1744,13558,1820,13558,1820,13543,1822,13507,1823,13473xe" filled="true" fillcolor="#a56b55" stroked="false">
                <v:path arrowok="t"/>
                <v:fill type="solid"/>
              </v:shape>
            </v:group>
            <v:group style="position:absolute;left:1802;top:13814;width:175;height:157" coordorigin="1802,13814" coordsize="175,157">
              <v:shape style="position:absolute;left:1802;top:13814;width:175;height:157" coordorigin="1802,13814" coordsize="175,157" path="m1907,13814l1895,13840,1871,13860,1839,13872,1804,13872,1802,13883,1843,13894,1882,13912,1918,13937,1951,13970,1954,13967,1975,13927,1976,13874,1975,13872,1839,13872,1975,13871,1956,13829,1914,13816,1907,13814xe" filled="true" fillcolor="#f0cebd" stroked="false">
                <v:path arrowok="t"/>
                <v:fill type="solid"/>
              </v:shape>
              <v:shape style="position:absolute;left:1444;top:16559;width:358;height:279" type="#_x0000_t75" stroked="false">
                <v:imagedata r:id="rId81" o:title=""/>
              </v:shape>
            </v:group>
            <v:group style="position:absolute;left:1746;top:13634;width:175;height:148" coordorigin="1746,13634" coordsize="175,148">
              <v:shape style="position:absolute;left:1746;top:13634;width:175;height:148" coordorigin="1746,13634" coordsize="175,148" path="m1921,13728l1809,13728,1842,13730,1877,13752,1889,13762,1896,13772,1901,13782,1910,13769,1916,13756,1920,13742,1921,13730,1921,13728xe" filled="true" fillcolor="#f0cebd" stroked="false">
                <v:path arrowok="t"/>
                <v:fill type="solid"/>
              </v:shape>
              <v:shape style="position:absolute;left:1746;top:13634;width:175;height:148" coordorigin="1746,13634" coordsize="175,148" path="m1820,13634l1780,13643,1758,13665,1748,13698,1746,13738,1746,13752,1746,13762,1759,13764,1781,13741,1809,13728,1921,13728,1914,13694,1895,13665,1866,13644,1830,13635,1820,13634xe" filled="true" fillcolor="#f0cebd" stroked="false">
                <v:path arrowok="t"/>
                <v:fill type="solid"/>
              </v:shape>
            </v:group>
            <v:group style="position:absolute;left:1528;top:16374;width:411;height:365" coordorigin="1528,16374" coordsize="411,365">
              <v:shape style="position:absolute;left:1528;top:16374;width:411;height:365" coordorigin="1528,16374" coordsize="411,365" path="m1922,16374l1534,16379,1535,16396,1535,16598,1528,16609,1580,16638,1633,16669,1685,16702,1731,16738,1733,16737,1772,16686,1812,16635,1855,16589,1904,16549,1939,16528,1933,16517,1933,16487,1933,16457,1930,16426,1922,16396,1922,16374xe" filled="true" fillcolor="#ac8b70" stroked="false">
                <v:path arrowok="t"/>
                <v:fill type="solid"/>
              </v:shape>
            </v:group>
            <v:group style="position:absolute;left:1557;top:13621;width:203;height:179" coordorigin="1557,13621" coordsize="203,179">
              <v:shape style="position:absolute;left:1557;top:13621;width:203;height:179" coordorigin="1557,13621" coordsize="203,179" path="m1745,13728l1646,13728,1680,13730,1716,13752,1728,13764,1737,13776,1743,13788,1746,13800,1748,13787,1752,13775,1759,13764,1746,13762,1746,13738,1745,13728xe" filled="true" fillcolor="#f0cebd" stroked="false">
                <v:path arrowok="t"/>
                <v:fill type="solid"/>
              </v:shape>
              <v:shape style="position:absolute;left:1557;top:13621;width:203;height:179" coordorigin="1557,13621" coordsize="203,179" path="m1652,13621l1642,13621,1607,13633,1577,13659,1559,13693,1557,13728,1561,13738,1567,13747,1575,13755,1585,13762,1596,13767,1617,13743,1646,13728,1745,13728,1740,13696,1722,13659,1693,13632,1652,13621xe" filled="true" fillcolor="#f0cebd" stroked="false">
                <v:path arrowok="t"/>
                <v:fill type="solid"/>
              </v:shape>
            </v:group>
            <v:group style="position:absolute;left:1584;top:13728;width:162;height:145" coordorigin="1584,13728" coordsize="162,145">
              <v:shape style="position:absolute;left:1584;top:13728;width:162;height:145" coordorigin="1584,13728" coordsize="162,145" path="m1646,13728l1596,13767,1584,13812,1586,13830,1594,13845,1607,13858,1626,13866,1663,13873,1700,13865,1729,13846,1745,13818,1744,13812,1745,13806,1716,13752,1680,13730,1646,13728xe" filled="true" fillcolor="#e9f5fc" stroked="false">
                <v:path arrowok="t"/>
                <v:fill type="solid"/>
              </v:shape>
            </v:group>
            <v:group style="position:absolute;left:1503;top:14144;width:240;height:223" coordorigin="1503,14144" coordsize="240,223">
              <v:shape style="position:absolute;left:1503;top:14144;width:240;height:223" coordorigin="1503,14144" coordsize="240,223" path="m1578,14144l1575,14155,1556,14198,1536,14242,1518,14286,1505,14330,1503,14334,1554,14349,1603,14359,1650,14365,1693,14366,1733,14366,1739,14360,1739,14314,1740,14269,1742,14224,1743,14178,1742,14168,1733,14168,1693,14164,1654,14159,1616,14153,1578,14144xe" filled="true" fillcolor="#ffffff" stroked="false">
                <v:path arrowok="t"/>
                <v:fill type="solid"/>
              </v:shape>
              <v:shape style="position:absolute;left:1503;top:14144;width:240;height:223" coordorigin="1503,14144" coordsize="240,223" path="m1742,14168l1733,14168,1742,14168,1742,14168xe" filled="true" fillcolor="#ffffff" stroked="false">
                <v:path arrowok="t"/>
                <v:fill type="solid"/>
              </v:shape>
            </v:group>
            <v:group style="position:absolute;left:1524;top:13812;width:280;height:147" coordorigin="1524,13812" coordsize="280,147">
              <v:shape style="position:absolute;left:1524;top:13812;width:280;height:147" coordorigin="1524,13812" coordsize="280,147" path="m1584,13812l1578,13813,1547,13841,1529,13875,1524,13914,1535,13954,1545,13959,1603,13919,1667,13892,1734,13880,1802,13880,1804,13873,1663,13873,1626,13866,1607,13858,1594,13845,1586,13830,1584,13812xe" filled="true" fillcolor="#f0cebd" stroked="false">
                <v:path arrowok="t"/>
                <v:fill type="solid"/>
              </v:shape>
              <v:shape style="position:absolute;left:1524;top:13812;width:280;height:147" coordorigin="1524,13812" coordsize="280,147" path="m1802,13880l1734,13880,1802,13883,1802,13880xe" filled="true" fillcolor="#f0cebd" stroked="false">
                <v:path arrowok="t"/>
                <v:fill type="solid"/>
              </v:shape>
              <v:shape style="position:absolute;left:1524;top:13812;width:280;height:147" coordorigin="1524,13812" coordsize="280,147" path="m1745,13818l1729,13846,1700,13865,1663,13873,1804,13873,1804,13871,1798,13870,1792,13869,1786,13866,1769,13859,1756,13847,1748,13833,1745,13818xe" filled="true" fillcolor="#f0cebd" stroked="false">
                <v:path arrowok="t"/>
                <v:fill type="solid"/>
              </v:shape>
            </v:group>
            <v:group style="position:absolute;left:1390;top:13728;width:207;height:266" coordorigin="1390,13728" coordsize="207,266">
              <v:shape style="position:absolute;left:1390;top:13728;width:207;height:266" coordorigin="1390,13728" coordsize="207,266" path="m1557,13728l1502,13765,1463,13818,1434,13879,1414,13940,1390,13950,1454,13965,1511,13993,1519,13984,1527,13975,1536,13967,1545,13959,1535,13954,1524,13914,1529,13875,1547,13841,1578,13813,1584,13812,1585,13801,1587,13789,1591,13778,1596,13767,1585,13762,1575,13755,1567,13747,1561,13738,1557,13728xe" filled="true" fillcolor="#a56b55" stroked="false">
                <v:path arrowok="t"/>
                <v:fill type="solid"/>
              </v:shape>
            </v:group>
            <v:group style="position:absolute;left:1304;top:14087;width:274;height:248" coordorigin="1304,14087" coordsize="274,248">
              <v:shape style="position:absolute;left:1304;top:14087;width:274;height:248" coordorigin="1304,14087" coordsize="274,248" path="m1460,14087l1458,14091,1417,14111,1376,14135,1337,14163,1307,14192,1304,14193,1338,14240,1385,14279,1441,14310,1503,14334,1505,14330,1518,14286,1536,14242,1556,14198,1575,14155,1578,14144,1555,14137,1532,14128,1510,14117,1488,14105,1471,14094,1460,14087xe" filled="true" fillcolor="#ffffff" stroked="false">
                <v:path arrowok="t"/>
                <v:fill type="solid"/>
              </v:shape>
              <v:shape style="position:absolute;left:1265;top:16379;width:270;height:307" type="#_x0000_t75" stroked="false">
                <v:imagedata r:id="rId82" o:title=""/>
              </v:shape>
            </v:group>
            <v:group style="position:absolute;left:857;top:16079;width:645;height:759" coordorigin="857,16079" coordsize="645,759">
              <v:shape style="position:absolute;left:857;top:16079;width:645;height:759" coordorigin="857,16079" coordsize="645,759" path="m860,16079l872,16157,889,16233,909,16307,932,16381,954,16439,979,16496,1050,16527,1117,16564,1181,16607,1240,16655,1296,16709,1346,16769,1390,16834,1390,16838,1502,16838,1491,16815,1477,16780,1466,16745,1458,16711,1456,16703,1454,16695,1453,16686,1430,16633,1397,16573,1363,16518,1337,16482,1319,16457,1283,16408,1244,16356,1200,16306,1120,16236,1059,16187,995,16141,928,16103,860,16079xe" filled="true" fillcolor="#97bd71" stroked="false">
                <v:path arrowok="t"/>
                <v:fill type="solid"/>
              </v:shape>
              <v:shape style="position:absolute;left:1286;top:14042;width:174;height:151" type="#_x0000_t75" stroked="false">
                <v:imagedata r:id="rId83" o:title=""/>
              </v:shape>
            </v:group>
            <v:group style="position:absolute;left:299;top:16430;width:1092;height:408" coordorigin="299,16430" coordsize="1092,408">
              <v:shape style="position:absolute;left:299;top:16430;width:1092;height:408" coordorigin="299,16430" coordsize="1092,408" path="m619,16430l545,16434,472,16443,384,16461,299,16487,303,16499,375,16541,446,16585,588,16675,660,16720,733,16763,807,16804,877,16838,1390,16838,1390,16834,1346,16769,1296,16709,1240,16655,1181,16607,1117,16564,1050,16527,979,16496,910,16472,839,16453,767,16440,693,16432,619,16430xe" filled="true" fillcolor="#97bd71" stroked="false">
                <v:path arrowok="t"/>
                <v:fill type="solid"/>
              </v:shape>
            </v:group>
            <v:group style="position:absolute;left:1230;top:14414;width:1023;height:405" coordorigin="1230,14414" coordsize="1023,405">
              <v:shape style="position:absolute;left:1230;top:14414;width:1023;height:405" coordorigin="1230,14414" coordsize="1023,405" path="m2244,14688l1710,14688,1787,14688,1865,14689,1943,14694,1948,14694,1948,14818,2028,14817,2121,14814,2187,14810,2186,14805,2190,14775,2204,14747,2226,14721,2253,14702,2246,14692,2244,14688xe" filled="true" fillcolor="#a56b55" stroked="false">
                <v:path arrowok="t"/>
                <v:fill type="solid"/>
              </v:shape>
              <v:shape style="position:absolute;left:1230;top:14414;width:1023;height:405" coordorigin="1230,14414" coordsize="1023,405" path="m1370,14414l1364,14434,1336,14499,1309,14565,1281,14631,1247,14692,1230,14693,1254,14704,1273,14721,1284,14745,1287,14773,1287,14795,1352,14796,1418,14798,1550,14804,1553,14775,1553,14773,1554,14747,1555,14721,1555,14689,2244,14688,2213,14631,2184,14565,2167,14523,1748,14523,1669,14518,1591,14503,1515,14481,1441,14451,1370,14414xe" filled="true" fillcolor="#a56b55" stroked="false">
                <v:path arrowok="t"/>
                <v:fill type="solid"/>
              </v:shape>
              <v:shape style="position:absolute;left:1230;top:14414;width:1023;height:405" coordorigin="1230,14414" coordsize="1023,405" path="m2112,14423l2007,14473,1907,14504,1828,14519,1748,14523,2167,14523,2157,14499,2129,14434,2112,14423xe" filled="true" fillcolor="#a56b55" stroked="false">
                <v:path arrowok="t"/>
                <v:fill type="solid"/>
              </v:shape>
            </v:group>
            <v:group style="position:absolute;left:1118;top:14688;width:170;height:213" coordorigin="1118,14688" coordsize="170,213">
              <v:shape style="position:absolute;left:1118;top:14688;width:170;height:213" coordorigin="1118,14688" coordsize="170,213" path="m1206,14688l1150,14710,1123,14774,1118,14818,1119,14838,1156,14897,1173,14900,1193,14897,1213,14883,1225,14858,1231,14827,1233,14794,1287,14794,1287,14773,1284,14745,1273,14721,1254,14704,1230,14693,1219,14689,1206,14688xe" filled="true" fillcolor="#f0cebd" stroked="false">
                <v:path arrowok="t"/>
                <v:fill type="solid"/>
              </v:shape>
              <v:shape style="position:absolute;left:1118;top:14688;width:170;height:213" coordorigin="1118,14688" coordsize="170,213" path="m1287,14794l1233,14794,1243,14795,1287,14795,1287,14794xe" filled="true" fillcolor="#f0cebd" stroked="false">
                <v:path arrowok="t"/>
                <v:fill type="solid"/>
              </v:shape>
              <v:shape style="position:absolute;left:1207;top:13782;width:255;height:206" type="#_x0000_t75" stroked="false">
                <v:imagedata r:id="rId15" o:title=""/>
              </v:shape>
            </v:group>
            <v:group style="position:absolute;left:1022;top:14679;width:128;height:235" coordorigin="1022,14679" coordsize="128,235">
              <v:shape style="position:absolute;left:1022;top:14679;width:128;height:235" coordorigin="1022,14679" coordsize="128,235" path="m1097,14679l1030,14741,1022,14826,1029,14865,1043,14897,1065,14914,1095,14909,1132,14877,1133,14877,1124,14858,1119,14838,1118,14818,1119,14800,1123,14774,1128,14750,1137,14728,1150,14710,1149,14709,1135,14697,1121,14688,1109,14682,1097,14679xe" filled="true" fillcolor="#f0cebd" stroked="false">
                <v:path arrowok="t"/>
                <v:fill type="solid"/>
              </v:shape>
            </v:group>
            <v:group style="position:absolute;left:635;top:14272;width:523;height:522" coordorigin="635,14272" coordsize="523,522">
              <v:shape style="position:absolute;left:635;top:14272;width:523;height:522" coordorigin="635,14272" coordsize="523,522" path="m881,14272l818,14283,761,14309,711,14348,672,14398,646,14456,635,14520,642,14588,657,14639,681,14691,710,14741,739,14786,739,14794,820,14793,847,14792,846,14779,837,14772,829,14764,822,14755,816,14746,780,14693,755,14638,745,14580,752,14518,780,14456,823,14408,879,14379,947,14377,1090,14377,1054,14338,1002,14301,947,14279,881,14272xe" filled="true" fillcolor="#a56b55" stroked="false">
                <v:path arrowok="t"/>
                <v:fill type="solid"/>
              </v:shape>
              <v:shape style="position:absolute;left:635;top:14272;width:523;height:522" coordorigin="635,14272" coordsize="523,522" path="m892,14513l856,14529,830,14581,827,14632,842,14675,874,14709,920,14736,927,14737,947,14704,974,14682,1006,14680,1080,14680,1081,14680,1097,14679,1098,14672,1116,14651,975,14651,930,14644,904,14611,916,14557,918,14524,892,14513xe" filled="true" fillcolor="#a56b55" stroked="false">
                <v:path arrowok="t"/>
                <v:fill type="solid"/>
              </v:shape>
              <v:shape style="position:absolute;left:635;top:14272;width:523;height:522" coordorigin="635,14272" coordsize="523,522" path="m1080,14680l1006,14680,1042,14706,1045,14707,1055,14694,1067,14685,1080,14680xe" filled="true" fillcolor="#a56b55" stroked="false">
                <v:path arrowok="t"/>
                <v:fill type="solid"/>
              </v:shape>
              <v:shape style="position:absolute;left:635;top:14272;width:523;height:522" coordorigin="635,14272" coordsize="523,522" path="m1090,14377l947,14377,1001,14402,1039,14448,1058,14506,1055,14568,1023,14627,975,14651,1116,14651,1140,14620,1158,14562,1154,14501,1133,14442,1099,14386,1090,14377xe" filled="true" fillcolor="#a56b55" stroked="false">
                <v:path arrowok="t"/>
                <v:fill type="solid"/>
              </v:shape>
              <v:shape style="position:absolute;left:917;top:14680;width:128;height:219" type="#_x0000_t75" stroked="false">
                <v:imagedata r:id="rId84" o:title=""/>
              </v:shape>
            </v:group>
            <v:group style="position:absolute;left:396;top:16319;width:583;height:177" coordorigin="396,16319" coordsize="583,177">
              <v:shape style="position:absolute;left:396;top:16319;width:583;height:177" coordorigin="396,16319" coordsize="583,177" path="m951,16430l619,16430,693,16432,767,16440,839,16453,910,16472,979,16496,966,16468,954,16439,951,16430xe" filled="true" fillcolor="#637a49" stroked="false">
                <v:path arrowok="t"/>
                <v:fill type="solid"/>
              </v:shape>
              <v:shape style="position:absolute;left:396;top:16319;width:583;height:177" coordorigin="396,16319" coordsize="583,177" path="m528,16319l460,16325,396,16341,396,16344,413,16369,430,16394,448,16418,470,16435,472,16443,545,16434,619,16430,951,16430,942,16410,872,16375,753,16371,694,16371,694,16341,693,16321,665,16321,598,16319,528,16319xe" filled="true" fillcolor="#637a49" stroked="false">
                <v:path arrowok="t"/>
                <v:fill type="solid"/>
              </v:shape>
              <v:shape style="position:absolute;left:396;top:16319;width:583;height:177" coordorigin="396,16319" coordsize="583,177" path="m693,16320l665,16321,693,16321,693,16320xe" filled="true" fillcolor="#637a49" stroked="false">
                <v:path arrowok="t"/>
                <v:fill type="solid"/>
              </v:shape>
            </v:group>
            <v:group style="position:absolute;left:305;top:16675;width:572;height:163" coordorigin="305,16675" coordsize="572,163">
              <v:shape style="position:absolute;left:305;top:16675;width:572;height:163" coordorigin="305,16675" coordsize="572,163" path="m588,16675l585,16680,513,16681,444,16684,375,16690,306,16697,305,16699,366,16728,429,16762,487,16801,530,16838,877,16838,807,16804,733,16763,660,16720,588,16675xe" filled="true" fillcolor="#97bd71" stroked="false">
                <v:path arrowok="t"/>
                <v:fill type="solid"/>
              </v:shape>
              <v:shape style="position:absolute;left:1628;top:13432;width:201;height:210" type="#_x0000_t75" stroked="false">
                <v:imagedata r:id="rId85" o:title=""/>
              </v:shape>
              <v:shape style="position:absolute;left:1390;top:13728;width:171;height:239" type="#_x0000_t75" stroked="false">
                <v:imagedata r:id="rId86" o:title=""/>
              </v:shape>
              <v:shape style="position:absolute;left:1903;top:13727;width:151;height:240" type="#_x0000_t75" stroked="false">
                <v:imagedata r:id="rId87" o:title=""/>
              </v:shape>
            </v:group>
            <v:group style="position:absolute;left:1484;top:13880;width:490;height:146" coordorigin="1484,13880" coordsize="490,146">
              <v:shape style="position:absolute;left:1484;top:13880;width:490;height:146" coordorigin="1484,13880" coordsize="490,146" path="m1733,13880l1666,13889,1601,13913,1541,13950,1488,13999,1484,14011,1489,14021,1499,14025,1509,14021,1564,13970,1627,13934,1695,13914,1764,13910,1869,13910,1863,13906,1800,13885,1733,13880xe" filled="true" fillcolor="#221f20" stroked="false">
                <v:path arrowok="t"/>
                <v:fill type="solid"/>
              </v:shape>
              <v:shape style="position:absolute;left:1484;top:13880;width:490;height:146" coordorigin="1484,13880" coordsize="490,146" path="m1869,13910l1764,13910,1831,13924,1893,13959,1946,14014,1956,14021,1967,14018,1974,14010,1972,13999,1922,13944,1869,13910xe" filled="true" fillcolor="#221f20" stroked="false">
                <v:path arrowok="t"/>
                <v:fill type="solid"/>
              </v:shape>
            </v:group>
            <v:group style="position:absolute;left:1127;top:13946;width:1187;height:604" coordorigin="1127,13946" coordsize="1187,604">
              <v:shape style="position:absolute;left:1127;top:13946;width:1187;height:604" coordorigin="1127,13946" coordsize="1187,604" path="m1324,13950l1265,13960,1169,14018,1127,14123,1136,14193,1161,14259,1199,14319,1248,14371,1305,14416,1370,14455,1440,14486,1513,14512,1586,14531,1659,14543,1729,14549,1794,14549,1862,14542,1934,14526,1950,14521,1759,14521,1677,14519,1595,14506,1515,14483,1438,14451,1365,14410,1298,14362,1238,14306,1190,14241,1162,14170,1164,14096,1202,14024,1265,13983,1342,13973,1467,13973,1448,13965,1387,13951,1324,13950xe" filled="true" fillcolor="#221f20" stroked="false">
                <v:path arrowok="t"/>
                <v:fill type="solid"/>
              </v:shape>
              <v:shape style="position:absolute;left:1127;top:13946;width:1187;height:604" coordorigin="1127,13946" coordsize="1187,604" path="m2206,13973l2105,13973,2171,13984,2228,14020,2268,14081,2284,14148,2278,14214,2254,14275,2215,14331,2165,14380,2106,14421,2040,14455,1971,14481,1899,14501,1828,14514,1759,14521,1950,14521,2008,14502,2080,14471,2147,14431,2206,14384,2256,14329,2292,14268,2312,14199,2314,14131,2299,14072,2269,14022,2229,13984,2206,13973xe" filled="true" fillcolor="#221f20" stroked="false">
                <v:path arrowok="t"/>
                <v:fill type="solid"/>
              </v:shape>
              <v:shape style="position:absolute;left:1127;top:13946;width:1187;height:604" coordorigin="1127,13946" coordsize="1187,604" path="m2124,13946l2066,13948,2008,13965,1951,13999,1946,14009,1951,14019,1961,14024,1973,14021,2036,13985,2105,13973,2206,13973,2179,13958,2124,13946xe" filled="true" fillcolor="#221f20" stroked="false">
                <v:path arrowok="t"/>
                <v:fill type="solid"/>
              </v:shape>
              <v:shape style="position:absolute;left:1127;top:13946;width:1187;height:604" coordorigin="1127,13946" coordsize="1187,604" path="m1467,13973l1342,13973,1422,13987,1491,14016,1503,14018,1511,14010,1513,14000,1506,13990,1467,13973xe" filled="true" fillcolor="#221f20" stroked="false">
                <v:path arrowok="t"/>
                <v:fill type="solid"/>
              </v:shape>
            </v:group>
            <v:group style="position:absolute;left:2004;top:13761;width:269;height:251" coordorigin="2004,13761" coordsize="269,251">
              <v:shape style="position:absolute;left:2004;top:13761;width:269;height:251" coordorigin="2004,13761" coordsize="269,251" path="m2194,13791l2121,13791,2169,13808,2211,13842,2237,13888,2243,13938,2220,13986,2216,13997,2221,14007,2231,14012,2241,14007,2269,13959,2273,13909,2258,13861,2228,13818,2194,13791xe" filled="true" fillcolor="#221f20" stroked="false">
                <v:path arrowok="t"/>
                <v:fill type="solid"/>
              </v:shape>
              <v:shape style="position:absolute;left:2004;top:13761;width:269;height:251" coordorigin="2004,13761" coordsize="269,251" path="m2092,13761l2046,13777,2006,13818,2004,13829,2011,13837,2022,13840,2032,13833,2073,13797,2121,13791,2194,13791,2188,13785,2141,13765,2092,13761xe" filled="true" fillcolor="#221f20" stroked="false">
                <v:path arrowok="t"/>
                <v:fill type="solid"/>
              </v:shape>
            </v:group>
            <v:group style="position:absolute;left:2057;top:13837;width:153;height:144" coordorigin="2057,13837" coordsize="153,144">
              <v:shape style="position:absolute;left:2057;top:13837;width:153;height:144" coordorigin="2057,13837" coordsize="153,144" path="m2188,13867l2125,13867,2146,13873,2164,13885,2177,13903,2181,13921,2175,13939,2159,13953,2152,13963,2154,13974,2163,13981,2174,13979,2199,13956,2210,13929,2207,13899,2191,13869,2188,13867xe" filled="true" fillcolor="#221f20" stroked="false">
                <v:path arrowok="t"/>
                <v:fill type="solid"/>
              </v:shape>
              <v:shape style="position:absolute;left:2057;top:13837;width:153;height:144" coordorigin="2057,13837" coordsize="153,144" path="m2129,13837l2094,13842,2062,13858,2057,13868,2061,13878,2072,13883,2083,13880,2104,13869,2125,13867,2188,13867,2162,13846,2129,13837xe" filled="true" fillcolor="#221f20" stroked="false">
                <v:path arrowok="t"/>
                <v:fill type="solid"/>
              </v:shape>
            </v:group>
            <v:group style="position:absolute;left:2069;top:13884;width:76;height:83" coordorigin="2069,13884" coordsize="76,83">
              <v:shape style="position:absolute;left:2069;top:13884;width:76;height:83" coordorigin="2069,13884" coordsize="76,83" path="m2130,13884l2074,13915,2069,13943,2072,13957,2079,13966,2090,13967,2099,13961,2101,13949,2100,13934,2105,13923,2115,13917,2130,13914,2141,13909,2144,13899,2141,13889,2130,13884xe" filled="true" fillcolor="#221f20" stroked="false">
                <v:path arrowok="t"/>
                <v:fill type="solid"/>
              </v:shape>
              <v:shape style="position:absolute;left:1184;top:13780;width:275;height:227" type="#_x0000_t75" stroked="false">
                <v:imagedata r:id="rId88" o:title=""/>
              </v:shape>
            </v:group>
            <v:group style="position:absolute;left:1672;top:13958;width:29;height:30" coordorigin="1672,13958" coordsize="29,30">
              <v:shape style="position:absolute;left:1672;top:13958;width:29;height:30" coordorigin="1672,13958" coordsize="29,30" path="m1687,13958l1676,13963,1672,13973,1676,13983,1687,13988,1698,13983,1701,13973,1698,13963,1687,13958xe" filled="true" fillcolor="#221f20" stroked="false">
                <v:path arrowok="t"/>
                <v:fill type="solid"/>
              </v:shape>
            </v:group>
            <v:group style="position:absolute;left:1746;top:13955;width:29;height:30" coordorigin="1746,13955" coordsize="29,30">
              <v:shape style="position:absolute;left:1746;top:13955;width:29;height:30" coordorigin="1746,13955" coordsize="29,30" path="m1760,13955l1750,13959,1746,13970,1750,13980,1760,13985,1771,13980,1775,13970,1771,13959,1760,13955xe" filled="true" fillcolor="#221f20" stroked="false">
                <v:path arrowok="t"/>
                <v:fill type="solid"/>
              </v:shape>
            </v:group>
            <v:group style="position:absolute;left:1726;top:13725;width:185;height:176" coordorigin="1726,13725" coordsize="185,176">
              <v:shape style="position:absolute;left:1726;top:13725;width:185;height:176" coordorigin="1726,13725" coordsize="185,176" path="m1781,13864l1790,13872,1791,13883,1785,13892,1773,13893,1814,13900,1854,13893,1888,13872,1890,13870,1809,13870,1781,13864xe" filled="true" fillcolor="#221f20" stroked="false">
                <v:path arrowok="t"/>
                <v:fill type="solid"/>
              </v:shape>
              <v:shape style="position:absolute;left:1726;top:13725;width:185;height:176" coordorigin="1726,13725" coordsize="185,176" path="m1817,13725l1759,13742,1726,13794,1728,13853,1773,13893,1764,13885,1764,13874,1770,13865,1781,13864,1753,13840,1754,13804,1775,13770,1809,13754,1877,13754,1855,13737,1817,13725xe" filled="true" fillcolor="#221f20" stroked="false">
                <v:path arrowok="t"/>
                <v:fill type="solid"/>
              </v:shape>
              <v:shape style="position:absolute;left:1726;top:13725;width:185;height:176" coordorigin="1726,13725" coordsize="185,176" path="m1781,13864l1770,13865,1764,13874,1764,13885,1773,13893,1785,13892,1791,13883,1790,13872,1781,13864xe" filled="true" fillcolor="#221f20" stroked="false">
                <v:path arrowok="t"/>
                <v:fill type="solid"/>
              </v:shape>
              <v:shape style="position:absolute;left:1726;top:13725;width:185;height:176" coordorigin="1726,13725" coordsize="185,176" path="m1877,13754l1809,13754,1837,13760,1862,13778,1879,13803,1881,13830,1866,13854,1839,13867,1809,13870,1890,13870,1910,13838,1910,13798,1889,13763,1877,13754xe" filled="true" fillcolor="#221f20" stroked="false">
                <v:path arrowok="t"/>
                <v:fill type="solid"/>
              </v:shape>
            </v:group>
            <v:group style="position:absolute;left:1565;top:13725;width:185;height:176" coordorigin="1565,13725" coordsize="185,176">
              <v:shape style="position:absolute;left:1565;top:13725;width:185;height:176" coordorigin="1565,13725" coordsize="185,176" path="m1620,13864l1629,13872,1630,13883,1624,13892,1612,13893,1653,13900,1693,13893,1727,13872,1729,13870,1648,13870,1620,13864xe" filled="true" fillcolor="#221f20" stroked="false">
                <v:path arrowok="t"/>
                <v:fill type="solid"/>
              </v:shape>
              <v:shape style="position:absolute;left:1565;top:13725;width:185;height:176" coordorigin="1565,13725" coordsize="185,176" path="m1656,13725l1598,13742,1565,13794,1567,13853,1612,13893,1603,13885,1603,13874,1609,13865,1620,13864,1592,13840,1593,13804,1614,13770,1648,13754,1716,13754,1694,13737,1656,13725xe" filled="true" fillcolor="#221f20" stroked="false">
                <v:path arrowok="t"/>
                <v:fill type="solid"/>
              </v:shape>
              <v:shape style="position:absolute;left:1565;top:13725;width:185;height:176" coordorigin="1565,13725" coordsize="185,176" path="m1620,13864l1609,13865,1603,13874,1603,13885,1612,13893,1624,13892,1630,13883,1629,13872,1620,13864xe" filled="true" fillcolor="#221f20" stroked="false">
                <v:path arrowok="t"/>
                <v:fill type="solid"/>
              </v:shape>
              <v:shape style="position:absolute;left:1565;top:13725;width:185;height:176" coordorigin="1565,13725" coordsize="185,176" path="m1716,13754l1648,13754,1676,13760,1701,13778,1718,13803,1720,13830,1705,13854,1678,13867,1648,13870,1729,13870,1749,13838,1749,13798,1728,13763,1716,13754xe" filled="true" fillcolor="#221f20" stroked="false">
                <v:path arrowok="t"/>
                <v:fill type="solid"/>
              </v:shape>
            </v:group>
            <v:group style="position:absolute;left:1659;top:13814;width:29;height:30" coordorigin="1659,13814" coordsize="29,30">
              <v:shape style="position:absolute;left:1659;top:13814;width:29;height:30" coordorigin="1659,13814" coordsize="29,30" path="m1673,13814l1662,13818,1659,13829,1662,13839,1673,13844,1684,13839,1688,13829,1684,13818,1673,13814xe" filled="true" fillcolor="#221f20" stroked="false">
                <v:path arrowok="t"/>
                <v:fill type="solid"/>
              </v:shape>
            </v:group>
            <v:group style="position:absolute;left:1776;top:13820;width:29;height:30" coordorigin="1776,13820" coordsize="29,30">
              <v:shape style="position:absolute;left:1776;top:13820;width:29;height:30" coordorigin="1776,13820" coordsize="29,30" path="m1791,13820l1780,13825,1776,13835,1780,13846,1791,13850,1802,13846,1805,13835,1802,13825,1791,13820xe" filled="true" fillcolor="#221f20" stroked="false">
                <v:path arrowok="t"/>
                <v:fill type="solid"/>
              </v:shape>
            </v:group>
            <v:group style="position:absolute;left:1891;top:13814;width:92;height:181" coordorigin="1891,13814" coordsize="92,181">
              <v:shape style="position:absolute;left:1891;top:13814;width:92;height:181" coordorigin="1891,13814" coordsize="92,181" path="m1901,13814l1891,13820,1891,13831,1897,13840,1909,13843,1940,13856,1953,13893,1950,13937,1935,13969,1930,13980,1935,13990,1944,13994,1956,13990,1982,13940,1981,13879,1954,13830,1901,13814xe" filled="true" fillcolor="#221f20" stroked="false">
                <v:path arrowok="t"/>
                <v:fill type="solid"/>
              </v:shape>
            </v:group>
            <v:group style="position:absolute;left:1501;top:13810;width:83;height:170" coordorigin="1501,13810" coordsize="83,170">
              <v:shape style="position:absolute;left:1501;top:13810;width:83;height:170" coordorigin="1501,13810" coordsize="83,170" path="m1573,13810l1562,13812,1528,13844,1507,13882,1501,13925,1511,13970,1520,13979,1531,13980,1539,13974,1540,13962,1531,13927,1535,13893,1550,13864,1577,13838,1583,13828,1581,13817,1573,13810xe" filled="true" fillcolor="#221f20" stroked="false">
                <v:path arrowok="t"/>
                <v:fill type="solid"/>
              </v:shape>
            </v:group>
            <v:group style="position:absolute;left:1536;top:13623;width:217;height:167" coordorigin="1536,13623" coordsize="217,167">
              <v:shape style="position:absolute;left:1536;top:13623;width:217;height:167" coordorigin="1536,13623" coordsize="217,167" path="m1671,13623l1609,13623,1565,13652,1537,13697,1536,13747,1568,13788,1580,13790,1588,13783,1590,13772,1583,13762,1562,13731,1570,13695,1598,13664,1633,13649,1708,13649,1671,13623xe" filled="true" fillcolor="#221f20" stroked="false">
                <v:path arrowok="t"/>
                <v:fill type="solid"/>
              </v:shape>
              <v:shape style="position:absolute;left:1536;top:13623;width:217;height:167" coordorigin="1536,13623" coordsize="217,167" path="m1708,13649l1633,13649,1676,13657,1703,13686,1718,13726,1722,13768,1726,13779,1737,13783,1747,13779,1752,13768,1744,13708,1717,13655,1708,13649xe" filled="true" fillcolor="#221f20" stroked="false">
                <v:path arrowok="t"/>
                <v:fill type="solid"/>
              </v:shape>
            </v:group>
            <v:group style="position:absolute;left:1722;top:13633;width:204;height:177" coordorigin="1722,13633" coordsize="204,177">
              <v:shape style="position:absolute;left:1722;top:13633;width:204;height:177" coordorigin="1722,13633" coordsize="204,177" path="m1889,13663l1804,13663,1851,13671,1884,13701,1895,13743,1878,13787,1876,13798,1883,13806,1894,13809,1904,13803,1925,13750,1916,13696,1889,13663xe" filled="true" fillcolor="#221f20" stroked="false">
                <v:path arrowok="t"/>
                <v:fill type="solid"/>
              </v:shape>
              <v:shape style="position:absolute;left:1722;top:13633;width:204;height:177" coordorigin="1722,13633" coordsize="204,177" path="m1803,13633l1738,13666,1722,13739,1722,13750,1722,13775,1727,13786,1737,13789,1747,13786,1752,13775,1752,13739,1756,13704,1771,13676,1804,13663,1889,13663,1882,13654,1829,13633,1803,13633xe" filled="true" fillcolor="#221f20" stroked="false">
                <v:path arrowok="t"/>
                <v:fill type="solid"/>
              </v:shape>
            </v:group>
            <v:group style="position:absolute;left:1716;top:14042;width:475;height:352" coordorigin="1716,14042" coordsize="475,352">
              <v:shape style="position:absolute;left:1716;top:14042;width:475;height:352" coordorigin="1716,14042" coordsize="475,352" path="m2179,14080l2129,14080,2157,14104,2157,14170,2129,14232,2080,14280,2016,14315,1943,14339,1867,14354,1794,14362,1730,14364,1719,14369,1716,14379,1719,14390,1730,14394,1792,14392,1863,14384,1937,14370,2009,14348,2076,14317,2131,14276,2171,14222,2190,14156,2189,14107,2179,14080xe" filled="true" fillcolor="#221f20" stroked="false">
                <v:path arrowok="t"/>
                <v:fill type="solid"/>
              </v:shape>
              <v:shape style="position:absolute;left:1716;top:14042;width:475;height:352" coordorigin="1716,14042" coordsize="475,352" path="m2096,14042l2068,14050,2041,14061,2015,14076,1990,14090,1928,14122,1865,14143,1800,14157,1730,14166,1720,14172,1716,14183,1720,14193,1730,14196,1796,14188,1860,14176,1923,14158,1983,14130,2030,14105,2082,14084,2129,14080,2179,14080,2175,14068,2144,14045,2096,14042xe" filled="true" fillcolor="#221f20" stroked="false">
                <v:path arrowok="t"/>
                <v:fill type="solid"/>
              </v:shape>
              <v:shape style="position:absolute;left:1874;top:14090;width:298;height:266" type="#_x0000_t75" stroked="false">
                <v:imagedata r:id="rId89" o:title=""/>
              </v:shape>
            </v:group>
            <v:group style="position:absolute;left:1264;top:14042;width:475;height:352" coordorigin="1264,14042" coordsize="475,352">
              <v:shape style="position:absolute;left:1264;top:14042;width:475;height:352" coordorigin="1264,14042" coordsize="475,352" path="m1358,14042l1310,14043,1280,14068,1265,14109,1264,14156,1283,14222,1323,14276,1378,14317,1445,14348,1517,14370,1591,14384,1662,14392,1724,14394,1735,14390,1738,14379,1735,14369,1724,14364,1657,14362,1585,14354,1512,14339,1442,14315,1380,14279,1330,14232,1297,14170,1292,14126,1307,14093,1337,14076,1439,14076,1419,14065,1389,14052,1358,14042xe" filled="true" fillcolor="#221f20" stroked="false">
                <v:path arrowok="t"/>
                <v:fill type="solid"/>
              </v:shape>
              <v:shape style="position:absolute;left:1264;top:14042;width:475;height:352" coordorigin="1264,14042" coordsize="475,352" path="m1439,14076l1337,14076,1380,14081,1404,14091,1427,14103,1449,14116,1471,14130,1530,14160,1593,14178,1658,14188,1724,14196,1735,14193,1738,14183,1734,14172,1724,14166,1659,14158,1595,14147,1534,14128,1476,14098,1448,14081,1439,14076xe" filled="true" fillcolor="#221f20" stroked="false">
                <v:path arrowok="t"/>
                <v:fill type="solid"/>
              </v:shape>
              <v:shape style="position:absolute;left:1283;top:14090;width:297;height:266" type="#_x0000_t75" stroked="false">
                <v:imagedata r:id="rId90" o:title=""/>
              </v:shape>
            </v:group>
            <v:group style="position:absolute;left:1715;top:14177;width:34;height:211" coordorigin="1715,14177" coordsize="34,211">
              <v:shape style="position:absolute;left:1715;top:14177;width:34;height:211" coordorigin="1715,14177" coordsize="34,211" path="m1734,14177l1723,14180,1719,14191,1718,14237,1716,14282,1715,14327,1715,14373,1720,14383,1731,14387,1741,14383,1745,14373,1745,14327,1746,14282,1748,14237,1749,14191,1744,14180,1734,14177xe" filled="true" fillcolor="#221f20" stroked="false">
                <v:path arrowok="t"/>
                <v:fill type="solid"/>
              </v:shape>
              <v:shape style="position:absolute;left:2106;top:14431;width:475;height:510" type="#_x0000_t75" stroked="false">
                <v:imagedata r:id="rId91" o:title=""/>
              </v:shape>
            </v:group>
            <v:group style="position:absolute;left:2031;top:14596;width:30;height:251" coordorigin="2031,14596" coordsize="30,251">
              <v:shape style="position:absolute;left:2031;top:14596;width:30;height:251" coordorigin="2031,14596" coordsize="30,251" path="m2046,14596l2036,14600,2031,14611,2031,14833,2036,14843,2046,14847,2056,14843,2061,14833,2061,14611,2056,14600,2046,14596xe" filled="true" fillcolor="#221f20" stroked="false">
                <v:path arrowok="t"/>
                <v:fill type="solid"/>
              </v:shape>
              <v:shape style="position:absolute;left:893;top:14431;width:475;height:511" type="#_x0000_t75" stroked="false">
                <v:imagedata r:id="rId92" o:title=""/>
              </v:shape>
            </v:group>
            <v:group style="position:absolute;left:1414;top:14566;width:30;height:251" coordorigin="1414,14566" coordsize="30,251">
              <v:shape style="position:absolute;left:1414;top:14566;width:30;height:251" coordorigin="1414,14566" coordsize="30,251" path="m1429,14566l1418,14570,1414,14581,1414,14802,1418,14813,1429,14817,1439,14813,1444,14802,1444,14581,1439,14570,1429,14566xe" filled="true" fillcolor="#221f20" stroked="false">
                <v:path arrowok="t"/>
                <v:fill type="solid"/>
              </v:shape>
            </v:group>
            <v:group style="position:absolute;left:722;top:14375;width:338;height:432" coordorigin="722,14375" coordsize="338,432">
              <v:shape style="position:absolute;left:722;top:14375;width:338;height:432" coordorigin="722,14375" coordsize="338,432" path="m942,14375l880,14378,819,14403,769,14446,735,14504,722,14568,727,14633,748,14696,782,14754,827,14803,838,14807,848,14802,853,14792,848,14782,804,14732,774,14672,757,14608,758,14544,777,14486,816,14438,879,14405,1004,14405,1000,14399,942,14375xe" filled="true" fillcolor="#221f20" stroked="false">
                <v:path arrowok="t"/>
                <v:fill type="solid"/>
              </v:shape>
              <v:shape style="position:absolute;left:722;top:14375;width:338;height:432" coordorigin="722,14375" coordsize="338,432" path="m904,14552l895,14560,882,14606,891,14646,921,14672,970,14678,1030,14647,1032,14645,952,14645,915,14627,921,14575,922,14563,914,14554,904,14552xe" filled="true" fillcolor="#221f20" stroked="false">
                <v:path arrowok="t"/>
                <v:fill type="solid"/>
              </v:shape>
              <v:shape style="position:absolute;left:722;top:14375;width:338;height:432" coordorigin="722,14375" coordsize="338,432" path="m1004,14405l879,14405,950,14406,1000,14446,1029,14509,1031,14577,1000,14627,952,14645,1032,14645,1058,14588,1060,14517,1042,14453,1004,14405xe" filled="true" fillcolor="#221f20" stroked="false">
                <v:path arrowok="t"/>
                <v:fill type="solid"/>
              </v:shape>
              <v:shape style="position:absolute;left:802;top:14510;width:125;height:252" type="#_x0000_t75" stroked="false">
                <v:imagedata r:id="rId93" o:title=""/>
              </v:shape>
            </v:group>
            <v:group style="position:absolute;left:611;top:14270;width:551;height:544" coordorigin="611,14270" coordsize="551,544">
              <v:shape style="position:absolute;left:611;top:14270;width:551;height:544" coordorigin="611,14270" coordsize="551,544" path="m885,14270l805,14279,734,14315,676,14370,633,14437,611,14514,616,14592,640,14667,676,14739,717,14806,727,14813,738,14811,745,14803,743,14791,707,14734,676,14675,652,14613,641,14546,651,14468,688,14401,745,14347,813,14310,872,14299,984,14299,949,14283,885,14270xe" filled="true" fillcolor="#221f20" stroked="false">
                <v:path arrowok="t"/>
                <v:fill type="solid"/>
              </v:shape>
              <v:shape style="position:absolute;left:611;top:14270;width:551;height:544" coordorigin="611,14270" coordsize="551,544" path="m984,14299l872,14299,930,14306,986,14328,1036,14362,1078,14406,1128,14513,1131,14569,1115,14624,1078,14674,1074,14685,1079,14695,1089,14700,1100,14695,1142,14639,1161,14578,1160,14516,1141,14456,1108,14400,1063,14351,1009,14311,984,14299xe" filled="true" fillcolor="#221f20" stroked="false">
                <v:path arrowok="t"/>
                <v:fill type="solid"/>
              </v:shape>
            </v:group>
            <v:group style="position:absolute;left:1710;top:16434;width:446;height:332" coordorigin="1710,16434" coordsize="446,332">
              <v:shape style="position:absolute;left:1710;top:16434;width:446;height:332" coordorigin="1710,16434" coordsize="446,332" path="m2145,16434l2007,16487,1946,16515,1887,16549,1837,16589,1792,16636,1752,16688,1713,16739,1710,16751,1715,16761,1724,16765,1734,16760,1773,16710,1812,16661,1854,16615,1902,16575,1960,16539,2022,16511,2085,16486,2147,16460,2155,16452,2153,16442,2145,16434xe" filled="true" fillcolor="#221f20" stroked="false">
                <v:path arrowok="t"/>
                <v:fill type="solid"/>
              </v:shape>
            </v:group>
            <v:group style="position:absolute;left:2043;top:16433;width:120;height:405" coordorigin="2043,16433" coordsize="120,405">
              <v:shape style="position:absolute;left:2043;top:16433;width:120;height:405" coordorigin="2043,16433" coordsize="120,405" path="m2147,16433l2137,16437,2132,16447,2125,16533,2110,16616,2089,16698,2063,16779,2043,16838,2074,16838,2119,16703,2140,16620,2155,16535,2162,16447,2157,16437,2147,16433xe" filled="true" fillcolor="#221f20" stroked="false">
                <v:path arrowok="t"/>
                <v:fill type="solid"/>
              </v:shape>
            </v:group>
            <v:group style="position:absolute;left:2126;top:16083;width:549;height:501" coordorigin="2126,16083" coordsize="549,501">
              <v:shape style="position:absolute;left:2126;top:16083;width:549;height:501" coordorigin="2126,16083" coordsize="549,501" path="m2664,16083l2653,16085,2587,16130,2520,16174,2453,16219,2388,16266,2326,16315,2267,16368,2214,16426,2167,16490,2127,16561,2126,16573,2134,16581,2144,16583,2153,16576,2192,16506,2238,16444,2290,16387,2348,16335,2409,16287,2473,16242,2538,16198,2603,16155,2668,16111,2674,16101,2672,16090,2664,16083xe" filled="true" fillcolor="#221f20" stroked="false">
                <v:path arrowok="t"/>
                <v:fill type="solid"/>
              </v:shape>
            </v:group>
            <v:group style="position:absolute;left:2445;top:16084;width:237;height:755" coordorigin="2445,16084" coordsize="237,755">
              <v:shape style="position:absolute;left:2445;top:16084;width:237;height:755" coordorigin="2445,16084" coordsize="237,755" path="m2660,16084l2650,16087,2645,16098,2646,16139,2649,16181,2651,16222,2654,16263,2639,16376,2606,16487,2579,16563,2550,16639,2516,16712,2479,16784,2445,16838,2480,16838,2543,16724,2577,16649,2607,16573,2635,16494,2660,16412,2678,16328,2682,16271,2680,16213,2677,16156,2675,16098,2671,16087,2660,16084xe" filled="true" fillcolor="#221f20" stroked="false">
                <v:path arrowok="t"/>
                <v:fill type="solid"/>
              </v:shape>
            </v:group>
            <v:group style="position:absolute;left:2571;top:16231;width:650;height:389" coordorigin="2571,16231" coordsize="650,389">
              <v:shape style="position:absolute;left:2571;top:16231;width:650;height:389" coordorigin="2571,16231" coordsize="650,389" path="m3204,16231l3135,16260,3068,16291,3002,16325,2937,16360,2796,16441,2718,16487,2644,16538,2576,16595,2571,16605,2576,16615,2586,16620,2597,16616,2657,16566,2722,16522,2925,16400,2995,16362,3066,16325,3138,16292,3212,16260,3220,16252,3221,16241,3215,16232,3204,16231xe" filled="true" fillcolor="#221f20" stroked="false">
                <v:path arrowok="t"/>
                <v:fill type="solid"/>
              </v:shape>
            </v:group>
            <v:group style="position:absolute;left:2927;top:16229;width:299;height:610" coordorigin="2927,16229" coordsize="299,610">
              <v:shape style="position:absolute;left:2927;top:16229;width:299;height:610" coordorigin="2927,16229" coordsize="299,610" path="m3214,16229l3204,16229,3196,16239,3175,16312,3147,16383,3116,16452,3081,16520,3010,16654,2976,16722,2945,16792,2927,16838,2959,16838,2974,16800,3005,16730,3039,16662,3110,16528,3144,16460,3176,16391,3203,16320,3225,16247,3223,16235,3214,16229xe" filled="true" fillcolor="#221f20" stroked="false">
                <v:path arrowok="t"/>
                <v:fill type="solid"/>
              </v:shape>
              <v:shape style="position:absolute;left:2938;top:16638;width:254;height:199" type="#_x0000_t75" stroked="false">
                <v:imagedata r:id="rId94" o:title=""/>
              </v:shape>
              <v:shape style="position:absolute;left:1420;top:16554;width:383;height:284" type="#_x0000_t75" stroked="false">
                <v:imagedata r:id="rId95" o:title=""/>
              </v:shape>
            </v:group>
            <v:group style="position:absolute;left:837;top:16077;width:627;height:662" coordorigin="837,16077" coordsize="627,662">
              <v:shape style="position:absolute;left:837;top:16077;width:627;height:662" coordorigin="837,16077" coordsize="627,662" path="m855,16077l843,16079,837,16088,837,16098,847,16106,915,16131,982,16166,1045,16209,1106,16258,1162,16311,1213,16367,1258,16424,1299,16477,1343,16535,1384,16596,1416,16660,1433,16724,1439,16735,1450,16738,1460,16735,1463,16724,1444,16650,1408,16578,1361,16509,1311,16443,1265,16383,1220,16328,1169,16274,1112,16223,1051,16176,987,16135,921,16101,855,16077xe" filled="true" fillcolor="#221f20" stroked="false">
                <v:path arrowok="t"/>
                <v:fill type="solid"/>
              </v:shape>
            </v:group>
            <v:group style="position:absolute;left:833;top:16074;width:151;height:450" coordorigin="833,16074" coordsize="151,450">
              <v:shape style="position:absolute;left:833;top:16074;width:151;height:450" coordorigin="833,16074" coordsize="151,450" path="m845,16074l835,16080,833,16092,847,16165,863,16237,882,16308,903,16379,928,16448,957,16516,966,16524,976,16522,984,16513,983,16501,949,16421,921,16338,898,16255,879,16170,862,16084,855,16075,845,16074xe" filled="true" fillcolor="#221f20" stroked="false">
                <v:path arrowok="t"/>
                <v:fill type="solid"/>
              </v:shape>
            </v:group>
            <v:group style="position:absolute;left:273;top:16430;width:1121;height:408" coordorigin="273,16430" coordsize="1121,408">
              <v:shape style="position:absolute;left:273;top:16430;width:1121;height:408" coordorigin="273,16430" coordsize="1121,408" path="m860,16460l592,16460,668,16461,743,16468,817,16481,890,16499,961,16524,1030,16554,1096,16590,1159,16631,1218,16679,1273,16732,1323,16790,1356,16838,1393,16838,1350,16777,1302,16719,1249,16667,1193,16620,1133,16578,1070,16541,1004,16509,936,16483,866,16462,860,16460xe" filled="true" fillcolor="#221f20" stroked="false">
                <v:path arrowok="t"/>
                <v:fill type="solid"/>
              </v:shape>
              <v:shape style="position:absolute;left:273;top:16430;width:1121;height:408" coordorigin="273,16430" coordsize="1121,408" path="m649,16430l575,16431,501,16437,427,16448,354,16464,283,16487,273,16506,279,16515,291,16516,364,16493,440,16476,515,16465,592,16460,860,16460,795,16446,722,16436,649,16430xe" filled="true" fillcolor="#221f20" stroked="false">
                <v:path arrowok="t"/>
                <v:fill type="solid"/>
              </v:shape>
            </v:group>
            <v:group style="position:absolute;left:279;top:16497;width:598;height:341" coordorigin="279,16497" coordsize="598,341">
              <v:shape style="position:absolute;left:279;top:16497;width:598;height:341" coordorigin="279,16497" coordsize="598,341" path="m289,16497l281,16504,279,16515,286,16524,358,16567,430,16612,573,16701,645,16746,717,16788,791,16829,809,16838,876,16838,806,16803,732,16762,660,16720,588,16676,445,16586,373,16541,301,16498,289,16497xe" filled="true" fillcolor="#221f20" stroked="false">
                <v:path arrowok="t"/>
                <v:fill type="solid"/>
              </v:shape>
              <v:shape style="position:absolute;left:275;top:16678;width:315;height:160" type="#_x0000_t75" stroked="false">
                <v:imagedata r:id="rId96" o:title=""/>
              </v:shape>
              <v:shape style="position:absolute;left:372;top:16317;width:299;height:144" type="#_x0000_t75" stroked="false">
                <v:imagedata r:id="rId97" o:title=""/>
              </v:shape>
            </v:group>
            <v:group style="position:absolute;left:609;top:14787;width:311;height:36" coordorigin="609,14787" coordsize="311,36">
              <v:shape style="position:absolute;left:609;top:14787;width:311;height:36" coordorigin="609,14787" coordsize="311,36" path="m906,14787l836,14790,765,14791,624,14792,613,14797,609,14807,613,14818,624,14822,765,14821,836,14820,906,14817,920,14802,917,14791,906,14787xe" filled="true" fillcolor="#221f20" stroked="false">
                <v:path arrowok="t"/>
                <v:fill type="solid"/>
              </v:shape>
            </v:group>
            <v:group style="position:absolute;left:1219;top:14792;width:1027;height:53" coordorigin="1219,14792" coordsize="1027,53">
              <v:shape style="position:absolute;left:1219;top:14792;width:1027;height:53" coordorigin="1219,14792" coordsize="1027,53" path="m1233,14792l1222,14797,1219,14807,1222,14818,1233,14822,1310,14823,1387,14825,1694,14839,1847,14844,1924,14845,2000,14845,2077,14843,2154,14839,2231,14832,2245,14816,2245,14815,1924,14815,1847,14814,1694,14809,1387,14795,1310,14793,1233,14792xe" filled="true" fillcolor="#221f20" stroked="false">
                <v:path arrowok="t"/>
                <v:fill type="solid"/>
              </v:shape>
              <v:shape style="position:absolute;left:1219;top:14792;width:1027;height:53" coordorigin="1219,14792" coordsize="1027,53" path="m2231,14802l2154,14809,2077,14813,2000,14815,1924,14815,2245,14815,2241,14806,2231,14802xe" filled="true" fillcolor="#221f20" stroked="false">
                <v:path arrowok="t"/>
                <v:fill type="solid"/>
              </v:shape>
            </v:group>
            <v:group style="position:absolute;left:2558;top:14787;width:291;height:30" coordorigin="2558,14787" coordsize="291,30">
              <v:shape style="position:absolute;left:2558;top:14787;width:291;height:30" coordorigin="2558,14787" coordsize="291,30" path="m2835,14787l2573,14787,2562,14792,2558,14802,2562,14813,2573,14817,2835,14817,2846,14813,2849,14802,2846,14792,2835,14787xe" filled="true" fillcolor="#221f20" stroked="false">
                <v:path arrowok="t"/>
                <v:fill type="solid"/>
              </v:shape>
            </v:group>
            <v:group style="position:absolute;left:2845;top:14788;width:2;height:412" coordorigin="2845,14788" coordsize="2,412">
              <v:shape style="position:absolute;left:2845;top:14788;width:2;height:412" coordorigin="2845,14788" coordsize="0,412" path="m2845,14788l2845,15200e" filled="false" stroked="true" strokeweight="1.961664pt" strokecolor="#221f20">
                <v:path arrowok="t"/>
              </v:shape>
            </v:group>
            <v:group style="position:absolute;left:2684;top:15173;width:206;height:32" coordorigin="2684,15173" coordsize="206,32">
              <v:shape style="position:absolute;left:2684;top:15173;width:206;height:32" coordorigin="2684,15173" coordsize="206,32" path="m2831,15173l2787,15173,2699,15175,2688,15180,2684,15190,2688,15200,2699,15205,2787,15203,2881,15203,2886,15201,2890,15191,2886,15181,2875,15175,2831,15173xe" filled="true" fillcolor="#221f20" stroked="false">
                <v:path arrowok="t"/>
                <v:fill type="solid"/>
              </v:shape>
              <v:shape style="position:absolute;left:2684;top:15173;width:206;height:32" coordorigin="2684,15173" coordsize="206,32" path="m2881,15203l2831,15203,2875,15205,2881,15203xe" filled="true" fillcolor="#221f20" stroked="false">
                <v:path arrowok="t"/>
                <v:fill type="solid"/>
              </v:shape>
            </v:group>
            <v:group style="position:absolute;left:2870;top:15181;width:46;height:458" coordorigin="2870,15181" coordsize="46,458">
              <v:shape style="position:absolute;left:2870;top:15181;width:46;height:458" coordorigin="2870,15181" coordsize="46,458" path="m2885,15181l2875,15184,2870,15195,2872,15281,2876,15366,2880,15452,2883,15537,2885,15623,2890,15634,2900,15638,2911,15634,2915,15623,2913,15537,2910,15452,2906,15366,2902,15281,2900,15195,2895,15184,2885,15181xe" filled="true" fillcolor="#221f20" stroked="false">
                <v:path arrowok="t"/>
                <v:fill type="solid"/>
              </v:shape>
            </v:group>
            <v:group style="position:absolute;left:2679;top:15613;width:236;height:36" coordorigin="2679,15613" coordsize="236,36">
              <v:shape style="position:absolute;left:2679;top:15613;width:236;height:36" coordorigin="2679,15613" coordsize="236,36" path="m2694,15613l2683,15618,2679,15628,2683,15638,2694,15643,2745,15644,2849,15647,2900,15648,2911,15644,2915,15633,2911,15623,2900,15618,2849,15617,2745,15614,2694,15613xe" filled="true" fillcolor="#221f20" stroked="false">
                <v:path arrowok="t"/>
                <v:fill type="solid"/>
              </v:shape>
            </v:group>
            <v:group style="position:absolute;left:2780;top:15407;width:110;height:30" coordorigin="2780,15407" coordsize="110,30">
              <v:shape style="position:absolute;left:2780;top:15407;width:110;height:30" coordorigin="2780,15407" coordsize="110,30" path="m2875,15407l2795,15407,2784,15411,2780,15422,2784,15432,2795,15437,2875,15437,2886,15432,2890,15422,2886,15411,2875,15407xe" filled="true" fillcolor="#221f20" stroked="false">
                <v:path arrowok="t"/>
                <v:fill type="solid"/>
              </v:shape>
            </v:group>
            <v:group style="position:absolute;left:2815;top:15629;width:2;height:352" coordorigin="2815,15629" coordsize="2,352">
              <v:shape style="position:absolute;left:2815;top:15629;width:2;height:352" coordorigin="2815,15629" coordsize="0,352" path="m2815,15629l2815,15980e" filled="false" stroked="true" strokeweight="1.5pt" strokecolor="#221f20">
                <v:path arrowok="t"/>
              </v:shape>
            </v:group>
            <v:group style="position:absolute;left:2589;top:15961;width:241;height:30" coordorigin="2589,15961" coordsize="241,30">
              <v:shape style="position:absolute;left:2589;top:15961;width:241;height:30" coordorigin="2589,15961" coordsize="241,30" path="m2815,15961l2603,15961,2592,15965,2589,15976,2592,15986,2603,15991,2815,15991,2826,15986,2829,15976,2826,15965,2815,15961xe" filled="true" fillcolor="#221f20" stroked="false">
                <v:path arrowok="t"/>
                <v:fill type="solid"/>
              </v:shape>
            </v:group>
            <v:group style="position:absolute;left:2644;top:16383;width:190;height:36" coordorigin="2644,16383" coordsize="190,36">
              <v:shape style="position:absolute;left:2644;top:16383;width:190;height:36" coordorigin="2644,16383" coordsize="190,36" path="m2830,16412l2737,16412,2777,16414,2816,16418,2828,16416,2830,16412xe" filled="true" fillcolor="#221f20" stroked="false">
                <v:path arrowok="t"/>
                <v:fill type="solid"/>
              </v:shape>
              <v:shape style="position:absolute;left:2644;top:16383;width:190;height:36" coordorigin="2644,16383" coordsize="190,36" path="m2741,16383l2659,16384,2648,16388,2644,16399,2648,16409,2659,16414,2737,16412,2830,16412,2834,16406,2833,16396,2824,16389,2783,16384,2741,16383xe" filled="true" fillcolor="#221f20" stroked="false">
                <v:path arrowok="t"/>
                <v:fill type="solid"/>
              </v:shape>
            </v:group>
            <v:group style="position:absolute;left:2825;top:15966;width:2;height:377" coordorigin="2825,15966" coordsize="2,377">
              <v:shape style="position:absolute;left:2825;top:15966;width:2;height:377" coordorigin="2825,15966" coordsize="0,377" path="m2825,15966l2825,16343e" filled="false" stroked="true" strokeweight="1.919328pt" strokecolor="#221f20">
                <v:path arrowok="t"/>
              </v:shape>
            </v:group>
            <v:group style="position:absolute;left:2730;top:16097;width:95;height:35" coordorigin="2730,16097" coordsize="95,35">
              <v:shape style="position:absolute;left:2730;top:16097;width:95;height:35" coordorigin="2730,16097" coordsize="95,35" path="m2744,16097l2733,16101,2730,16111,2733,16122,2744,16127,2761,16128,2793,16131,2810,16132,2821,16127,2824,16117,2821,16107,2810,16102,2793,16101,2761,16098,2744,16097xe" filled="true" fillcolor="#221f20" stroked="false">
                <v:path arrowok="t"/>
                <v:fill type="solid"/>
              </v:shape>
            </v:group>
            <v:group style="position:absolute;left:619;top:14788;width:2;height:437" coordorigin="619,14788" coordsize="2,437">
              <v:shape style="position:absolute;left:619;top:14788;width:2;height:437" coordorigin="619,14788" coordsize="0,437" path="m619,14788l619,15225e" filled="false" stroked="true" strokeweight="1.984848pt" strokecolor="#221f20">
                <v:path arrowok="t"/>
              </v:shape>
              <v:shape style="position:absolute;left:594;top:15190;width:286;height:722" type="#_x0000_t75" stroked="false">
                <v:imagedata r:id="rId98" o:title=""/>
              </v:shape>
            </v:group>
            <v:group style="position:absolute;left:649;top:15881;width:51;height:513" coordorigin="649,15881" coordsize="51,513">
              <v:shape style="position:absolute;left:649;top:15881;width:51;height:513" coordorigin="649,15881" coordsize="51,513" path="m663,15881l653,15884,649,15895,657,15975,663,16056,666,16137,668,16217,669,16298,669,16379,674,16389,684,16393,695,16389,699,16379,699,16298,698,16217,696,16137,693,16056,687,15975,679,15895,673,15884,663,15881xe" filled="true" fillcolor="#221f20" stroked="false">
                <v:path arrowok="t"/>
                <v:fill type="solid"/>
              </v:shape>
            </v:group>
            <v:group style="position:absolute;left:670;top:16369;width:271;height:41" coordorigin="670,16369" coordsize="271,41">
              <v:shape style="position:absolute;left:670;top:16369;width:271;height:41" coordorigin="670,16369" coordsize="271,41" path="m684,16369l674,16373,670,16384,674,16394,684,16399,745,16399,805,16400,866,16403,926,16409,937,16405,866,16373,805,16370,745,16369,684,16369xe" filled="true" fillcolor="#221f20" stroked="false">
                <v:path arrowok="t"/>
                <v:fill type="solid"/>
              </v:shape>
            </v:group>
            <v:group style="position:absolute;left:1510;top:16394;width:30;height:231" coordorigin="1510,16394" coordsize="30,231">
              <v:shape style="position:absolute;left:1510;top:16394;width:30;height:231" coordorigin="1510,16394" coordsize="30,231" path="m1525,16394l1515,16398,1510,16409,1510,16610,1515,16621,1525,16625,1536,16621,1540,16610,1540,16409,1536,16398,1525,16394xe" filled="true" fillcolor="#221f20" stroked="false">
                <v:path arrowok="t"/>
                <v:fill type="solid"/>
              </v:shape>
            </v:group>
            <v:group style="position:absolute;left:1899;top:16395;width:40;height:150" coordorigin="1899,16395" coordsize="40,150">
              <v:shape style="position:absolute;left:1899;top:16395;width:40;height:150" coordorigin="1899,16395" coordsize="40,150" path="m1909,16395l1900,16401,1899,16413,1906,16442,1909,16471,1909,16500,1908,16530,1913,16541,1923,16544,1934,16541,1938,16530,1939,16498,1938,16467,1935,16436,1928,16405,1920,16396,1909,16395xe" filled="true" fillcolor="#221f20" stroked="false">
                <v:path arrowok="t"/>
                <v:fill type="solid"/>
              </v:shape>
            </v:group>
            <v:group style="position:absolute;left:1813;top:16470;width:41;height:160" coordorigin="1813,16470" coordsize="41,160">
              <v:shape style="position:absolute;left:1813;top:16470;width:41;height:160" coordorigin="1813,16470" coordsize="41,160" path="m1839,16470l1816,16550,1813,16615,1817,16626,1828,16630,1838,16626,1843,16615,1844,16582,1846,16550,1849,16517,1853,16484,1849,16474,1839,16470xe" filled="true" fillcolor="#221f20" stroked="false">
                <v:path arrowok="t"/>
                <v:fill type="solid"/>
              </v:shape>
            </v:group>
            <v:group style="position:absolute;left:1696;top:16460;width:37;height:291" coordorigin="1696,16460" coordsize="37,291">
              <v:shape style="position:absolute;left:1696;top:16460;width:37;height:291" coordorigin="1696,16460" coordsize="37,291" path="m1712,16460l1702,16463,1697,16474,1696,16540,1698,16605,1700,16671,1702,16736,1707,16747,1717,16751,1727,16747,1732,16736,1730,16671,1728,16605,1726,16540,1727,16474,1723,16463,1712,16460xe" filled="true" fillcolor="#221f20" stroked="false">
                <v:path arrowok="t"/>
                <v:fill type="solid"/>
              </v:shape>
            </v:group>
            <v:group style="position:absolute;left:1586;top:16520;width:30;height:145" coordorigin="1586,16520" coordsize="30,145">
              <v:shape style="position:absolute;left:1586;top:16520;width:30;height:145" coordorigin="1586,16520" coordsize="30,145" path="m1601,16520l1591,16524,1586,16535,1586,16651,1591,16661,1601,16665,1611,16661,1616,16651,1616,16535,1611,16524,1601,16520xe" filled="true" fillcolor="#221f20" stroked="false">
                <v:path arrowok="t"/>
                <v:fill type="solid"/>
              </v:shape>
            </v:group>
            <v:group style="position:absolute;left:1526;top:14692;width:36;height:140" coordorigin="1526,14692" coordsize="36,140">
              <v:shape style="position:absolute;left:1526;top:14692;width:36;height:140" coordorigin="1526,14692" coordsize="36,140" path="m1546,14692l1535,14696,1531,14707,1530,14734,1530,14762,1528,14790,1526,14817,1529,14828,1560,14762,1561,14707,1556,14696,1546,14692xe" filled="true" fillcolor="#221f20" stroked="false">
                <v:path arrowok="t"/>
                <v:fill type="solid"/>
              </v:shape>
            </v:group>
            <v:group style="position:absolute;left:1531;top:14704;width:417;height:2" coordorigin="1531,14704" coordsize="417,2">
              <v:shape style="position:absolute;left:1531;top:14704;width:417;height:2" coordorigin="1531,14704" coordsize="417,0" path="m1531,14704l1948,14704e" filled="false" stroked="true" strokeweight="1.797432pt" strokecolor="#221f20">
                <v:path arrowok="t"/>
              </v:shape>
            </v:group>
            <v:group style="position:absolute;left:1923;top:14692;width:30;height:145" coordorigin="1923,14692" coordsize="30,145">
              <v:shape style="position:absolute;left:1923;top:14692;width:30;height:145" coordorigin="1923,14692" coordsize="30,145" path="m1938,14692l1928,14696,1923,14707,1923,14822,1928,14833,1938,14837,1949,14833,1953,14822,1953,14707,1949,14696,1938,14692xe" filled="true" fillcolor="#221f20" stroked="false">
                <v:path arrowok="t"/>
                <v:fill type="solid"/>
              </v:shape>
            </v:group>
            <v:group style="position:absolute;left:1752;top:14697;width:30;height:65" coordorigin="1752,14697" coordsize="30,65">
              <v:shape style="position:absolute;left:1752;top:14697;width:30;height:65" coordorigin="1752,14697" coordsize="30,65" path="m1767,14697l1757,14701,1752,14712,1752,14747,1757,14758,1767,14761,1778,14758,1782,14747,1782,14712,1778,14701,1767,14697xe" filled="true" fillcolor="#221f20" stroked="false">
                <v:path arrowok="t"/>
                <v:fill type="solid"/>
              </v:shape>
            </v:group>
            <v:group style="position:absolute;left:1591;top:14697;width:30;height:100" coordorigin="1591,14697" coordsize="30,100">
              <v:shape style="position:absolute;left:1591;top:14697;width:30;height:100" coordorigin="1591,14697" coordsize="30,100" path="m1606,14697l1596,14701,1591,14712,1591,14782,1596,14793,1606,14797,1616,14793,1621,14782,1621,14712,1616,14701,1606,14697xe" filled="true" fillcolor="#221f20" stroked="false">
                <v:path arrowok="t"/>
                <v:fill type="solid"/>
              </v:shape>
            </v:group>
            <v:group style="position:absolute;left:1858;top:14702;width:30;height:55" coordorigin="1858,14702" coordsize="30,55">
              <v:shape style="position:absolute;left:1858;top:14702;width:30;height:55" coordorigin="1858,14702" coordsize="30,55" path="m1873,14702l1863,14706,1858,14717,1858,14742,1863,14753,1873,14756,1883,14753,1888,14742,1888,14717,1883,14706,1873,14702xe" filled="true" fillcolor="#221f20" stroked="false">
                <v:path arrowok="t"/>
                <v:fill type="solid"/>
              </v:shape>
            </v:group>
            <v:group style="position:absolute;left:5799;top:16220;width:762;height:619" coordorigin="5799,16220" coordsize="762,619">
              <v:shape style="position:absolute;left:5799;top:16220;width:762;height:619" coordorigin="5799,16220" coordsize="762,619" path="m5931,16577l5903,16644,5872,16710,5838,16774,5799,16834,5799,16838,6284,16838,6287,16826,6293,16811,6334,16711,6369,16642,6403,16579,5937,16579,5931,16577xe" filled="true" fillcolor="#97bd71" stroked="false">
                <v:path arrowok="t"/>
                <v:fill type="solid"/>
              </v:shape>
              <v:shape style="position:absolute;left:5799;top:16220;width:762;height:619" coordorigin="5799,16220" coordsize="762,619" path="m6558,16220l6476,16254,6397,16292,6320,16332,6243,16376,6168,16421,6110,16458,6049,16494,5989,16533,5937,16579,6403,16579,6405,16574,6443,16506,6478,16437,6511,16367,6539,16295,6560,16220,6558,16220xe" filled="true" fillcolor="#97bd71" stroked="false">
                <v:path arrowok="t"/>
                <v:fill type="solid"/>
              </v:shape>
              <v:shape style="position:absolute;left:6284;top:16629;width:243;height:209" type="#_x0000_t75" stroked="false">
                <v:imagedata r:id="rId99" o:title=""/>
              </v:shape>
            </v:group>
            <v:group style="position:absolute;left:3959;top:14776;width:2292;height:1602" coordorigin="3959,14776" coordsize="2292,1602">
              <v:shape style="position:absolute;left:3959;top:14776;width:2292;height:1602" coordorigin="3959,14776" coordsize="2292,1602" path="m6179,16371l6091,16371,6131,16372,6170,16377,6180,16376,6179,16371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6171,16072l6011,16072,6011,16120,6015,16170,6019,16219,6014,16294,5999,16369,6009,16372,6091,16371,6179,16371,6168,16261,6166,16168,6170,16090,6171,16072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6172,16065l4201,16065,4269,16090,4336,16128,4401,16174,4461,16223,4517,16270,4564,16317,4606,16369,4609,16367,5621,16357,5678,16305,5743,16254,5810,16206,5946,16116,6011,16072,6171,16072,6172,16065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6236,15191l3993,15191,3994,15204,3994,15290,4050,15320,4051,15322,4037,15330,4009,15347,3994,15355,3984,15360,3987,15405,3992,15450,3997,15494,3999,15536,4001,15558,3989,15559,3977,15560,3964,15562,3959,15572,3968,15643,3978,15713,3986,15783,3989,15854,3989,15864,4010,15864,4022,15941,4027,16031,4031,16128,4033,16223,4035,16307,4035,16357,4094,16357,4154,16359,4213,16361,4273,16367,4250,16294,4230,16219,4213,16143,4198,16066,4201,16065,6172,16065,6175,16022,6175,15954,6165,15949,6165,15617,6165,15605,6251,15605,6251,15597,6249,15512,6245,15427,6241,15342,6237,15256,6236,15191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5621,16357l5616,16357,5618,16360,5621,16357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6251,15605l6165,15605,6208,15606,6229,15607,6251,15607,6251,15605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4258,14776l4256,14776,4239,14777,4188,14779,4107,14780,3974,14781,3965,14782,3973,14863,3975,14944,3973,15025,3971,15105,3969,15184,3969,15194,3977,15193,3985,15192,3993,15191,6236,15191,6236,15169,6225,15164,6216,15163,6205,15162,6195,15162,6195,15159,6197,15082,6199,15004,6201,14927,6200,14900,4407,14900,4386,14885,4321,14885,4288,14869,4266,14826,4258,14776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4474,14863l4474,14863,4436,14895,4407,14900,5769,14900,5739,14895,5729,14887,4514,14887,4498,14884,4484,14875,4474,14863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5806,14852l5791,14883,5791,14884,5769,14900,6200,14900,6199,14885,5855,14885,5813,14853,5806,14852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4574,14781l4566,14844,4514,14887,5661,14887,5611,14848,5603,14804,5289,14804,5209,14803,5130,14801,4759,14785,4693,14783,4628,14781,4584,14781,4574,14781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5701,14863l5691,14875,5678,14884,5661,14887,5729,14887,5702,14863,5701,14863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4370,14852l4363,14853,4321,14885,4386,14885,4384,14884,4384,14883,4370,14852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5917,14776l5909,14826,5887,14869,5855,14885,6199,14885,6198,14850,6190,14776,5917,14776xe" filled="true" fillcolor="#d09668" stroked="false">
                <v:path arrowok="t"/>
                <v:fill type="solid"/>
              </v:shape>
              <v:shape style="position:absolute;left:3959;top:14776;width:2292;height:1602" coordorigin="3959,14776" coordsize="2292,1602" path="m5601,14790l5581,14791,5568,14792,5541,14795,5462,14800,5369,14804,5289,14804,5603,14804,5601,14790xe" filled="true" fillcolor="#d09668" stroked="false">
                <v:path arrowok="t"/>
                <v:fill type="solid"/>
              </v:shape>
            </v:group>
            <v:group style="position:absolute;left:5400;top:16072;width:620;height:766" coordorigin="5400,16072" coordsize="620,766">
              <v:shape style="position:absolute;left:5400;top:16072;width:620;height:766" coordorigin="5400,16072" coordsize="620,766" path="m6011,16072l5946,16116,5810,16206,5743,16254,5678,16305,5618,16360,5546,16444,5490,16542,5487,16542,5472,16617,5451,16690,5426,16763,5400,16837,5400,16838,5799,16838,5799,16834,5838,16774,5872,16710,5903,16644,5931,16577,5944,16542,5490,16542,5487,16541,5944,16541,5946,16536,5970,16465,5990,16402,6010,16319,6019,16220,6015,16170,6011,16120,6011,16072xe" filled="true" fillcolor="#97bd71" stroked="false">
                <v:path arrowok="t"/>
                <v:fill type="solid"/>
              </v:shape>
              <v:shape style="position:absolute;left:5684;top:14665;width:233;height:235" type="#_x0000_t75" stroked="false">
                <v:imagedata r:id="rId100" o:title=""/>
              </v:shape>
            </v:group>
            <v:group style="position:absolute;left:4510;top:13751;width:1153;height:640" coordorigin="4510,13751" coordsize="1153,640">
              <v:shape style="position:absolute;left:4510;top:13751;width:1153;height:640" coordorigin="4510,13751" coordsize="1153,640" path="m4762,13808l4702,13809,4643,13825,4551,13892,4518,13955,4510,14016,4510,14019,4522,14077,4551,14133,4592,14185,4642,14230,4702,14270,4792,14316,4866,14346,4943,14369,5022,14384,5101,14390,5181,14386,5260,14372,5319,14353,5384,14326,5451,14291,5516,14250,5553,14221,4920,14221,4851,14195,4775,14162,4706,14119,4660,14062,4648,14016,4648,14006,4649,13996,4661,13954,4687,13918,4722,13897,5620,13897,5605,13873,5588,13858,5320,13858,5317,13855,5311,13847,4861,13847,4857,13845,4835,13831,4812,13820,4787,13812,4762,13808xe" filled="true" fillcolor="#e69d76" stroked="false">
                <v:path arrowok="t"/>
                <v:fill type="solid"/>
              </v:shape>
              <v:shape style="position:absolute;left:4510;top:13751;width:1153;height:640" coordorigin="4510,13751" coordsize="1153,640" path="m5620,13897l4722,13897,4763,13902,4779,13910,4794,13920,4809,13930,4824,13941,4844,13958,4866,13974,4889,13990,4915,14003,4908,14019,4902,14035,4897,14052,4894,14070,4891,14106,4896,14145,4907,14183,4926,14217,4920,14221,5553,14221,5568,14209,5572,14204,5270,14204,5264,14202,5276,14160,5278,14115,5272,14071,5260,14030,5255,14016,5253,14008,5260,14006,5278,13992,5302,13976,5329,13958,5358,13941,5419,13914,5476,13904,5625,13904,5620,13897xe" filled="true" fillcolor="#e69d76" stroked="false">
                <v:path arrowok="t"/>
                <v:fill type="solid"/>
              </v:shape>
              <v:shape style="position:absolute;left:4510;top:13751;width:1153;height:640" coordorigin="4510,13751" coordsize="1153,640" path="m5625,13904l5476,13904,5518,13924,5535,13983,5517,14052,5456,14121,5395,14159,5330,14187,5270,14204,5572,14204,5611,14164,5644,14115,5662,14063,5663,13999,5642,13932,5625,13904xe" filled="true" fillcolor="#e69d76" stroked="false">
                <v:path arrowok="t"/>
                <v:fill type="solid"/>
              </v:shape>
              <v:shape style="position:absolute;left:4510;top:13751;width:1153;height:640" coordorigin="4510,13751" coordsize="1153,640" path="m5486,13806l5416,13819,5344,13849,5320,13858,5588,13858,5558,13832,5522,13813,5486,13806xe" filled="true" fillcolor="#e69d76" stroked="false">
                <v:path arrowok="t"/>
                <v:fill type="solid"/>
              </v:shape>
              <v:shape style="position:absolute;left:4510;top:13751;width:1153;height:640" coordorigin="4510,13751" coordsize="1153,640" path="m5123,13751l5029,13756,4920,13790,4871,13830,4861,13847,5311,13847,5264,13793,5204,13762,5158,13755,5146,13754,5135,13751,5123,13751xe" filled="true" fillcolor="#e69d76" stroked="false">
                <v:path arrowok="t"/>
                <v:fill type="solid"/>
              </v:shape>
              <v:shape style="position:absolute;left:4510;top:13751;width:1153;height:640" coordorigin="4510,13751" coordsize="1153,640" path="m5169,13754l5158,13755,5173,13755,5169,13754xe" filled="true" fillcolor="#e69d76" stroked="false">
                <v:path arrowok="t"/>
                <v:fill type="solid"/>
              </v:shape>
              <v:shape style="position:absolute;left:5263;top:16357;width:355;height:185" type="#_x0000_t75" stroked="false">
                <v:imagedata r:id="rId101" o:title=""/>
              </v:shape>
              <v:shape style="position:absolute;left:5358;top:13904;width:177;height:168" type="#_x0000_t75" stroked="false">
                <v:imagedata r:id="rId102" o:title=""/>
              </v:shape>
            </v:group>
            <v:group style="position:absolute;left:4571;top:14230;width:1023;height:575" coordorigin="4571,14230" coordsize="1023,575">
              <v:shape style="position:absolute;left:4571;top:14230;width:1023;height:575" coordorigin="4571,14230" coordsize="1023,575" path="m5585,14674l5051,14674,5128,14674,5206,14676,5284,14680,5289,14680,5289,14804,5369,14804,5462,14800,5528,14796,5527,14791,5531,14762,5546,14733,5567,14708,5594,14688,5588,14679,5585,14674xe" filled="true" fillcolor="#c69d7f" stroked="false">
                <v:path arrowok="t"/>
                <v:fill type="solid"/>
              </v:shape>
              <v:shape style="position:absolute;left:4571;top:14230;width:1023;height:575" coordorigin="4571,14230" coordsize="1023,575" path="m4642,14230l4670,14331,4722,14407,4705,14420,4677,14485,4650,14552,4622,14617,4588,14679,4571,14679,4595,14690,4614,14708,4625,14731,4628,14759,4628,14781,4693,14783,4759,14785,4891,14790,4894,14762,4894,14759,4895,14733,4896,14708,4896,14675,5585,14674,5554,14617,5525,14552,5498,14485,5470,14420,5450,14419,5474,14390,5101,14390,5022,14384,4943,14369,4866,14346,4792,14316,4722,14281,4662,14244,4642,14230xe" filled="true" fillcolor="#c69d7f" stroked="false">
                <v:path arrowok="t"/>
                <v:fill type="solid"/>
              </v:shape>
              <v:shape style="position:absolute;left:4571;top:14230;width:1023;height:575" coordorigin="4571,14230" coordsize="1023,575" path="m5516,14250l5451,14291,5384,14326,5319,14353,5260,14372,5181,14386,5101,14390,5474,14390,5479,14385,5502,14346,5518,14302,5528,14255,5516,14250xe" filled="true" fillcolor="#c69d7f" stroked="false">
                <v:path arrowok="t"/>
                <v:fill type="solid"/>
              </v:shape>
              <v:shape style="position:absolute;left:5527;top:14675;width:189;height:211" type="#_x0000_t75" stroked="false">
                <v:imagedata r:id="rId103" o:title=""/>
              </v:shape>
              <v:shape style="position:absolute;left:5253;top:13941;width:251;height:263" type="#_x0000_t75" stroked="false">
                <v:imagedata r:id="rId104" o:title=""/>
              </v:shape>
            </v:group>
            <v:group style="position:absolute;left:5073;top:16421;width:425;height:417" coordorigin="5073,16421" coordsize="425,417">
              <v:shape style="position:absolute;left:5073;top:16421;width:425;height:417" coordorigin="5073,16421" coordsize="425,417" path="m5497,16421l5490,16421,5438,16444,5384,16465,5280,16514,5196,16575,5153,16622,5113,16672,5074,16723,5073,16725,5097,16749,5118,16774,5134,16800,5144,16827,5144,16838,5400,16838,5400,16837,5426,16763,5451,16690,5472,16617,5487,16541,5496,16452,5497,16421xe" filled="true" fillcolor="#97bd71" stroked="false">
                <v:path arrowok="t"/>
                <v:fill type="solid"/>
              </v:shape>
            </v:group>
            <v:group style="position:absolute;left:5246;top:13586;width:170;height:272" coordorigin="5246,13586" coordsize="170,272">
              <v:shape style="position:absolute;left:5246;top:13586;width:170;height:272" coordorigin="5246,13586" coordsize="170,272" path="m5273,13586l5254,13587,5253,13607,5252,13626,5249,13644,5246,13660,5286,13682,5307,13724,5314,13774,5310,13818,5290,13820,5297,13828,5304,13836,5310,13845,5317,13855,5320,13858,5344,13849,5392,13828,5416,13819,5414,13815,5402,13748,5372,13679,5329,13621,5273,13586xe" filled="true" fillcolor="#c69d7f" stroked="false">
                <v:path arrowok="t"/>
                <v:fill type="solid"/>
              </v:shape>
            </v:group>
            <v:group style="position:absolute;left:5169;top:13660;width:145;height:160" coordorigin="5169,13660" coordsize="145,160">
              <v:shape style="position:absolute;left:5169;top:13660;width:145;height:160" coordorigin="5169,13660" coordsize="145,160" path="m5246,13660l5239,13661,5245,13695,5232,13724,5205,13744,5169,13754,5204,13761,5235,13774,5264,13793,5290,13820,5310,13818,5314,13774,5307,13724,5286,13682,5246,13660xe" filled="true" fillcolor="#e69d76" stroked="false">
                <v:path arrowok="t"/>
                <v:fill type="solid"/>
              </v:shape>
              <v:shape style="position:absolute;left:4891;top:14674;width:398;height:130" type="#_x0000_t75" stroked="false">
                <v:imagedata r:id="rId105" o:title=""/>
              </v:shape>
            </v:group>
            <v:group style="position:absolute;left:5090;top:13483;width:164;height:179" coordorigin="5090,13483" coordsize="164,179">
              <v:shape style="position:absolute;left:5090;top:13483;width:164;height:179" coordorigin="5090,13483" coordsize="164,179" path="m5253,13608l5153,13608,5184,13613,5216,13633,5227,13643,5234,13652,5239,13661,5246,13660,5249,13644,5252,13626,5253,13608xe" filled="true" fillcolor="#e69d76" stroked="false">
                <v:path arrowok="t"/>
                <v:fill type="solid"/>
              </v:shape>
              <v:shape style="position:absolute;left:5090;top:13483;width:164;height:179" coordorigin="5090,13483" coordsize="164,179" path="m5201,13483l5135,13499,5092,13556,5090,13578,5091,13601,5095,13627,5105,13636,5127,13617,5153,13608,5253,13608,5254,13601,5254,13587,5248,13541,5231,13503,5201,13483xe" filled="true" fillcolor="#e69d76" stroked="false">
                <v:path arrowok="t"/>
                <v:fill type="solid"/>
              </v:shape>
            </v:group>
            <v:group style="position:absolute;left:5084;top:13608;width:162;height:146" coordorigin="5084,13608" coordsize="162,146">
              <v:shape style="position:absolute;left:5084;top:13608;width:162;height:146" coordorigin="5084,13608" coordsize="162,146" path="m5153,13608l5098,13646,5084,13681,5085,13687,5085,13693,5125,13748,5147,13752,5158,13753,5169,13754,5205,13744,5232,13724,5245,13695,5239,13661,5234,13652,5227,13643,5216,13633,5184,13613,5153,13608xe" filled="true" fillcolor="#d6e8f7" stroked="false">
                <v:path arrowok="t"/>
                <v:fill type="solid"/>
              </v:shape>
              <v:shape style="position:absolute;left:4785;top:16545;width:359;height:292" type="#_x0000_t75" stroked="false">
                <v:imagedata r:id="rId106" o:title=""/>
              </v:shape>
            </v:group>
            <v:group style="position:absolute;left:4921;top:13488;width:184;height:193" coordorigin="4921,13488" coordsize="184,193">
              <v:shape style="position:absolute;left:4921;top:13488;width:184;height:193" coordorigin="4921,13488" coordsize="184,193" path="m5092,13608l4992,13608,5022,13612,5055,13633,5067,13646,5076,13658,5082,13669,5084,13681,5087,13669,5092,13657,5098,13646,5105,13636,5095,13627,5092,13608xe" filled="true" fillcolor="#e69d76" stroked="false">
                <v:path arrowok="t"/>
                <v:fill type="solid"/>
              </v:shape>
              <v:shape style="position:absolute;left:4921;top:13488;width:184;height:193" coordorigin="4921,13488" coordsize="184,193" path="m5029,13488l4976,13500,4935,13543,4921,13596,4923,13607,4928,13618,4934,13628,4944,13637,4965,13618,4992,13608,5092,13608,5091,13601,5090,13578,5092,13556,5098,13536,5082,13526,5029,13488xe" filled="true" fillcolor="#e69d76" stroked="false">
                <v:path arrowok="t"/>
                <v:fill type="solid"/>
              </v:shape>
            </v:group>
            <v:group style="position:absolute;left:4870;top:16360;width:411;height:365" coordorigin="4870,16360" coordsize="411,365">
              <v:shape style="position:absolute;left:4870;top:16360;width:411;height:365" coordorigin="4870,16360" coordsize="411,365" path="m5263,16360l4876,16366,4876,16584,4870,16595,4921,16624,4975,16655,5026,16689,5073,16725,5074,16723,5113,16672,5153,16622,5196,16575,5245,16535,5280,16514,5274,16503,5274,16473,5274,16443,5272,16413,5264,16383,5263,16360xe" filled="true" fillcolor="#ac8b70" stroked="false">
                <v:path arrowok="t"/>
                <v:fill type="solid"/>
              </v:shape>
              <v:shape style="position:absolute;left:4762;top:13596;width:373;height:252" type="#_x0000_t75" stroked="false">
                <v:imagedata r:id="rId107" o:title=""/>
              </v:shape>
              <v:shape style="position:absolute;left:4660;top:13941;width:266;height:280" type="#_x0000_t75" stroked="false">
                <v:imagedata r:id="rId108" o:title=""/>
              </v:shape>
              <v:shape style="position:absolute;left:4606;top:16366;width:270;height:307" type="#_x0000_t75" stroked="false">
                <v:imagedata r:id="rId109" o:title=""/>
              </v:shape>
            </v:group>
            <v:group style="position:absolute;left:4198;top:16065;width:651;height:773" coordorigin="4198,16065" coordsize="651,773">
              <v:shape style="position:absolute;left:4198;top:16065;width:651;height:773" coordorigin="4198,16065" coordsize="651,773" path="m4201,16065l4213,16143,4230,16219,4250,16294,4273,16367,4295,16425,4320,16483,4391,16514,4458,16550,4522,16593,4582,16642,4637,16696,4687,16755,4731,16821,4731,16838,4849,16838,4849,16837,4832,16801,4818,16766,4807,16732,4799,16698,4797,16689,4795,16681,4794,16672,4772,16619,4739,16559,4704,16505,4678,16468,4660,16444,4624,16394,4585,16343,4541,16292,4461,16223,4401,16174,4336,16128,4269,16090,4201,16065xe" filled="true" fillcolor="#97bd71" stroked="false">
                <v:path arrowok="t"/>
                <v:fill type="solid"/>
              </v:shape>
            </v:group>
            <v:group style="position:absolute;left:4794;top:16673;width:5;height:25" coordorigin="4794,16673" coordsize="5,25">
              <v:shape style="position:absolute;left:4794;top:16673;width:5;height:25" coordorigin="4794,16673" coordsize="5,25" path="m4794,16673l4795,16681,4797,16689,4799,16697,4799,16691,4797,16682,4794,16673xe" filled="true" fillcolor="#97bd71" stroked="false">
                <v:path arrowok="t"/>
                <v:fill type="solid"/>
              </v:shape>
              <v:shape style="position:absolute;left:4648;top:13897;width:176;height:164" type="#_x0000_t75" stroked="false">
                <v:imagedata r:id="rId110" o:title=""/>
              </v:shape>
            </v:group>
            <v:group style="position:absolute;left:3640;top:16417;width:1092;height:422" coordorigin="3640,16417" coordsize="1092,422">
              <v:shape style="position:absolute;left:3640;top:16417;width:1092;height:422" coordorigin="3640,16417" coordsize="1092,422" path="m3961,16417l3886,16420,3813,16429,3725,16447,3640,16474,3644,16485,3716,16527,3787,16571,3929,16661,4001,16706,4074,16749,4148,16790,4224,16827,4224,16838,4731,16838,4731,16821,4687,16755,4637,16696,4582,16642,4522,16593,4458,16550,4391,16514,4320,16483,4251,16458,4180,16440,4108,16427,4034,16419,3961,16417xe" filled="true" fillcolor="#97bd71" stroked="false">
                <v:path arrowok="t"/>
                <v:fill type="solid"/>
              </v:shape>
              <v:shape style="position:absolute;left:4363;top:14666;width:265;height:234" type="#_x0000_t75" stroked="false">
                <v:imagedata r:id="rId111" o:title=""/>
              </v:shape>
            </v:group>
            <v:group style="position:absolute;left:3976;top:14259;width:523;height:522" coordorigin="3976,14259" coordsize="523,522">
              <v:shape style="position:absolute;left:3976;top:14259;width:523;height:522" coordorigin="3976,14259" coordsize="523,522" path="m4222,14259l4159,14270,4102,14296,4052,14334,4013,14384,3987,14442,3976,14506,3983,14575,3998,14626,4023,14677,4051,14727,4080,14773,4080,14781,4161,14780,4188,14779,4188,14766,4178,14758,4170,14750,4163,14742,4157,14732,4121,14679,4096,14625,4086,14567,4094,14504,4122,14443,4164,14394,4221,14366,4288,14363,4431,14363,4395,14325,4343,14288,4288,14266,4222,14259xe" filled="true" fillcolor="#c69d7f" stroked="false">
                <v:path arrowok="t"/>
                <v:fill type="solid"/>
              </v:shape>
              <v:shape style="position:absolute;left:3976;top:14259;width:523;height:522" coordorigin="3976,14259" coordsize="523,522" path="m4233,14499l4197,14516,4171,14568,4168,14619,4183,14661,4215,14696,4261,14722,4269,14723,4288,14690,4315,14669,4348,14667,4421,14667,4422,14666,4438,14666,4439,14658,4457,14637,4317,14637,4271,14630,4245,14598,4257,14543,4260,14511,4233,14499xe" filled="true" fillcolor="#c69d7f" stroked="false">
                <v:path arrowok="t"/>
                <v:fill type="solid"/>
              </v:shape>
              <v:shape style="position:absolute;left:3976;top:14259;width:523;height:522" coordorigin="3976,14259" coordsize="523,522" path="m4421,14667l4348,14667,4383,14692,4386,14693,4396,14680,4408,14671,4421,14667xe" filled="true" fillcolor="#c69d7f" stroked="false">
                <v:path arrowok="t"/>
                <v:fill type="solid"/>
              </v:shape>
              <v:shape style="position:absolute;left:3976;top:14259;width:523;height:522" coordorigin="3976,14259" coordsize="523,522" path="m4431,14363l4288,14363,4342,14389,4380,14435,4399,14493,4396,14554,4364,14613,4317,14637,4457,14637,4481,14606,4499,14548,4495,14488,4475,14428,4440,14373,4431,14363xe" filled="true" fillcolor="#c69d7f" stroked="false">
                <v:path arrowok="t"/>
                <v:fill type="solid"/>
              </v:shape>
              <v:shape style="position:absolute;left:4258;top:14667;width:128;height:219" type="#_x0000_t75" stroked="false">
                <v:imagedata r:id="rId112" o:title=""/>
              </v:shape>
            </v:group>
            <v:group style="position:absolute;left:3738;top:16306;width:583;height:177" coordorigin="3738,16306" coordsize="583,177">
              <v:shape style="position:absolute;left:3738;top:16306;width:583;height:177" coordorigin="3738,16306" coordsize="583,177" path="m4292,16417l3961,16417,4034,16419,4108,16427,4180,16440,4251,16458,4320,16483,4307,16454,4295,16425,4292,16417xe" filled="true" fillcolor="#637a49" stroked="false">
                <v:path arrowok="t"/>
                <v:fill type="solid"/>
              </v:shape>
              <v:shape style="position:absolute;left:3738;top:16306;width:583;height:177" coordorigin="3738,16306" coordsize="583,177" path="m3869,16306l3801,16311,3738,16327,3738,16330,3754,16355,3771,16381,3789,16404,3812,16421,3813,16429,3886,16420,3961,16417,4292,16417,4284,16396,4213,16361,4094,16357,4035,16357,4035,16307,4006,16307,3939,16306,3869,16306xe" filled="true" fillcolor="#637a49" stroked="false">
                <v:path arrowok="t"/>
                <v:fill type="solid"/>
              </v:shape>
              <v:shape style="position:absolute;left:3738;top:16306;width:583;height:177" coordorigin="3738,16306" coordsize="583,177" path="m4035,16307l4006,16307,4035,16307xe" filled="true" fillcolor="#637a49" stroked="false">
                <v:path arrowok="t"/>
                <v:fill type="solid"/>
              </v:shape>
            </v:group>
            <v:group style="position:absolute;left:3646;top:16661;width:579;height:177" coordorigin="3646,16661" coordsize="579,177">
              <v:shape style="position:absolute;left:3646;top:16661;width:579;height:177" coordorigin="3646,16661" coordsize="579,177" path="m3929,16661l3926,16666,3854,16667,3785,16671,3716,16676,3647,16683,3646,16685,3707,16714,3770,16749,3829,16788,3879,16831,3879,16838,4224,16838,4224,16827,4148,16790,4074,16749,4001,16706,3929,16661xe" filled="true" fillcolor="#97bd71" stroked="false">
                <v:path arrowok="t"/>
                <v:fill type="solid"/>
              </v:shape>
            </v:group>
            <v:group style="position:absolute;left:4871;top:13820;width:414;height:468" coordorigin="4871,13820" coordsize="414,468">
              <v:shape style="position:absolute;left:4871;top:13820;width:414;height:468" coordorigin="4871,13820" coordsize="414,468" path="m5000,13820l4989,13820,4981,13829,4952,13893,4919,13951,4889,14009,4871,14071,4873,14143,4895,14205,4935,14249,4989,14276,5053,14287,5124,14286,5188,14272,5212,14256,5097,14256,5032,14256,4962,14233,4919,14181,4900,14114,4904,14041,4923,13988,4953,13938,4985,13889,5010,13837,5009,13826,5000,13820xe" filled="true" fillcolor="#221f20" stroked="false">
                <v:path arrowok="t"/>
                <v:fill type="solid"/>
              </v:shape>
              <v:shape style="position:absolute;left:4871;top:13820;width:414;height:468" coordorigin="4871,13820" coordsize="414,468" path="m5191,13829l5180,13831,5173,13839,5174,13851,5202,13910,5225,13975,5244,14042,5254,14107,5247,14177,5212,14222,5160,14247,5097,14256,5212,14256,5241,14237,5277,14177,5285,14143,5285,14107,5280,14071,5258,13986,5222,13884,5200,13836,5191,13829xe" filled="true" fillcolor="#221f20" stroked="false">
                <v:path arrowok="t"/>
                <v:fill type="solid"/>
              </v:shape>
            </v:group>
            <v:group style="position:absolute;left:5235;top:13883;width:308;height:328" coordorigin="5235,13883" coordsize="308,328">
              <v:shape style="position:absolute;left:5235;top:13883;width:308;height:328" coordorigin="5235,13883" coordsize="308,328" path="m5517,13911l5473,13911,5507,13944,5511,14006,5484,14060,5435,14104,5374,14140,5312,14166,5257,14181,5247,14188,5246,14199,5253,14208,5265,14210,5323,14194,5379,14171,5432,14141,5479,14104,5534,14021,5542,13972,5531,13923,5517,13911xe" filled="true" fillcolor="#221f20" stroked="false">
                <v:path arrowok="t"/>
                <v:fill type="solid"/>
              </v:shape>
              <v:shape style="position:absolute;left:5235;top:13883;width:308;height:328" coordorigin="5235,13883" coordsize="308,328" path="m5485,13883l5422,13884,5352,13913,5287,13952,5235,13997,5239,14007,5249,14012,5261,14008,5300,13980,5357,13944,5419,13916,5473,13911,5517,13911,5485,13883xe" filled="true" fillcolor="#221f20" stroked="false">
                <v:path arrowok="t"/>
                <v:fill type="solid"/>
              </v:shape>
              <v:shape style="position:absolute;left:4624;top:13873;width:301;height:354" type="#_x0000_t75" stroked="false">
                <v:imagedata r:id="rId113" o:title=""/>
              </v:shape>
            </v:group>
            <v:group style="position:absolute;left:5337;top:13922;width:171;height:155" coordorigin="5337,13922" coordsize="171,155">
              <v:shape style="position:absolute;left:5337;top:13922;width:171;height:155" coordorigin="5337,13922" coordsize="171,155" path="m5347,13922l5339,13929,5337,13940,5344,13950,5381,13978,5415,14008,5449,14040,5482,14072,5493,14077,5503,14072,5507,14062,5503,14051,5469,14017,5434,13984,5397,13953,5359,13924,5347,13922xe" filled="true" fillcolor="#221f20" stroked="false">
                <v:path arrowok="t"/>
                <v:fill type="solid"/>
              </v:shape>
            </v:group>
            <v:group style="position:absolute;left:4836;top:13727;width:487;height:134" coordorigin="4836,13727" coordsize="487,134">
              <v:shape style="position:absolute;left:4836;top:13727;width:487;height:134" coordorigin="4836,13727" coordsize="487,134" path="m5232,13758l5073,13758,5139,13759,5198,13774,5250,13805,5295,13854,5305,13861,5316,13859,5323,13850,5321,13839,5276,13787,5232,13758xe" filled="true" fillcolor="#221f20" stroked="false">
                <v:path arrowok="t"/>
                <v:fill type="solid"/>
              </v:shape>
              <v:shape style="position:absolute;left:4836;top:13727;width:487;height:134" coordorigin="4836,13727" coordsize="487,134" path="m5099,13727l5026,13731,4953,13747,4888,13779,4838,13832,4836,13844,4843,13852,4854,13854,4864,13848,4904,13804,4956,13778,5014,13764,5073,13758,5232,13758,5226,13753,5167,13734,5099,13727xe" filled="true" fillcolor="#221f20" stroked="false">
                <v:path arrowok="t"/>
                <v:fill type="solid"/>
              </v:shape>
            </v:group>
            <v:group style="position:absolute;left:4491;top:13784;width:1180;height:613" coordorigin="4491,13784" coordsize="1180,613">
              <v:shape style="position:absolute;left:4491;top:13784;width:1180;height:613" coordorigin="4491,13784" coordsize="1180,613" path="m4723,13784l4657,13794,4598,13820,4547,13861,4510,13915,4491,13979,4492,14051,4513,14117,4551,14176,4602,14227,4663,14270,4732,14307,4806,14338,4881,14362,4955,14379,5025,14391,5088,14397,5157,14395,5229,14385,5298,14368,5075,14368,4994,14360,4914,14342,4836,14317,4761,14283,4691,14243,4627,14198,4570,14140,4532,14073,4519,13998,4538,13919,4579,13863,4639,13829,4708,13816,4838,13816,4790,13793,4723,13784xe" filled="true" fillcolor="#221f20" stroked="false">
                <v:path arrowok="t"/>
                <v:fill type="solid"/>
              </v:shape>
              <v:shape style="position:absolute;left:4491;top:13784;width:1180;height:613" coordorigin="4491,13784" coordsize="1180,613" path="m5572,13826l5443,13826,5502,13828,5557,13852,5607,13907,5636,13974,5637,14041,5615,14106,5574,14165,5518,14218,5453,14264,5381,14302,5306,14331,5229,14353,5153,14365,5075,14368,5298,14368,5375,14340,5444,14306,5508,14265,5566,14217,5614,14164,5652,14105,5670,14045,5668,13980,5648,13919,5615,13865,5572,13826xe" filled="true" fillcolor="#221f20" stroked="false">
                <v:path arrowok="t"/>
                <v:fill type="solid"/>
              </v:shape>
              <v:shape style="position:absolute;left:4491;top:13784;width:1180;height:613" coordorigin="4491,13784" coordsize="1180,613" path="m5501,13792l5440,13792,5376,13809,5307,13836,5298,13856,5304,13864,5315,13865,5380,13840,5443,13826,5572,13826,5559,13814,5501,13792xe" filled="true" fillcolor="#221f20" stroked="false">
                <v:path arrowok="t"/>
                <v:fill type="solid"/>
              </v:shape>
              <v:shape style="position:absolute;left:4491;top:13784;width:1180;height:613" coordorigin="4491,13784" coordsize="1180,613" path="m4838,13816l4708,13816,4778,13823,4840,13850,4852,13852,4860,13845,4862,13834,4855,13824,4838,13816xe" filled="true" fillcolor="#221f20" stroked="false">
                <v:path arrowok="t"/>
                <v:fill type="solid"/>
              </v:shape>
            </v:group>
            <v:group style="position:absolute;left:5343;top:14232;width:191;height:246" coordorigin="5343,14232" coordsize="191,246">
              <v:shape style="position:absolute;left:5343;top:14232;width:191;height:246" coordorigin="5343,14232" coordsize="191,246" path="m5521,14232l5511,14233,5505,14242,5487,14310,5455,14368,5410,14415,5350,14452,5343,14460,5345,14470,5353,14478,5366,14477,5430,14438,5479,14386,5514,14323,5534,14250,5531,14238,5521,14232xe" filled="true" fillcolor="#221f20" stroked="false">
                <v:path arrowok="t"/>
                <v:fill type="solid"/>
              </v:shape>
            </v:group>
            <v:group style="position:absolute;left:4615;top:14212;width:247;height:271" coordorigin="4615,14212" coordsize="247,271">
              <v:shape style="position:absolute;left:4615;top:14212;width:247;height:271" coordorigin="4615,14212" coordsize="247,271" path="m4626,14212l4617,14218,4615,14230,4637,14302,4670,14365,4715,14417,4772,14457,4844,14482,4856,14480,4862,14471,4861,14460,4852,14453,4772,14422,4712,14371,4671,14303,4644,14222,4637,14213,4626,14212xe" filled="true" fillcolor="#221f20" stroked="false">
                <v:path arrowok="t"/>
                <v:fill type="solid"/>
              </v:shape>
              <v:shape style="position:absolute;left:4739;top:13465;width:681;height:359" type="#_x0000_t75" stroked="false">
                <v:imagedata r:id="rId114" o:title=""/>
              </v:shape>
            </v:group>
            <v:group style="position:absolute;left:5448;top:14397;width:146;height:288" coordorigin="5448,14397" coordsize="146,288">
              <v:shape style="position:absolute;left:5448;top:14397;width:146;height:288" coordorigin="5448,14397" coordsize="146,288" path="m5465,14397l5455,14399,5448,14407,5448,14419,5476,14485,5503,14550,5532,14615,5566,14678,5575,14685,5586,14683,5593,14674,5592,14663,5558,14600,5529,14535,5502,14469,5474,14404,5465,14397xe" filled="true" fillcolor="#221f20" stroked="false">
                <v:path arrowok="t"/>
                <v:fill type="solid"/>
              </v:shape>
            </v:group>
            <v:group style="position:absolute;left:5503;top:14652;width:220;height:238" coordorigin="5503,14652" coordsize="220,238">
              <v:shape style="position:absolute;left:5503;top:14652;width:220;height:238" coordorigin="5503,14652" coordsize="220,238" path="m5592,14720l5582,14723,5577,14734,5577,14775,5581,14823,5596,14865,5628,14890,5669,14890,5697,14871,5700,14867,5650,14867,5623,14849,5611,14823,5607,14794,5607,14783,5607,14752,5607,14734,5602,14723,5592,14720xe" filled="true" fillcolor="#221f20" stroked="false">
                <v:path arrowok="t"/>
                <v:fill type="solid"/>
              </v:shape>
              <v:shape style="position:absolute;left:5503;top:14652;width:220;height:238" coordorigin="5503,14652" coordsize="220,238" path="m5687,14683l5639,14683,5666,14699,5681,14727,5689,14761,5692,14791,5688,14822,5673,14852,5650,14867,5700,14867,5715,14839,5722,14799,5720,14752,5705,14708,5687,14683xe" filled="true" fillcolor="#221f20" stroked="false">
                <v:path arrowok="t"/>
                <v:fill type="solid"/>
              </v:shape>
              <v:shape style="position:absolute;left:5503;top:14652;width:220;height:238" coordorigin="5503,14652" coordsize="220,238" path="m5636,14652l5587,14659,5545,14690,5515,14735,5503,14783,5508,14794,5518,14797,5529,14794,5533,14783,5543,14745,5566,14711,5600,14688,5639,14683,5687,14683,5678,14672,5636,14652xe" filled="true" fillcolor="#221f20" stroked="false">
                <v:path arrowok="t"/>
                <v:fill type="solid"/>
              </v:shape>
            </v:group>
            <v:group style="position:absolute;left:5661;top:14644;width:159;height:264" coordorigin="5661,14644" coordsize="159,264">
              <v:shape style="position:absolute;left:5661;top:14644;width:159;height:264" coordorigin="5661,14644" coordsize="159,264" path="m5693,14840l5683,14844,5678,14854,5682,14866,5704,14887,5730,14902,5757,14907,5785,14894,5798,14878,5753,14878,5734,14872,5717,14858,5703,14844,5693,14840xe" filled="true" fillcolor="#221f20" stroked="false">
                <v:path arrowok="t"/>
                <v:fill type="solid"/>
              </v:shape>
              <v:shape style="position:absolute;left:5661;top:14644;width:159;height:264" coordorigin="5661,14644" coordsize="159,264" path="m5790,14674l5744,14674,5763,14687,5776,14707,5783,14730,5787,14755,5789,14779,5789,14802,5786,14825,5780,14847,5769,14868,5753,14878,5798,14878,5803,14870,5814,14840,5818,14808,5819,14779,5817,14747,5810,14714,5797,14684,5790,14674xe" filled="true" fillcolor="#221f20" stroked="false">
                <v:path arrowok="t"/>
                <v:fill type="solid"/>
              </v:shape>
              <v:shape style="position:absolute;left:5661;top:14644;width:159;height:264" coordorigin="5661,14644" coordsize="159,264" path="m5750,14644l5720,14645,5691,14657,5665,14676,5661,14687,5665,14697,5675,14702,5687,14698,5705,14684,5724,14674,5744,14674,5790,14674,5778,14659,5750,14644xe" filled="true" fillcolor="#221f20" stroked="false">
                <v:path arrowok="t"/>
                <v:fill type="solid"/>
              </v:shape>
            </v:group>
            <v:group style="position:absolute;left:5769;top:14644;width:154;height:248" coordorigin="5769,14644" coordsize="154,248">
              <v:shape style="position:absolute;left:5769;top:14644;width:154;height:248" coordorigin="5769,14644" coordsize="154,248" path="m5804,14829l5795,14834,5790,14844,5793,14855,5811,14874,5831,14887,5854,14891,5878,14882,5897,14862,5899,14859,5842,14859,5828,14849,5814,14834,5804,14829xe" filled="true" fillcolor="#221f20" stroked="false">
                <v:path arrowok="t"/>
                <v:fill type="solid"/>
              </v:shape>
              <v:shape style="position:absolute;left:5769;top:14644;width:154;height:248" coordorigin="5769,14644" coordsize="154,248" path="m5886,14674l5834,14674,5866,14692,5887,14731,5893,14775,5891,14793,5887,14811,5880,14828,5872,14844,5858,14859,5899,14859,5910,14837,5918,14809,5922,14782,5914,14718,5886,14674xe" filled="true" fillcolor="#221f20" stroked="false">
                <v:path arrowok="t"/>
                <v:fill type="solid"/>
              </v:shape>
              <v:shape style="position:absolute;left:5769;top:14644;width:154;height:248" coordorigin="5769,14644" coordsize="154,248" path="m5830,14644l5773,14673,5769,14684,5773,14694,5783,14699,5794,14694,5834,14674,5886,14674,5880,14665,5830,14644xe" filled="true" fillcolor="#221f20" stroked="false">
                <v:path arrowok="t"/>
                <v:fill type="solid"/>
              </v:shape>
            </v:group>
            <v:group style="position:absolute;left:5372;top:14562;width:30;height:251" coordorigin="5372,14562" coordsize="30,251">
              <v:shape style="position:absolute;left:5372;top:14562;width:30;height:251" coordorigin="5372,14562" coordsize="30,251" path="m5387,14562l5377,14565,5372,14576,5372,14798,5377,14809,5387,14812,5398,14809,5402,14798,5402,14576,5398,14565,5387,14562xe" filled="true" fillcolor="#221f20" stroked="false">
                <v:path arrowok="t"/>
                <v:fill type="solid"/>
              </v:shape>
            </v:group>
            <v:group style="position:absolute;left:4564;top:14397;width:146;height:288" coordorigin="4564,14397" coordsize="146,288">
              <v:shape style="position:absolute;left:4564;top:14397;width:146;height:288" coordorigin="4564,14397" coordsize="146,288" path="m4692,14397l4683,14404,4655,14469,4628,14535,4600,14600,4566,14663,4564,14674,4571,14683,4582,14685,4592,14678,4626,14615,4654,14550,4681,14485,4709,14419,4710,14407,4702,14399,4692,14397xe" filled="true" fillcolor="#221f20" stroked="false">
                <v:path arrowok="t"/>
                <v:fill type="solid"/>
              </v:shape>
            </v:group>
            <v:group style="position:absolute;left:4435;top:14654;width:199;height:236" coordorigin="4435,14654" coordsize="199,236">
              <v:shape style="position:absolute;left:4435;top:14654;width:199;height:236" coordorigin="4435,14654" coordsize="199,236" path="m4510,14654l4472,14676,4448,14715,4437,14763,4435,14807,4443,14844,4462,14873,4491,14890,4529,14890,4562,14865,4562,14863,4510,14863,4492,14860,4465,14782,4468,14757,4497,14694,4534,14682,4605,14682,4597,14673,4557,14655,4510,14654xe" filled="true" fillcolor="#221f20" stroked="false">
                <v:path arrowok="t"/>
                <v:fill type="solid"/>
              </v:shape>
              <v:shape style="position:absolute;left:4435;top:14654;width:199;height:236" coordorigin="4435,14654" coordsize="199,236" path="m4565,14720l4555,14723,4550,14734,4550,14762,4550,14782,4536,14846,4510,14863,4562,14863,4577,14823,4581,14775,4580,14734,4576,14723,4565,14720xe" filled="true" fillcolor="#221f20" stroked="false">
                <v:path arrowok="t"/>
                <v:fill type="solid"/>
              </v:shape>
              <v:shape style="position:absolute;left:4435;top:14654;width:199;height:236" coordorigin="4435,14654" coordsize="199,236" path="m4605,14682l4534,14682,4554,14684,4576,14693,4591,14708,4601,14728,4604,14751,4609,14762,4619,14765,4629,14762,4634,14751,4624,14705,4605,14682xe" filled="true" fillcolor="#221f20" stroked="false">
                <v:path arrowok="t"/>
                <v:fill type="solid"/>
              </v:shape>
            </v:group>
            <v:group style="position:absolute;left:4338;top:14644;width:159;height:264" coordorigin="4338,14644" coordsize="159,264">
              <v:shape style="position:absolute;left:4338;top:14644;width:159;height:264" coordorigin="4338,14644" coordsize="159,264" path="m4408,14644l4360,14684,4341,14747,4338,14779,4339,14809,4344,14840,4354,14870,4372,14894,4399,14907,4428,14902,4454,14886,4463,14877,4405,14877,4388,14868,4377,14848,4371,14825,4369,14801,4368,14779,4370,14755,4374,14730,4382,14707,4394,14687,4413,14674,4488,14674,4466,14657,4438,14645,4408,14644xe" filled="true" fillcolor="#221f20" stroked="false">
                <v:path arrowok="t"/>
                <v:fill type="solid"/>
              </v:shape>
              <v:shape style="position:absolute;left:4338;top:14644;width:159;height:264" coordorigin="4338,14644" coordsize="159,264" path="m4465,14840l4454,14844,4441,14858,4423,14872,4405,14877,4463,14877,4475,14866,4479,14854,4474,14844,4465,14840xe" filled="true" fillcolor="#221f20" stroked="false">
                <v:path arrowok="t"/>
                <v:fill type="solid"/>
              </v:shape>
              <v:shape style="position:absolute;left:4338;top:14644;width:159;height:264" coordorigin="4338,14644" coordsize="159,264" path="m4488,14674l4413,14674,4433,14674,4453,14684,4471,14698,4482,14702,4492,14697,4497,14687,4492,14676,4488,14674xe" filled="true" fillcolor="#221f20" stroked="false">
                <v:path arrowok="t"/>
                <v:fill type="solid"/>
              </v:shape>
            </v:group>
            <v:group style="position:absolute;left:4234;top:14643;width:155;height:248" coordorigin="4234,14643" coordsize="155,248">
              <v:shape style="position:absolute;left:4234;top:14643;width:155;height:248" coordorigin="4234,14643" coordsize="155,248" path="m4329,14643l4280,14663,4245,14713,4234,14775,4238,14803,4246,14832,4258,14858,4276,14880,4300,14891,4324,14888,4346,14874,4360,14860,4305,14860,4290,14851,4280,14836,4273,14818,4268,14800,4265,14782,4269,14736,4290,14694,4322,14674,4385,14674,4385,14673,4329,14643xe" filled="true" fillcolor="#221f20" stroked="false">
                <v:path arrowok="t"/>
                <v:fill type="solid"/>
              </v:shape>
              <v:shape style="position:absolute;left:4234;top:14643;width:155;height:248" coordorigin="4234,14643" coordsize="155,248" path="m4353,14829l4343,14834,4332,14848,4319,14858,4305,14860,4360,14860,4364,14855,4368,14844,4363,14834,4353,14829xe" filled="true" fillcolor="#221f20" stroked="false">
                <v:path arrowok="t"/>
                <v:fill type="solid"/>
              </v:shape>
              <v:shape style="position:absolute;left:4234;top:14643;width:155;height:248" coordorigin="4234,14643" coordsize="155,248" path="m4385,14674l4322,14674,4363,14694,4374,14699,4384,14694,4389,14684,4385,14674xe" filled="true" fillcolor="#221f20" stroked="false">
                <v:path arrowok="t"/>
                <v:fill type="solid"/>
              </v:shape>
            </v:group>
            <v:group style="position:absolute;left:4755;top:14532;width:30;height:251" coordorigin="4755,14532" coordsize="30,251">
              <v:shape style="position:absolute;left:4755;top:14532;width:30;height:251" coordorigin="4755,14532" coordsize="30,251" path="m4770,14532l4760,14535,4755,14546,4755,14768,4760,14779,4770,14782,4780,14779,4785,14768,4785,14546,4780,14535,4770,14532xe" filled="true" fillcolor="#221f20" stroked="false">
                <v:path arrowok="t"/>
                <v:fill type="solid"/>
              </v:shape>
            </v:group>
            <v:group style="position:absolute;left:4064;top:14341;width:338;height:432" coordorigin="4064,14341" coordsize="338,432">
              <v:shape style="position:absolute;left:4064;top:14341;width:338;height:432" coordorigin="4064,14341" coordsize="338,432" path="m4284,14341l4221,14343,4160,14368,4111,14411,4077,14470,4064,14533,4069,14598,4089,14662,4123,14719,4168,14768,4179,14772,4189,14767,4194,14757,4189,14747,4146,14697,4115,14638,4099,14574,4099,14510,4118,14451,4158,14403,4220,14371,4346,14371,4341,14365,4284,14341xe" filled="true" fillcolor="#221f20" stroked="false">
                <v:path arrowok="t"/>
                <v:fill type="solid"/>
              </v:shape>
              <v:shape style="position:absolute;left:4064;top:14341;width:338;height:432" coordorigin="4064,14341" coordsize="338,432" path="m4245,14518l4236,14525,4223,14572,4233,14612,4263,14638,4312,14643,4372,14612,4373,14610,4293,14610,4257,14593,4262,14540,4263,14528,4256,14520,4245,14518xe" filled="true" fillcolor="#221f20" stroked="false">
                <v:path arrowok="t"/>
                <v:fill type="solid"/>
              </v:shape>
              <v:shape style="position:absolute;left:4064;top:14341;width:338;height:432" coordorigin="4064,14341" coordsize="338,432" path="m4346,14371l4220,14371,4291,14372,4342,14412,4370,14474,4372,14542,4341,14593,4293,14610,4373,14610,4400,14553,4401,14483,4384,14419,4346,14371xe" filled="true" fillcolor="#221f20" stroked="false">
                <v:path arrowok="t"/>
                <v:fill type="solid"/>
              </v:shape>
              <v:shape style="position:absolute;left:4143;top:14475;width:125;height:252" type="#_x0000_t75" stroked="false">
                <v:imagedata r:id="rId115" o:title=""/>
              </v:shape>
            </v:group>
            <v:group style="position:absolute;left:3952;top:14235;width:551;height:544" coordorigin="3952,14235" coordsize="551,544">
              <v:shape style="position:absolute;left:3952;top:14235;width:551;height:544" coordorigin="3952,14235" coordsize="551,544" path="m4226,14235l4147,14245,4076,14281,4017,14336,3974,14402,3952,14480,3957,14557,3981,14633,4017,14705,4058,14772,4068,14779,4079,14777,4086,14768,4084,14757,4048,14699,4017,14640,3994,14578,3982,14511,3992,14434,4029,14366,4086,14312,4154,14276,4213,14264,4325,14264,4290,14248,4226,14235xe" filled="true" fillcolor="#221f20" stroked="false">
                <v:path arrowok="t"/>
                <v:fill type="solid"/>
              </v:shape>
              <v:shape style="position:absolute;left:3952;top:14235;width:551;height:544" coordorigin="3952,14235" coordsize="551,544" path="m4325,14264l4213,14264,4271,14271,4327,14293,4377,14328,4419,14372,4469,14478,4472,14534,4456,14589,4420,14640,4415,14650,4420,14660,4430,14665,4441,14661,4483,14604,4502,14543,4501,14482,4483,14421,4449,14365,4404,14316,4350,14276,4325,14264xe" filled="true" fillcolor="#221f20" stroked="false">
                <v:path arrowok="t"/>
                <v:fill type="solid"/>
              </v:shape>
            </v:group>
            <v:group style="position:absolute;left:5051;top:16400;width:446;height:332" coordorigin="5051,16400" coordsize="446,332">
              <v:shape style="position:absolute;left:5051;top:16400;width:446;height:332" coordorigin="5051,16400" coordsize="446,332" path="m5486,16400l5349,16452,5288,16481,5229,16514,5178,16554,5134,16602,5093,16653,5054,16704,5051,16716,5056,16726,5065,16731,5075,16726,5114,16676,5153,16627,5196,16581,5244,16540,5301,16505,5363,16477,5426,16451,5489,16426,5496,16417,5494,16407,5486,16400xe" filled="true" fillcolor="#221f20" stroked="false">
                <v:path arrowok="t"/>
                <v:fill type="solid"/>
              </v:shape>
            </v:group>
            <v:group style="position:absolute;left:5376;top:16398;width:127;height:440" coordorigin="5376,16398" coordsize="127,440">
              <v:shape style="position:absolute;left:5376;top:16398;width:127;height:440" coordorigin="5376,16398" coordsize="127,440" path="m5488,16398l5478,16402,5473,16413,5466,16498,5452,16582,5431,16664,5405,16744,5376,16825,5377,16837,5379,16838,5401,16838,5434,16751,5460,16668,5482,16585,5496,16500,5503,16413,5498,16402,5488,16398xe" filled="true" fillcolor="#221f20" stroked="false">
                <v:path arrowok="t"/>
                <v:fill type="solid"/>
              </v:shape>
            </v:group>
            <v:group style="position:absolute;left:5468;top:16049;width:549;height:501" coordorigin="5468,16049" coordsize="549,501">
              <v:shape style="position:absolute;left:5468;top:16049;width:549;height:501" coordorigin="5468,16049" coordsize="549,501" path="m6005,16049l5994,16051,5928,16095,5861,16140,5795,16185,5730,16231,5667,16280,5608,16333,5555,16391,5508,16455,5468,16526,5468,16538,5475,16547,5485,16549,5494,16541,5533,16472,5579,16409,5632,16353,5689,16301,5750,16253,5814,16207,5879,16164,5945,16120,6009,16077,6016,16066,6013,16055,6005,16049xe" filled="true" fillcolor="#221f20" stroked="false">
                <v:path arrowok="t"/>
                <v:fill type="solid"/>
              </v:shape>
            </v:group>
            <v:group style="position:absolute;left:5775;top:16049;width:248;height:791" coordorigin="5775,16049" coordsize="248,791">
              <v:shape style="position:absolute;left:5775;top:16049;width:248;height:791" coordorigin="5775,16049" coordsize="248,791" path="m6002,16049l5991,16053,5987,16064,5988,16105,5990,16146,5993,16187,5995,16228,5980,16342,5947,16452,5921,16529,5891,16604,5858,16678,5820,16749,5777,16818,5775,16830,5782,16838,5793,16840,5803,16833,5847,16763,5885,16690,5919,16615,5949,16538,5976,16460,6002,16378,6019,16294,6023,16236,6021,16179,6018,16121,6017,16064,6012,16053,6002,16049xe" filled="true" fillcolor="#221f20" stroked="false">
                <v:path arrowok="t"/>
                <v:fill type="solid"/>
              </v:shape>
            </v:group>
            <v:group style="position:absolute;left:5913;top:16197;width:650;height:389" coordorigin="5913,16197" coordsize="650,389">
              <v:shape style="position:absolute;left:5913;top:16197;width:650;height:389" coordorigin="5913,16197" coordsize="650,389" path="m6545,16197l6477,16226,6410,16257,6344,16290,6279,16325,6137,16406,6060,16453,5985,16503,5917,16560,5913,16571,5917,16581,5927,16585,5938,16581,5998,16531,6063,16487,6267,16366,6336,16327,6407,16291,6479,16257,6553,16226,6562,16217,6562,16206,6556,16197,6545,16197xe" filled="true" fillcolor="#221f20" stroked="false">
                <v:path arrowok="t"/>
                <v:fill type="solid"/>
              </v:shape>
            </v:group>
            <v:group style="position:absolute;left:6259;top:16194;width:308;height:644" coordorigin="6259,16194" coordsize="308,644">
              <v:shape style="position:absolute;left:6259;top:16194;width:308;height:644" coordorigin="6259,16194" coordsize="308,644" path="m6556,16194l6545,16195,6538,16204,6516,16277,6489,16348,6457,16417,6423,16485,6351,16620,6317,16688,6286,16757,6259,16828,6260,16838,6287,16838,6288,16836,6315,16765,6346,16696,6380,16628,6452,16493,6486,16425,6517,16356,6545,16285,6567,16212,6565,16200,6556,16194xe" filled="true" fillcolor="#221f20" stroked="false">
                <v:path arrowok="t"/>
                <v:fill type="solid"/>
              </v:shape>
              <v:shape style="position:absolute;left:6280;top:16604;width:254;height:236" type="#_x0000_t75" stroked="false">
                <v:imagedata r:id="rId116" o:title=""/>
              </v:shape>
              <v:shape style="position:absolute;left:4761;top:16519;width:389;height:319" type="#_x0000_t75" stroked="false">
                <v:imagedata r:id="rId117" o:title=""/>
              </v:shape>
            </v:group>
            <v:group style="position:absolute;left:4178;top:16042;width:627;height:662" coordorigin="4178,16042" coordsize="627,662">
              <v:shape style="position:absolute;left:4178;top:16042;width:627;height:662" coordorigin="4178,16042" coordsize="627,662" path="m4196,16042l4184,16044,4178,16053,4179,16064,4188,16071,4256,16097,4323,16132,4387,16174,4447,16223,4503,16276,4554,16332,4599,16389,4640,16442,4684,16500,4725,16562,4758,16625,4775,16689,4781,16700,4791,16704,4801,16700,4805,16689,4785,16615,4749,16543,4703,16474,4653,16409,4606,16348,4562,16293,4510,16239,4454,16188,4393,16141,4329,16100,4263,16067,4196,16042xe" filled="true" fillcolor="#221f20" stroked="false">
                <v:path arrowok="t"/>
                <v:fill type="solid"/>
              </v:shape>
            </v:group>
            <v:group style="position:absolute;left:4174;top:16039;width:151;height:450" coordorigin="4174,16039" coordsize="151,450">
              <v:shape style="position:absolute;left:4174;top:16039;width:151;height:450" coordorigin="4174,16039" coordsize="151,450" path="m4186,16039l4177,16046,4174,16058,4188,16130,4204,16202,4223,16274,4244,16344,4269,16414,4299,16482,4307,16489,4318,16487,4325,16479,4324,16467,4291,16386,4263,16304,4240,16220,4220,16135,4203,16050,4197,16040,4186,16039xe" filled="true" fillcolor="#221f20" stroked="false">
                <v:path arrowok="t"/>
                <v:fill type="solid"/>
              </v:shape>
            </v:group>
            <v:group style="position:absolute;left:3614;top:16396;width:1123;height:431" coordorigin="3614,16396" coordsize="1123,431">
              <v:shape style="position:absolute;left:3614;top:16396;width:1123;height:431" coordorigin="3614,16396" coordsize="1123,431" path="m4202,16426l3933,16426,4009,16427,4084,16434,4159,16446,4232,16465,4303,16489,4371,16519,4437,16555,4500,16597,4559,16644,4614,16697,4664,16756,4709,16820,4719,16827,4730,16825,4737,16816,4735,16805,4692,16742,4643,16685,4591,16632,4534,16585,4474,16543,4411,16506,4346,16475,4278,16448,4208,16427,4202,16426xe" filled="true" fillcolor="#221f20" stroked="false">
                <v:path arrowok="t"/>
                <v:fill type="solid"/>
              </v:shape>
              <v:shape style="position:absolute;left:3614;top:16396;width:1123;height:431" coordorigin="3614,16396" coordsize="1123,431" path="m3990,16396l3916,16396,3842,16402,3769,16413,3696,16430,3624,16452,3614,16471,3620,16480,3632,16481,3706,16458,3781,16442,3857,16431,3933,16426,4202,16426,4136,16411,4064,16401,3990,16396xe" filled="true" fillcolor="#221f20" stroked="false">
                <v:path arrowok="t"/>
                <v:fill type="solid"/>
              </v:shape>
            </v:group>
            <v:group style="position:absolute;left:3620;top:16462;width:611;height:371" coordorigin="3620,16462" coordsize="611,371">
              <v:shape style="position:absolute;left:3620;top:16462;width:611;height:371" coordorigin="3620,16462" coordsize="611,371" path="m3630,16462l3622,16469,3620,16480,3627,16490,3700,16533,3771,16577,3914,16667,3986,16711,4058,16754,4132,16794,4208,16832,4220,16833,4229,16825,4230,16815,4223,16806,4148,16768,4074,16728,4001,16685,3929,16641,3786,16551,3715,16507,3642,16464,3630,16462xe" filled="true" fillcolor="#221f20" stroked="false">
                <v:path arrowok="t"/>
                <v:fill type="solid"/>
              </v:shape>
              <v:shape style="position:absolute;left:3616;top:16643;width:315;height:194" type="#_x0000_t75" stroked="false">
                <v:imagedata r:id="rId118" o:title=""/>
              </v:shape>
              <v:shape style="position:absolute;left:3713;top:16282;width:299;height:144" type="#_x0000_t75" stroked="false">
                <v:imagedata r:id="rId119" o:title=""/>
              </v:shape>
            </v:group>
            <v:group style="position:absolute;left:3951;top:14753;width:311;height:36" coordorigin="3951,14753" coordsize="311,36">
              <v:shape style="position:absolute;left:3951;top:14753;width:311;height:36" coordorigin="3951,14753" coordsize="311,36" path="m4247,14753l4177,14755,4106,14757,3965,14758,3954,14762,3951,14773,3954,14783,3965,14788,4106,14787,4177,14785,4247,14783,4262,14767,4258,14757,4247,14753xe" filled="true" fillcolor="#221f20" stroked="false">
                <v:path arrowok="t"/>
                <v:fill type="solid"/>
              </v:shape>
            </v:group>
            <v:group style="position:absolute;left:4560;top:14758;width:1027;height:53" coordorigin="4560,14758" coordsize="1027,53">
              <v:shape style="position:absolute;left:4560;top:14758;width:1027;height:53" coordorigin="4560,14758" coordsize="1027,53" path="m4575,14758l4564,14762,4560,14773,4564,14783,4575,14788,4651,14789,4728,14791,5035,14804,5188,14809,5265,14810,5342,14810,5419,14808,5495,14804,5572,14798,5586,14781,5586,14780,5265,14780,5188,14779,5035,14774,4728,14761,4651,14759,4575,14758xe" filled="true" fillcolor="#221f20" stroked="false">
                <v:path arrowok="t"/>
                <v:fill type="solid"/>
              </v:shape>
              <v:shape style="position:absolute;left:4560;top:14758;width:1027;height:53" coordorigin="4560,14758" coordsize="1027,53" path="m5572,14768l5495,14774,5419,14778,5342,14780,5265,14780,5586,14780,5583,14771,5572,14768xe" filled="true" fillcolor="#221f20" stroked="false">
                <v:path arrowok="t"/>
                <v:fill type="solid"/>
              </v:shape>
            </v:group>
            <v:group style="position:absolute;left:5900;top:14753;width:291;height:30" coordorigin="5900,14753" coordsize="291,30">
              <v:shape style="position:absolute;left:5900;top:14753;width:291;height:30" coordorigin="5900,14753" coordsize="291,30" path="m6176,14753l5914,14753,5903,14757,5900,14768,5903,14778,5914,14783,6176,14783,6187,14778,6191,14768,6187,14757,6176,14753xe" filled="true" fillcolor="#221f20" stroked="false">
                <v:path arrowok="t"/>
                <v:fill type="solid"/>
              </v:shape>
            </v:group>
            <v:group style="position:absolute;left:6186;top:14753;width:2;height:412" coordorigin="6186,14753" coordsize="2,412">
              <v:shape style="position:absolute;left:6186;top:14753;width:2;height:412" coordorigin="6186,14753" coordsize="0,412" path="m6186,14753l6186,15165e" filled="false" stroked="true" strokeweight="1.961952pt" strokecolor="#221f20">
                <v:path arrowok="t"/>
              </v:shape>
            </v:group>
            <v:group style="position:absolute;left:6026;top:15138;width:206;height:32" coordorigin="6026,15138" coordsize="206,32">
              <v:shape style="position:absolute;left:6026;top:15138;width:206;height:32" coordorigin="6026,15138" coordsize="206,32" path="m6172,15138l6128,15139,6040,15140,6029,15145,6026,15156,6029,15166,6040,15170,6128,15169,6222,15168,6227,15167,6231,15157,6227,15146,6216,15140,6172,15138xe" filled="true" fillcolor="#221f20" stroked="false">
                <v:path arrowok="t"/>
                <v:fill type="solid"/>
              </v:shape>
              <v:shape style="position:absolute;left:6026;top:15138;width:206;height:32" coordorigin="6026,15138" coordsize="206,32" path="m6222,15168l6172,15168,6216,15170,6222,15168xe" filled="true" fillcolor="#221f20" stroked="false">
                <v:path arrowok="t"/>
                <v:fill type="solid"/>
              </v:shape>
            </v:group>
            <v:group style="position:absolute;left:6212;top:15146;width:46;height:458" coordorigin="6212,15146" coordsize="46,458">
              <v:shape style="position:absolute;left:6212;top:15146;width:46;height:458" coordorigin="6212,15146" coordsize="46,458" path="m6226,15146l6216,15150,6212,15160,6213,15246,6217,15332,6221,15417,6225,15503,6227,15589,6231,15599,6242,15603,6252,15599,6257,15589,6255,15503,6251,15417,6247,15332,6243,15246,6242,15160,6237,15150,6226,15146xe" filled="true" fillcolor="#221f20" stroked="false">
                <v:path arrowok="t"/>
                <v:fill type="solid"/>
              </v:shape>
            </v:group>
            <v:group style="position:absolute;left:6021;top:15579;width:236;height:36" coordorigin="6021,15579" coordsize="236,36">
              <v:shape style="position:absolute;left:6021;top:15579;width:236;height:36" coordorigin="6021,15579" coordsize="236,36" path="m6035,15579l6024,15583,6021,15594,6024,15604,6035,15609,6087,15609,6190,15613,6242,15614,6253,15609,6256,15599,6253,15588,6242,15584,6190,15583,6087,15579,6035,15579xe" filled="true" fillcolor="#221f20" stroked="false">
                <v:path arrowok="t"/>
                <v:fill type="solid"/>
              </v:shape>
            </v:group>
            <v:group style="position:absolute;left:6121;top:15372;width:110;height:30" coordorigin="6121,15372" coordsize="110,30">
              <v:shape style="position:absolute;left:6121;top:15372;width:110;height:30" coordorigin="6121,15372" coordsize="110,30" path="m6216,15372l6136,15372,6125,15377,6121,15387,6125,15397,6136,15402,6216,15402,6227,15397,6231,15387,6227,15377,6216,15372xe" filled="true" fillcolor="#221f20" stroked="false">
                <v:path arrowok="t"/>
                <v:fill type="solid"/>
              </v:shape>
            </v:group>
            <v:group style="position:absolute;left:6156;top:15594;width:2;height:352" coordorigin="6156,15594" coordsize="2,352">
              <v:shape style="position:absolute;left:6156;top:15594;width:2;height:352" coordorigin="6156,15594" coordsize="0,352" path="m6156,15594l6156,15946e" filled="false" stroked="true" strokeweight="1.5pt" strokecolor="#221f20">
                <v:path arrowok="t"/>
              </v:shape>
            </v:group>
            <v:group style="position:absolute;left:5930;top:15926;width:241;height:30" coordorigin="5930,15926" coordsize="241,30">
              <v:shape style="position:absolute;left:5930;top:15926;width:241;height:30" coordorigin="5930,15926" coordsize="241,30" path="m6156,15926l5945,15926,5934,15931,5930,15941,5934,15951,5945,15956,6156,15956,6167,15951,6171,15941,6167,15931,6156,15926xe" filled="true" fillcolor="#221f20" stroked="false">
                <v:path arrowok="t"/>
                <v:fill type="solid"/>
              </v:shape>
            </v:group>
            <v:group style="position:absolute;left:5985;top:16348;width:190;height:36" coordorigin="5985,16348" coordsize="190,36">
              <v:shape style="position:absolute;left:5985;top:16348;width:190;height:36" coordorigin="5985,16348" coordsize="190,36" path="m6171,16378l6079,16378,6118,16379,6157,16384,6169,16381,6171,16378xe" filled="true" fillcolor="#221f20" stroked="false">
                <v:path arrowok="t"/>
                <v:fill type="solid"/>
              </v:shape>
              <v:shape style="position:absolute;left:5985;top:16348;width:190;height:36" coordorigin="5985,16348" coordsize="190,36" path="m6083,16348l6000,16349,5989,16354,5985,16364,5989,16375,6000,16379,6079,16378,6171,16378,6175,16372,6175,16361,6165,16355,6124,16350,6083,16348xe" filled="true" fillcolor="#221f20" stroked="false">
                <v:path arrowok="t"/>
                <v:fill type="solid"/>
              </v:shape>
            </v:group>
            <v:group style="position:absolute;left:6166;top:15932;width:2;height:452" coordorigin="6166,15932" coordsize="2,452">
              <v:shape style="position:absolute;left:6166;top:15932;width:2;height:452" coordorigin="6166,15932" coordsize="0,452" path="m6166,15932l6166,16383e" filled="false" stroked="true" strokeweight="1.919328pt" strokecolor="#221f20">
                <v:path arrowok="t"/>
              </v:shape>
            </v:group>
            <v:group style="position:absolute;left:6071;top:16062;width:95;height:36" coordorigin="6071,16062" coordsize="95,36">
              <v:shape style="position:absolute;left:6071;top:16062;width:95;height:36" coordorigin="6071,16062" coordsize="95,36" path="m6086,16062l6075,16067,6071,16077,6075,16087,6086,16092,6102,16093,6135,16096,6151,16097,6162,16093,6166,16082,6162,16072,6151,16067,6135,16066,6102,16063,6086,16062xe" filled="true" fillcolor="#221f20" stroked="false">
                <v:path arrowok="t"/>
                <v:fill type="solid"/>
              </v:shape>
            </v:group>
            <v:group style="position:absolute;left:3960;top:14753;width:2;height:437" coordorigin="3960,14753" coordsize="2,437">
              <v:shape style="position:absolute;left:3960;top:14753;width:2;height:437" coordorigin="3960,14753" coordsize="0,437" path="m3960,14753l3960,15190e" filled="false" stroked="true" strokeweight="1.984416pt" strokecolor="#221f20">
                <v:path arrowok="t"/>
              </v:shape>
              <v:shape style="position:absolute;left:3935;top:15156;width:286;height:722" type="#_x0000_t75" stroked="false">
                <v:imagedata r:id="rId120" o:title=""/>
              </v:shape>
            </v:group>
            <v:group style="position:absolute;left:3991;top:15846;width:51;height:513" coordorigin="3991,15846" coordsize="51,513">
              <v:shape style="position:absolute;left:3991;top:15846;width:51;height:513" coordorigin="3991,15846" coordsize="51,513" path="m4004,15846l3994,15850,3991,15861,3999,15941,4004,16021,4008,16102,4010,16183,4010,16263,4011,16344,4015,16355,4026,16359,4036,16355,4041,16344,4040,16263,4040,16183,4038,16102,4034,16021,4029,15941,4021,15861,4015,15850,4004,15846xe" filled="true" fillcolor="#221f20" stroked="false">
                <v:path arrowok="t"/>
                <v:fill type="solid"/>
              </v:shape>
            </v:group>
            <v:group style="position:absolute;left:4011;top:16334;width:271;height:41" coordorigin="4011,16334" coordsize="271,41">
              <v:shape style="position:absolute;left:4011;top:16334;width:271;height:41" coordorigin="4011,16334" coordsize="271,41" path="m4026,16334l4015,16339,4011,16349,4015,16359,4026,16364,4086,16364,4147,16366,4207,16369,4267,16374,4278,16371,4207,16339,4147,16336,4086,16334,4026,16334xe" filled="true" fillcolor="#221f20" stroked="false">
                <v:path arrowok="t"/>
                <v:fill type="solid"/>
              </v:shape>
            </v:group>
            <v:group style="position:absolute;left:4585;top:16354;width:1037;height:2" coordorigin="4585,16354" coordsize="1037,2">
              <v:shape style="position:absolute;left:4585;top:16354;width:1037;height:2" coordorigin="4585,16354" coordsize="1037,0" path="m4585,16354l5622,16354e" filled="false" stroked="true" strokeweight="2.003pt" strokecolor="#221f20">
                <v:path arrowok="t"/>
              </v:shape>
            </v:group>
            <v:group style="position:absolute;left:4852;top:16360;width:30;height:231" coordorigin="4852,16360" coordsize="30,231">
              <v:shape style="position:absolute;left:4852;top:16360;width:30;height:231" coordorigin="4852,16360" coordsize="30,231" path="m4867,16360l4856,16363,4852,16374,4852,16576,4856,16587,4867,16590,4877,16587,4882,16576,4882,16374,4877,16363,4867,16360xe" filled="true" fillcolor="#221f20" stroked="false">
                <v:path arrowok="t"/>
                <v:fill type="solid"/>
              </v:shape>
            </v:group>
            <v:group style="position:absolute;left:5240;top:16360;width:40;height:150" coordorigin="5240,16360" coordsize="40,150">
              <v:shape style="position:absolute;left:5240;top:16360;width:40;height:150" coordorigin="5240,16360" coordsize="40,150" path="m5250,16360l5241,16367,5240,16378,5247,16407,5250,16436,5250,16465,5250,16495,5254,16506,5265,16510,5275,16506,5280,16495,5280,16463,5280,16432,5277,16401,5269,16370,5261,16361,5250,16360xe" filled="true" fillcolor="#221f20" stroked="false">
                <v:path arrowok="t"/>
                <v:fill type="solid"/>
              </v:shape>
            </v:group>
            <v:group style="position:absolute;left:5154;top:16435;width:41;height:160" coordorigin="5154,16435" coordsize="41,160">
              <v:shape style="position:absolute;left:5154;top:16435;width:41;height:160" coordorigin="5154,16435" coordsize="41,160" path="m5181,16435l5157,16515,5154,16581,5159,16592,5169,16595,5179,16592,5184,16581,5185,16548,5187,16515,5190,16482,5194,16450,5191,16439,5181,16435xe" filled="true" fillcolor="#221f20" stroked="false">
                <v:path arrowok="t"/>
                <v:fill type="solid"/>
              </v:shape>
            </v:group>
            <v:group style="position:absolute;left:5037;top:16425;width:37;height:291" coordorigin="5037,16425" coordsize="37,291">
              <v:shape style="position:absolute;left:5037;top:16425;width:37;height:291" coordorigin="5037,16425" coordsize="37,291" path="m5054,16425l5043,16429,5038,16440,5037,16505,5039,16571,5042,16636,5043,16702,5048,16712,5058,16716,5069,16712,5073,16702,5072,16636,5069,16571,5067,16505,5068,16440,5064,16429,5054,16425xe" filled="true" fillcolor="#221f20" stroked="false">
                <v:path arrowok="t"/>
                <v:fill type="solid"/>
              </v:shape>
            </v:group>
            <v:group style="position:absolute;left:4927;top:16486;width:30;height:145" coordorigin="4927,16486" coordsize="30,145">
              <v:shape style="position:absolute;left:4927;top:16486;width:30;height:145" coordorigin="4927,16486" coordsize="30,145" path="m4942,16486l4932,16489,4927,16500,4927,16616,4932,16627,4942,16630,4953,16627,4957,16616,4957,16500,4953,16489,4942,16486xe" filled="true" fillcolor="#221f20" stroked="false">
                <v:path arrowok="t"/>
                <v:fill type="solid"/>
              </v:shape>
            </v:group>
            <v:group style="position:absolute;left:4867;top:14657;width:36;height:140" coordorigin="4867,14657" coordsize="36,140">
              <v:shape style="position:absolute;left:4867;top:14657;width:36;height:140" coordorigin="4867,14657" coordsize="36,140" path="m4887,14657l4877,14661,4872,14672,4872,14700,4871,14727,4870,14755,4867,14783,4870,14794,4901,14727,4902,14672,4897,14661,4887,14657xe" filled="true" fillcolor="#221f20" stroked="false">
                <v:path arrowok="t"/>
                <v:fill type="solid"/>
              </v:shape>
            </v:group>
            <v:group style="position:absolute;left:5265;top:14657;width:30;height:145" coordorigin="5265,14657" coordsize="30,145">
              <v:shape style="position:absolute;left:5265;top:14657;width:30;height:145" coordorigin="5265,14657" coordsize="30,145" path="m5280,14657l5269,14661,5265,14672,5265,14788,5269,14799,5280,14802,5290,14799,5295,14788,5295,14672,5290,14661,5280,14657xe" filled="true" fillcolor="#221f20" stroked="false">
                <v:path arrowok="t"/>
                <v:fill type="solid"/>
              </v:shape>
            </v:group>
            <v:group style="position:absolute;left:5094;top:14662;width:30;height:65" coordorigin="5094,14662" coordsize="30,65">
              <v:shape style="position:absolute;left:5094;top:14662;width:30;height:65" coordorigin="5094,14662" coordsize="30,65" path="m5109,14662l5098,14666,5094,14677,5094,14712,5098,14723,5109,14727,5119,14723,5124,14712,5124,14677,5119,14666,5109,14662xe" filled="true" fillcolor="#221f20" stroked="false">
                <v:path arrowok="t"/>
                <v:fill type="solid"/>
              </v:shape>
            </v:group>
            <v:group style="position:absolute;left:4932;top:14662;width:30;height:100" coordorigin="4932,14662" coordsize="30,100">
              <v:shape style="position:absolute;left:4932;top:14662;width:30;height:100" coordorigin="4932,14662" coordsize="30,100" path="m4947,14662l4937,14666,4932,14677,4932,14748,4937,14758,4947,14762,4958,14758,4962,14748,4962,14677,4958,14666,4947,14662xe" filled="true" fillcolor="#221f20" stroked="false">
                <v:path arrowok="t"/>
                <v:fill type="solid"/>
              </v:shape>
            </v:group>
            <v:group style="position:absolute;left:5199;top:14668;width:30;height:55" coordorigin="5199,14668" coordsize="30,55">
              <v:shape style="position:absolute;left:5199;top:14668;width:30;height:55" coordorigin="5199,14668" coordsize="30,55" path="m5214,14668l5204,14671,5199,14682,5199,14707,5204,14718,5214,14722,5225,14718,5229,14707,5229,14682,5225,14671,5214,14668xe" filled="true" fillcolor="#221f20" stroked="false">
                <v:path arrowok="t"/>
                <v:fill type="solid"/>
              </v:shape>
              <v:shape style="position:absolute;left:4904;top:13585;width:345;height:176" type="#_x0000_t75" stroked="false">
                <v:imagedata r:id="rId121" o:title=""/>
              </v:shape>
            </v:group>
            <v:group style="position:absolute;left:9137;top:16225;width:755;height:605" coordorigin="9137,16225" coordsize="755,605">
              <v:shape style="position:absolute;left:9137;top:16225;width:755;height:605" coordorigin="9137,16225" coordsize="755,605" path="m9262,16582l9236,16647,9206,16710,9173,16772,9137,16830,9619,16830,9666,16717,9700,16648,9734,16584,9268,16584,9262,16582xe" filled="true" fillcolor="#97bd71" stroked="false">
                <v:path arrowok="t"/>
                <v:fill type="solid"/>
              </v:shape>
              <v:shape style="position:absolute;left:9137;top:16225;width:755;height:605" coordorigin="9137,16225" coordsize="755,605" path="m9889,16225l9808,16259,9728,16297,9651,16338,9575,16381,9500,16426,9441,16463,9380,16499,9321,16538,9268,16584,9734,16584,9737,16579,9774,16511,9810,16442,9843,16372,9870,16300,9892,16226,9889,16225xe" filled="true" fillcolor="#97bd71" stroked="false">
                <v:path arrowok="t"/>
                <v:fill type="solid"/>
              </v:shape>
              <v:shape style="position:absolute;left:9619;top:16635;width:238;height:195" type="#_x0000_t75" stroked="false">
                <v:imagedata r:id="rId122" o:title=""/>
              </v:shape>
            </v:group>
            <v:group style="position:absolute;left:7291;top:14775;width:2292;height:1609" coordorigin="7291,14775" coordsize="2292,1609">
              <v:shape style="position:absolute;left:7291;top:14775;width:2292;height:1609" coordorigin="7291,14775" coordsize="2292,1609" path="m9511,16377l9423,16377,9463,16378,9501,16383,9511,16381,9511,16377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9503,16077l9342,16077,9343,16126,9347,16175,9350,16225,9346,16300,9330,16375,9340,16378,9423,16377,9511,16377,9499,16267,9497,16174,9501,16095,9503,16077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9503,16071l7532,16071,7601,16095,7668,16133,7732,16179,7793,16228,7848,16275,7895,16322,7938,16375,7940,16373,8947,16363,8952,16363,9010,16310,9074,16259,9141,16212,9277,16122,9342,16077,9503,16077,9503,16071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9567,15197l7325,15197,7326,15209,7326,15295,7381,15325,7382,15327,7368,15335,7340,15353,7326,15361,7316,15366,7318,15411,7323,15456,7328,15499,7331,15542,7332,15564,7320,15564,7308,15565,7296,15567,7291,15577,7299,15648,7309,15718,7317,15788,7321,15859,7321,15869,7341,15869,7353,15947,7358,16036,7362,16133,7365,16228,7366,16312,7366,16363,7426,16363,7485,16364,7545,16367,7604,16372,7581,16299,7561,16225,7545,16149,7530,16071,7532,16071,9503,16071,9506,16027,9507,15960,9496,15955,9496,15622,9497,15610,9582,15610,9582,15602,9580,15518,9577,15433,9572,15347,9568,15261,9567,15197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8952,16363l8947,16363,8950,16365,8952,16363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9582,15610l9497,15610,9539,15612,9560,15612,9582,15612,9582,15610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7306,14786l7296,14788,7304,14869,7306,14950,7305,15031,7302,15111,7301,15189,7301,15199,7309,15198,7317,15198,7325,15197,9567,15197,9567,15174,9557,15169,9547,15168,9537,15168,9526,15167,9527,15164,9528,15088,9531,15010,9532,14932,9532,14914,9039,14914,9028,14907,7718,14907,7693,14904,7683,14896,7479,14896,7442,14876,7418,14837,7411,14789,7359,14789,7353,14788,7347,14787,7306,14786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9104,14863l9088,14893,9066,14912,9039,14914,9532,14914,9531,14913,9154,14913,9127,14903,9104,14863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9206,14871l9181,14900,9154,14913,9531,14913,9531,14904,9261,14904,9223,14871,9206,14871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7801,14775l7781,14776,7782,14811,7779,14843,7770,14871,7752,14891,7718,14907,9028,14907,9006,14891,8996,14871,8991,14842,8989,14808,8990,14781,8625,14781,7990,14776,7801,14775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9346,14781l9328,14843,9298,14890,9261,14904,9531,14904,9530,14856,9522,14782,9350,14782,9346,14781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7548,14867l7526,14886,7479,14896,7683,14896,7675,14889,7585,14889,7564,14882,7548,14867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7663,14864l7641,14871,7611,14886,7585,14889,7675,14889,7675,14889,7663,14864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7401,14786l7359,14789,7411,14789,7411,14787,7401,14786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9522,14781l9350,14782,9522,14782,9522,14781xe" filled="true" fillcolor="#d09668" stroked="false">
                <v:path arrowok="t"/>
                <v:fill type="solid"/>
              </v:shape>
              <v:shape style="position:absolute;left:7291;top:14775;width:2292;height:1609" coordorigin="7291,14775" coordsize="2292,1609" path="m8976,14775l8949,14776,8921,14777,8779,14780,8625,14781,8990,14781,8990,14775,8976,14775xe" filled="true" fillcolor="#d09668" stroked="false">
                <v:path arrowok="t"/>
                <v:fill type="solid"/>
              </v:shape>
            </v:group>
            <v:group style="position:absolute;left:8736;top:16077;width:615;height:753" coordorigin="8736,16077" coordsize="615,753">
              <v:shape style="position:absolute;left:8736;top:16077;width:615;height:753" coordorigin="8736,16077" coordsize="615,753" path="m9342,16077l9277,16122,9141,16212,9074,16259,9010,16310,8950,16365,8877,16450,8822,16547,8818,16547,8804,16619,8784,16689,8761,16759,8736,16830,9137,16830,9173,16772,9206,16710,9235,16647,9262,16582,9275,16547,8822,16547,8818,16547,9275,16547,9277,16541,9302,16470,9321,16407,9342,16325,9350,16225,9347,16175,9343,16126,9342,16077xe" filled="true" fillcolor="#97bd71" stroked="false">
                <v:path arrowok="t"/>
                <v:fill type="solid"/>
              </v:shape>
              <v:shape style="position:absolute;left:8921;top:14650;width:428;height:264" type="#_x0000_t75" stroked="false">
                <v:imagedata r:id="rId123" o:title=""/>
              </v:shape>
            </v:group>
            <v:group style="position:absolute;left:7755;top:13920;width:1263;height:646" coordorigin="7755,13920" coordsize="1263,646">
              <v:shape style="position:absolute;left:7755;top:13920;width:1263;height:646" coordorigin="7755,13920" coordsize="1263,646" path="m7954,13920l7890,13935,7811,13994,7773,14056,7755,14126,7759,14201,7778,14265,7807,14324,7845,14375,7891,14421,7946,14462,8006,14496,8069,14522,8135,14540,8208,14553,8286,14561,8367,14565,8447,14565,8525,14560,8598,14550,8677,14533,8753,14504,8824,14464,8862,14435,8344,14435,8266,14423,8205,14399,8192,14399,8113,14372,8040,14334,7977,14282,7928,14216,7926,14213,7925,14211,7923,14208,7905,14146,7911,14089,7939,14048,7986,14037,8067,14037,8070,14023,8109,13961,8072,13944,8033,13930,7994,13922,7954,13920xe" filled="true" fillcolor="#929190" stroked="false">
                <v:path arrowok="t"/>
                <v:fill type="solid"/>
              </v:shape>
              <v:shape style="position:absolute;left:7755;top:13920;width:1263;height:646" coordorigin="7755,13920" coordsize="1263,646" path="m8534,14395l8424,14430,8344,14435,8862,14435,8888,14414,8906,14396,8534,14396,8534,14395xe" filled="true" fillcolor="#929190" stroked="false">
                <v:path arrowok="t"/>
                <v:fill type="solid"/>
              </v:shape>
              <v:shape style="position:absolute;left:7755;top:13920;width:1263;height:646" coordorigin="7755,13920" coordsize="1263,646" path="m8194,14395l8192,14399,8205,14399,8194,14395xe" filled="true" fillcolor="#929190" stroked="false">
                <v:path arrowok="t"/>
                <v:fill type="solid"/>
              </v:shape>
              <v:shape style="position:absolute;left:7755;top:13920;width:1263;height:646" coordorigin="7755,13920" coordsize="1263,646" path="m8985,14048l8792,14048,8839,14062,8867,14104,8857,14220,8769,14308,8694,14352,8612,14384,8534,14396,8906,14396,8960,14330,9008,14228,9017,14159,9007,14091,8985,14048xe" filled="true" fillcolor="#929190" stroked="false">
                <v:path arrowok="t"/>
                <v:fill type="solid"/>
              </v:shape>
              <v:shape style="position:absolute;left:7755;top:13920;width:1263;height:646" coordorigin="7755,13920" coordsize="1263,646" path="m8778,13933l8725,13946,8669,13973,8676,13982,8683,13991,8716,14059,8720,14076,8729,14073,8792,14048,8985,14048,8976,14030,8927,13980,8830,13935,8778,13933xe" filled="true" fillcolor="#929190" stroked="false">
                <v:path arrowok="t"/>
                <v:fill type="solid"/>
              </v:shape>
              <v:shape style="position:absolute;left:7755;top:13920;width:1263;height:646" coordorigin="7755,13920" coordsize="1263,646" path="m8067,14037l7986,14037,8048,14067,8061,14068,8063,14056,8065,14044,8067,14037xe" filled="true" fillcolor="#929190" stroked="false">
                <v:path arrowok="t"/>
                <v:fill type="solid"/>
              </v:shape>
              <v:shape style="position:absolute;left:8595;top:16363;width:355;height:185" type="#_x0000_t75" stroked="false">
                <v:imagedata r:id="rId124" o:title=""/>
              </v:shape>
              <v:shape style="position:absolute;left:8560;top:13610;width:321;height:362" type="#_x0000_t75" stroked="false">
                <v:imagedata r:id="rId125" o:title=""/>
              </v:shape>
            </v:group>
            <v:group style="position:absolute;left:8404;top:16426;width:425;height:404" coordorigin="8404,16426" coordsize="425,404">
              <v:shape style="position:absolute;left:8404;top:16426;width:425;height:404" coordorigin="8404,16426" coordsize="425,404" path="m8828,16426l8822,16426,8769,16449,8716,16471,8611,16519,8528,16580,8485,16627,8445,16678,8405,16729,8404,16730,8428,16753,8448,16778,8464,16803,8475,16830,8736,16830,8761,16759,8784,16689,8804,16619,8818,16547,8828,16457,8828,16426xe" filled="true" fillcolor="#97bd71" stroked="false">
                <v:path arrowok="t"/>
                <v:fill type="solid"/>
              </v:shape>
              <v:shape style="position:absolute;left:8468;top:13944;width:406;height:452" type="#_x0000_t75" stroked="false">
                <v:imagedata r:id="rId126" o:title=""/>
              </v:shape>
            </v:group>
            <v:group style="position:absolute;left:8127;top:14060;width:499;height:376" coordorigin="8127,14060" coordsize="499,376">
              <v:shape style="position:absolute;left:8127;top:14060;width:499;height:376" coordorigin="8127,14060" coordsize="499,376" path="m8466,14060l8360,14061,8290,14066,8238,14116,8232,14131,8232,14141,8188,14181,8146,14234,8127,14293,8148,14352,8144,14357,8194,14395,8266,14423,8344,14435,8424,14430,8501,14409,8558,14381,8625,14329,8619,14267,8599,14216,8566,14173,8518,14134,8518,14131,8510,14113,8503,14095,8496,14078,8491,14060,8466,14060xe" filled="true" fillcolor="#cf6f66" stroked="false">
                <v:path arrowok="t"/>
                <v:fill type="solid"/>
              </v:shape>
            </v:group>
            <v:group style="position:absolute;left:8473;top:13804;width:150;height:116" coordorigin="8473,13804" coordsize="150,116">
              <v:shape style="position:absolute;left:8473;top:13804;width:150;height:116" coordorigin="8473,13804" coordsize="150,116" path="m8473,13851l8473,13852,8510,13864,8547,13879,8582,13898,8614,13920,8615,13919,8623,13889,8617,13858,8616,13855,8500,13855,8473,13851xe" filled="true" fillcolor="#929190" stroked="false">
                <v:path arrowok="t"/>
                <v:fill type="solid"/>
              </v:shape>
              <v:shape style="position:absolute;left:8473;top:13804;width:150;height:116" coordorigin="8473,13804" coordsize="150,116" path="m8575,13804l8527,13852,8500,13855,8616,13855,8602,13829,8582,13805,8575,13804xe" filled="true" fillcolor="#929190" stroked="false">
                <v:path arrowok="t"/>
                <v:fill type="solid"/>
              </v:shape>
            </v:group>
            <v:group style="position:absolute;left:8393;top:13703;width:186;height:153" coordorigin="8393,13703" coordsize="186,153">
              <v:shape style="position:absolute;left:8393;top:13703;width:186;height:153" coordorigin="8393,13703" coordsize="186,153" path="m8490,13703l8415,13724,8408,13731,8393,13738,8401,13768,8400,13778,8397,13788,8409,13809,8426,13827,8448,13842,8473,13851,8500,13855,8527,13852,8574,13809,8579,13784,8577,13766,8571,13750,8560,13736,8529,13714,8490,13703xe" filled="true" fillcolor="#d6e8f7" stroked="false">
                <v:path arrowok="t"/>
                <v:fill type="solid"/>
              </v:shape>
            </v:group>
            <v:group style="position:absolute;left:8258;top:13940;width:233;height:130" coordorigin="8258,13940" coordsize="233,130">
              <v:shape style="position:absolute;left:8258;top:13940;width:233;height:130" coordorigin="8258,13940" coordsize="233,130" path="m8389,13940l8349,13942,8309,13945,8298,13977,8285,14008,8272,14039,8258,14070,8290,14065,8324,14062,8360,14061,8466,14060,8491,14060,8483,14031,8477,14002,8472,13973,8468,13944,8428,13941,8389,13940xe" filled="true" fillcolor="#cf6f66" stroked="false">
                <v:path arrowok="t"/>
                <v:fill type="solid"/>
              </v:shape>
              <v:shape style="position:absolute;left:8258;top:13940;width:233;height:130" coordorigin="8258,13940" coordsize="233,130" path="m8491,14060l8466,14060,8491,14060,8491,14060xe" filled="true" fillcolor="#cf6f66" stroked="false">
                <v:path arrowok="t"/>
                <v:fill type="solid"/>
              </v:shape>
              <v:shape style="position:absolute;left:8116;top:16551;width:358;height:279" type="#_x0000_t75" stroked="false">
                <v:imagedata r:id="rId127" o:title=""/>
              </v:shape>
            </v:group>
            <v:group style="position:absolute;left:8357;top:13788;width:116;height:64" coordorigin="8357,13788" coordsize="116,64">
              <v:shape style="position:absolute;left:8357;top:13788;width:116;height:64" coordorigin="8357,13788" coordsize="116,64" path="m8397,13788l8391,13802,8382,13814,8370,13825,8357,13835,8381,13836,8455,13847,8473,13852,8473,13851,8448,13842,8426,13827,8409,13809,8397,13788xe" filled="true" fillcolor="#929190" stroked="false">
                <v:path arrowok="t"/>
                <v:fill type="solid"/>
              </v:shape>
            </v:group>
            <v:group style="position:absolute;left:8454;top:13847;width:241;height:166" coordorigin="8454,13847" coordsize="241,166">
              <v:shape style="position:absolute;left:8454;top:13847;width:241;height:166" coordorigin="8454,13847" coordsize="241,166" path="m8455,13847l8454,13852,8458,13875,8461,13899,8468,13944,8528,13953,8585,13967,8640,13987,8689,14013,8694,14010,8657,13958,8582,13898,8510,13864,8461,13849,8455,13847xe" filled="true" fillcolor="#a9def4" stroked="false">
                <v:path arrowok="t"/>
                <v:fill type="solid"/>
              </v:shape>
            </v:group>
            <v:group style="position:absolute;left:8309;top:13835;width:159;height:110" coordorigin="8309,13835" coordsize="159,110">
              <v:shape style="position:absolute;left:8309;top:13835;width:159;height:110" coordorigin="8309,13835" coordsize="159,110" path="m8357,13835l8346,13842,8334,13848,8322,13851,8326,13864,8324,13884,8320,13905,8315,13925,8309,13945,8349,13942,8389,13940,8467,13940,8461,13899,8458,13875,8454,13852,8455,13847,8430,13842,8406,13839,8381,13836,8357,13835xe" filled="true" fillcolor="#cf6f66" stroked="false">
                <v:path arrowok="t"/>
                <v:fill type="solid"/>
              </v:shape>
              <v:shape style="position:absolute;left:8309;top:13835;width:159;height:110" coordorigin="8309,13835" coordsize="159,110" path="m8467,13940l8389,13940,8428,13941,8468,13944,8467,13940xe" filled="true" fillcolor="#cf6f66" stroked="false">
                <v:path arrowok="t"/>
                <v:fill type="solid"/>
              </v:shape>
            </v:group>
            <v:group style="position:absolute;left:8201;top:16366;width:411;height:365" coordorigin="8201,16366" coordsize="411,365">
              <v:shape style="position:absolute;left:8201;top:16366;width:411;height:365" coordorigin="8201,16366" coordsize="411,365" path="m8595,16366l8207,16371,8207,16589,8201,16600,8253,16629,8306,16661,8357,16694,8404,16730,8405,16729,8445,16678,8485,16627,8528,16580,8576,16541,8611,16519,8605,16509,8606,16479,8606,16448,8603,16418,8595,16388,8595,16366xe" filled="true" fillcolor="#ac8b70" stroked="false">
                <v:path arrowok="t"/>
                <v:fill type="solid"/>
              </v:shape>
              <v:shape style="position:absolute;left:8196;top:13570;width:402;height:285" type="#_x0000_t75" stroked="false">
                <v:imagedata r:id="rId128" o:title=""/>
              </v:shape>
              <v:shape style="position:absolute;left:8059;top:13945;width:251;height:206" type="#_x0000_t75" stroked="false">
                <v:imagedata r:id="rId129" o:title=""/>
              </v:shape>
            </v:group>
            <v:group style="position:absolute;left:8216;top:14680;width:410;height:102" coordorigin="8216,14680" coordsize="410,102">
              <v:shape style="position:absolute;left:8216;top:14680;width:410;height:102" coordorigin="8216,14680" coordsize="410,102" path="m8383,14680l8227,14681,8227,14686,8226,14709,8223,14728,8220,14749,8216,14775,8216,14778,8625,14781,8624,14758,8622,14735,8621,14712,8620,14686,8615,14686,8537,14681,8460,14680,8383,14680xe" filled="true" fillcolor="#ac8b70" stroked="false">
                <v:path arrowok="t"/>
                <v:fill type="solid"/>
              </v:shape>
              <v:shape style="position:absolute;left:8059;top:14070;width:199;height:287" type="#_x0000_t75" stroked="false">
                <v:imagedata r:id="rId130" o:title=""/>
              </v:shape>
              <v:shape style="position:absolute;left:8169;top:13790;width:106;height:121" type="#_x0000_t75" stroked="false">
                <v:imagedata r:id="rId131" o:title=""/>
              </v:shape>
              <v:shape style="position:absolute;left:7938;top:16371;width:270;height:307" type="#_x0000_t75" stroked="false">
                <v:imagedata r:id="rId132" o:title=""/>
              </v:shape>
            </v:group>
            <v:group style="position:absolute;left:7530;top:16071;width:645;height:760" coordorigin="7530,16071" coordsize="645,760">
              <v:shape style="position:absolute;left:7530;top:16071;width:645;height:760" coordorigin="7530,16071" coordsize="645,760" path="m7532,16071l7545,16149,7561,16225,7581,16299,7604,16372,7626,16431,7652,16488,7722,16519,7789,16556,7853,16599,7913,16647,7968,16701,8018,16761,8063,16826,8063,16830,8174,16830,8159,16797,8147,16766,8138,16734,8130,16703,8130,16703,8128,16695,8127,16686,8126,16678,8103,16624,8070,16565,8036,16510,8009,16474,7991,16449,7956,16400,7917,16348,7872,16298,7793,16228,7732,16179,7668,16133,7601,16095,7532,16071xe" filled="true" fillcolor="#97bd71" stroked="false">
                <v:path arrowok="t"/>
                <v:fill type="solid"/>
              </v:shape>
              <v:shape style="position:absolute;left:8079;top:13851;width:247;height:155" type="#_x0000_t75" stroked="false">
                <v:imagedata r:id="rId133" o:title=""/>
              </v:shape>
            </v:group>
            <v:group style="position:absolute;left:8126;top:16678;width:5;height:25" coordorigin="8126,16678" coordsize="5,25">
              <v:shape style="position:absolute;left:8126;top:16678;width:5;height:25" coordorigin="8126,16678" coordsize="5,25" path="m8126,16678l8127,16686,8128,16695,8130,16703,8130,16696,8128,16688,8126,16678xe" filled="true" fillcolor="#97bd71" stroked="false">
                <v:path arrowok="t"/>
                <v:fill type="solid"/>
              </v:shape>
            </v:group>
            <v:group style="position:absolute;left:6971;top:16422;width:1092;height:408" coordorigin="6971,16422" coordsize="1092,408">
              <v:shape style="position:absolute;left:6971;top:16422;width:1092;height:408" coordorigin="6971,16422" coordsize="1092,408" path="m7292,16422l7218,16425,7144,16434,7057,16453,6971,16479,6975,16490,7047,16533,7118,16577,7260,16667,7331,16711,7402,16753,7475,16793,7550,16830,8063,16830,8063,16826,8018,16761,7968,16701,7913,16647,7853,16599,7789,16556,7722,16519,7652,16488,7583,16464,7512,16445,7439,16432,7366,16424,7292,16422xe" filled="true" fillcolor="#97bd71" stroked="false">
                <v:path arrowok="t"/>
                <v:fill type="solid"/>
              </v:shape>
            </v:group>
            <v:group style="position:absolute;left:7928;top:14110;width:267;height:289" coordorigin="7928,14110" coordsize="267,289">
              <v:shape style="position:absolute;left:7928;top:14110;width:267;height:289" coordorigin="7928,14110" coordsize="267,289" path="m8051,14110l8019,14129,7988,14153,7959,14181,7937,14211,7928,14216,7977,14282,8040,14334,8113,14372,8192,14399,8194,14395,8181,14387,8168,14378,8108,14316,8073,14240,8059,14151,8059,14111,8051,14110xe" filled="true" fillcolor="#ffffff" stroked="false">
                <v:path arrowok="t"/>
                <v:fill type="solid"/>
              </v:shape>
              <v:shape style="position:absolute;left:7942;top:13608;width:287;height:354" type="#_x0000_t75" stroked="false">
                <v:imagedata r:id="rId134" o:title=""/>
              </v:shape>
            </v:group>
            <v:group style="position:absolute;left:7905;top:14037;width:157;height:180" coordorigin="7905,14037" coordsize="157,180">
              <v:shape style="position:absolute;left:7905;top:14037;width:157;height:180" coordorigin="7905,14037" coordsize="157,180" path="m7986,14037l7939,14048,7911,14089,7905,14146,7923,14208,7925,14211,7926,14213,7928,14216,7937,14211,7959,14181,7988,14153,8019,14129,8051,14110,8059,14110,8059,14100,8060,14089,8060,14079,8061,14068,8048,14067,7986,14037xe" filled="true" fillcolor="#ffffff" stroked="false">
                <v:path arrowok="t"/>
                <v:fill type="solid"/>
              </v:shape>
              <v:shape style="position:absolute;left:7905;top:14037;width:157;height:180" coordorigin="7905,14037" coordsize="157,180" path="m8059,14110l8051,14110,8059,14111xe" filled="true" fillcolor="#ffffff" stroked="false">
                <v:path arrowok="t"/>
                <v:fill type="solid"/>
              </v:shape>
            </v:group>
            <v:group style="position:absolute;left:7715;top:14414;width:1343;height:368" coordorigin="7715,14414" coordsize="1343,368">
              <v:shape style="position:absolute;left:7715;top:14414;width:1343;height:368" coordorigin="7715,14414" coordsize="1343,368" path="m8960,14680l8383,14680,8460,14680,8537,14681,8615,14686,8620,14686,8621,14712,8622,14735,8624,14758,8625,14781,8779,14780,8921,14777,8921,14760,8938,14708,8960,14680xe" filled="true" fillcolor="#b17a48" stroked="false">
                <v:path arrowok="t"/>
                <v:fill type="solid"/>
              </v:shape>
              <v:shape style="position:absolute;left:7715;top:14414;width:1343;height:368" coordorigin="7715,14414" coordsize="1343,368" path="m7891,14421l7887,14426,7827,14457,7778,14507,7741,14568,7715,14631,7716,14643,7765,14650,7810,14678,7843,14719,7853,14765,7853,14775,8216,14778,8216,14775,8220,14749,8223,14728,8226,14709,8227,14686,8227,14681,8960,14680,8965,14674,8997,14659,9036,14659,9058,14654,9037,14594,9022,14565,8367,14565,8286,14561,8208,14553,8135,14540,8069,14522,8006,14496,7946,14462,7891,14421xe" filled="true" fillcolor="#b17a48" stroked="false">
                <v:path arrowok="t"/>
                <v:fill type="solid"/>
              </v:shape>
              <v:shape style="position:absolute;left:7715;top:14414;width:1343;height:368" coordorigin="7715,14414" coordsize="1343,368" path="m9036,14659l8997,14659,9032,14660,9036,14659xe" filled="true" fillcolor="#b17a48" stroked="false">
                <v:path arrowok="t"/>
                <v:fill type="solid"/>
              </v:shape>
              <v:shape style="position:absolute;left:7715;top:14414;width:1343;height:368" coordorigin="7715,14414" coordsize="1343,368" path="m8888,14414l8824,14464,8753,14504,8677,14533,8598,14550,8525,14560,8447,14565,8367,14565,9022,14565,8997,14520,8947,14456,8894,14419,8888,14414xe" filled="true" fillcolor="#b17a48" stroked="false">
                <v:path arrowok="t"/>
                <v:fill type="solid"/>
              </v:shape>
              <v:shape style="position:absolute;left:7526;top:14639;width:327;height:267" type="#_x0000_t75" stroked="false">
                <v:imagedata r:id="rId135" o:title=""/>
              </v:shape>
            </v:group>
            <v:group style="position:absolute;left:7069;top:16311;width:583;height:177" coordorigin="7069,16311" coordsize="583,177">
              <v:shape style="position:absolute;left:7069;top:16311;width:583;height:177" coordorigin="7069,16311" coordsize="583,177" path="m7623,16422l7292,16422,7366,16424,7439,16432,7512,16445,7583,16464,7652,16488,7639,16459,7626,16431,7623,16422xe" filled="true" fillcolor="#637a49" stroked="false">
                <v:path arrowok="t"/>
                <v:fill type="solid"/>
              </v:shape>
              <v:shape style="position:absolute;left:7069;top:16311;width:583;height:177" coordorigin="7069,16311" coordsize="583,177" path="m7201,16311l7133,16317,7069,16333,7069,16336,7086,16360,7102,16386,7120,16409,7143,16426,7144,16434,7218,16425,7292,16422,7623,16422,7615,16402,7545,16367,7426,16363,7366,16363,7366,16312,7338,16312,7270,16311,7201,16311xe" filled="true" fillcolor="#637a49" stroked="false">
                <v:path arrowok="t"/>
                <v:fill type="solid"/>
              </v:shape>
              <v:shape style="position:absolute;left:7069;top:16311;width:583;height:177" coordorigin="7069,16311" coordsize="583,177" path="m7366,16312l7338,16312,7366,16312xe" filled="true" fillcolor="#637a49" stroked="false">
                <v:path arrowok="t"/>
                <v:fill type="solid"/>
              </v:shape>
              <v:shape style="position:absolute;left:7411;top:14664;width:148;height:232" type="#_x0000_t75" stroked="false">
                <v:imagedata r:id="rId136" o:title=""/>
              </v:shape>
            </v:group>
            <v:group style="position:absolute;left:7297;top:14211;width:383;height:503" coordorigin="7297,14211" coordsize="383,503">
              <v:shape style="position:absolute;left:7297;top:14211;width:383;height:503" coordorigin="7297,14211" coordsize="383,503" path="m7511,14211l7451,14217,7390,14245,7332,14294,7302,14349,7297,14408,7309,14470,7333,14534,7365,14596,7398,14656,7427,14711,7435,14713,7445,14701,7457,14690,7472,14681,7489,14673,7487,14668,7413,14583,7383,14523,7364,14459,7358,14397,7371,14343,7406,14304,7467,14285,7644,14285,7615,14252,7567,14223,7511,14211xe" filled="true" fillcolor="#b17a48" stroked="false">
                <v:path arrowok="t"/>
                <v:fill type="solid"/>
              </v:shape>
              <v:shape style="position:absolute;left:7297;top:14211;width:383;height:503" coordorigin="7297,14211" coordsize="383,503" path="m7475,14357l7447,14371,7427,14403,7425,14426,7425,14431,7429,14461,7438,14491,7453,14517,7507,14557,7568,14558,7623,14527,7655,14483,7543,14483,7506,14464,7488,14431,7507,14396,7508,14396,7499,14364,7475,14357xe" filled="true" fillcolor="#b17a48" stroked="false">
                <v:path arrowok="t"/>
                <v:fill type="solid"/>
              </v:shape>
              <v:shape style="position:absolute;left:7297;top:14211;width:383;height:503" coordorigin="7297,14211" coordsize="383,503" path="m7644,14285l7467,14285,7525,14291,7577,14319,7611,14365,7615,14426,7585,14474,7543,14483,7655,14483,7662,14473,7679,14407,7674,14346,7652,14294,7644,14285xe" filled="true" fillcolor="#b17a48" stroked="false">
                <v:path arrowok="t"/>
                <v:fill type="solid"/>
              </v:shape>
            </v:group>
            <v:group style="position:absolute;left:6977;top:16667;width:573;height:163" coordorigin="6977,16667" coordsize="573,163">
              <v:shape style="position:absolute;left:6977;top:16667;width:573;height:163" coordorigin="6977,16667" coordsize="573,163" path="m7260,16667l7257,16672,7186,16673,7116,16676,7048,16682,6978,16688,6977,16691,7037,16718,7097,16751,7154,16789,7204,16830,7550,16830,7475,16793,7402,16753,7331,16711,7260,16667xe" filled="true" fillcolor="#97bd71" stroked="false">
                <v:path arrowok="t"/>
                <v:fill type="solid"/>
              </v:shape>
            </v:group>
            <v:group style="position:absolute;left:8390;top:16414;width:446;height:332" coordorigin="8390,16414" coordsize="446,332">
              <v:shape style="position:absolute;left:8390;top:16414;width:446;height:332" coordorigin="8390,16414" coordsize="446,332" path="m8825,16414l8688,16467,8626,16495,8567,16528,8517,16568,8473,16616,8432,16667,8393,16719,8390,16730,8395,16741,8404,16745,8414,16740,8453,16690,8492,16641,8535,16595,8583,16554,8640,16519,8702,16491,8765,16466,8828,16440,8835,16432,8833,16421,8825,16414xe" filled="true" fillcolor="#221f20" stroked="false">
                <v:path arrowok="t"/>
                <v:fill type="solid"/>
              </v:shape>
            </v:group>
            <v:group style="position:absolute;left:8716;top:16413;width:127;height:426" coordorigin="8716,16413" coordsize="127,426">
              <v:shape style="position:absolute;left:8716;top:16413;width:127;height:426" coordorigin="8716,16413" coordsize="127,426" path="m8827,16413l8817,16416,8812,16427,8805,16513,8791,16596,8770,16678,8744,16759,8716,16838,8747,16838,8773,16765,8799,16683,8821,16599,8835,16514,8842,16427,8837,16416,8827,16413xe" filled="true" fillcolor="#221f20" stroked="false">
                <v:path arrowok="t"/>
                <v:fill type="solid"/>
              </v:shape>
            </v:group>
            <v:group style="position:absolute;left:8807;top:16063;width:548;height:501" coordorigin="8807,16063" coordsize="548,501">
              <v:shape style="position:absolute;left:8807;top:16063;width:548;height:501" coordorigin="8807,16063" coordsize="548,501" path="m9344,16063l9333,16065,9267,16110,9200,16154,9134,16199,9068,16245,9006,16295,8947,16348,8894,16406,8847,16469,8807,16540,8807,16553,8814,16561,8824,16563,8833,16556,8872,16486,8918,16424,8970,16367,9028,16315,9089,16267,9153,16222,9218,16178,9284,16135,9348,16091,9355,16081,9352,16070,9344,16063xe" filled="true" fillcolor="#221f20" stroked="false">
                <v:path arrowok="t"/>
                <v:fill type="solid"/>
              </v:shape>
            </v:group>
            <v:group style="position:absolute;left:9115;top:16063;width:247;height:775" coordorigin="9115,16063" coordsize="247,775">
              <v:shape style="position:absolute;left:9115;top:16063;width:247;height:775" coordorigin="9115,16063" coordsize="247,775" path="m9341,16063l9330,16067,9326,16078,9326,16119,9329,16160,9332,16201,9334,16242,9319,16356,9286,16466,9260,16543,9230,16618,9197,16692,9159,16764,9116,16833,9115,16838,9148,16838,9185,16777,9224,16704,9257,16629,9288,16552,9315,16474,9341,16392,9358,16308,9362,16250,9360,16193,9357,16136,9356,16078,9351,16067,9341,16063xe" filled="true" fillcolor="#221f20" stroked="false">
                <v:path arrowok="t"/>
                <v:fill type="solid"/>
              </v:shape>
            </v:group>
            <v:group style="position:absolute;left:9252;top:16211;width:650;height:389" coordorigin="9252,16211" coordsize="650,389">
              <v:shape style="position:absolute;left:9252;top:16211;width:650;height:389" coordorigin="9252,16211" coordsize="650,389" path="m9884,16211l9815,16240,9749,16271,9683,16304,9618,16339,9476,16421,9399,16467,9324,16517,9256,16574,9252,16585,9256,16595,9266,16600,9277,16596,9337,16546,9402,16502,9606,16380,9675,16341,9746,16305,9818,16271,9892,16240,9901,16232,9901,16220,9895,16212,9884,16211xe" filled="true" fillcolor="#221f20" stroked="false">
                <v:path arrowok="t"/>
                <v:fill type="solid"/>
              </v:shape>
            </v:group>
            <v:group style="position:absolute;left:9600;top:16208;width:306;height:630" coordorigin="9600,16208" coordsize="306,630">
              <v:shape style="position:absolute;left:9600;top:16208;width:306;height:630" coordorigin="9600,16208" coordsize="306,630" path="m9895,16208l9884,16209,9877,16218,9855,16292,9827,16363,9796,16432,9762,16499,9690,16634,9656,16702,9625,16771,9600,16838,9632,16838,9654,16779,9685,16710,9719,16642,9790,16507,9825,16440,9856,16371,9884,16300,9906,16226,9904,16215,9895,16208xe" filled="true" fillcolor="#221f20" stroked="false">
                <v:path arrowok="t"/>
                <v:fill type="solid"/>
              </v:shape>
              <v:shape style="position:absolute;left:9618;top:16618;width:254;height:220" type="#_x0000_t75" stroked="false">
                <v:imagedata r:id="rId137" o:title=""/>
              </v:shape>
              <v:shape style="position:absolute;left:8100;top:16534;width:389;height:304" type="#_x0000_t75" stroked="false">
                <v:imagedata r:id="rId138" o:title=""/>
              </v:shape>
            </v:group>
            <v:group style="position:absolute;left:7517;top:16057;width:627;height:662" coordorigin="7517,16057" coordsize="627,662">
              <v:shape style="position:absolute;left:7517;top:16057;width:627;height:662" coordorigin="7517,16057" coordsize="627,662" path="m7535,16057l7523,16058,7517,16067,7518,16078,7527,16086,7595,16111,7662,16146,7726,16189,7786,16237,7842,16291,7893,16347,7938,16404,7979,16457,8023,16515,8064,16576,8097,16640,8114,16704,8120,16714,8130,16718,8140,16714,8144,16704,8124,16630,8088,16558,8041,16488,7992,16423,7945,16362,7901,16307,7849,16254,7793,16202,7732,16156,7667,16115,7601,16081,7535,16057xe" filled="true" fillcolor="#221f20" stroked="false">
                <v:path arrowok="t"/>
                <v:fill type="solid"/>
              </v:shape>
            </v:group>
            <v:group style="position:absolute;left:7513;top:16054;width:151;height:450" coordorigin="7513,16054" coordsize="151,450">
              <v:shape style="position:absolute;left:7513;top:16054;width:151;height:450" coordorigin="7513,16054" coordsize="151,450" path="m7525,16054l7516,16060,7513,16072,7527,16145,7543,16217,7562,16288,7583,16358,7608,16428,7637,16496,7646,16504,7656,16502,7664,16493,7663,16481,7630,16400,7602,16318,7578,16234,7559,16150,7542,16064,7535,16055,7525,16054xe" filled="true" fillcolor="#221f20" stroked="false">
                <v:path arrowok="t"/>
                <v:fill type="solid"/>
              </v:shape>
            </v:group>
            <v:group style="position:absolute;left:6953;top:16410;width:1123;height:431" coordorigin="6953,16410" coordsize="1123,431">
              <v:shape style="position:absolute;left:6953;top:16410;width:1123;height:431" coordorigin="6953,16410" coordsize="1123,431" path="m7541,16440l7272,16440,7348,16441,7423,16448,7498,16461,7571,16479,7642,16503,7710,16534,7776,16569,7839,16611,7898,16658,7953,16711,8003,16770,8048,16834,8058,16841,8069,16839,8076,16831,8074,16819,8030,16757,7982,16699,7930,16647,7873,16599,7813,16557,7750,16521,7685,16489,7617,16463,7547,16441,7541,16440xe" filled="true" fillcolor="#221f20" stroked="false">
                <v:path arrowok="t"/>
                <v:fill type="solid"/>
              </v:shape>
              <v:shape style="position:absolute;left:6953;top:16410;width:1123;height:431" coordorigin="6953,16410" coordsize="1123,431" path="m7329,16410l7255,16411,7181,16416,7108,16428,7035,16444,6963,16466,6953,16486,6959,16494,6971,16495,7045,16473,7120,16456,7196,16445,7272,16440,7541,16440,7475,16426,7402,16415,7329,16410xe" filled="true" fillcolor="#221f20" stroked="false">
                <v:path arrowok="t"/>
                <v:fill type="solid"/>
              </v:shape>
            </v:group>
            <v:group style="position:absolute;left:6959;top:16477;width:611;height:362" coordorigin="6959,16477" coordsize="611,362">
              <v:shape style="position:absolute;left:6959;top:16477;width:611;height:362" coordorigin="6959,16477" coordsize="611,362" path="m6969,16477l6961,16484,6959,16494,6966,16504,7038,16547,7110,16591,7253,16681,7325,16725,7397,16768,7471,16809,7530,16838,7568,16838,7569,16829,7562,16820,7486,16783,7413,16742,7340,16699,7268,16655,7125,16565,7054,16521,6981,16478,6969,16477xe" filled="true" fillcolor="#221f20" stroked="false">
                <v:path arrowok="t"/>
                <v:fill type="solid"/>
              </v:shape>
              <v:shape style="position:absolute;left:6955;top:16657;width:315;height:181" type="#_x0000_t75" stroked="false">
                <v:imagedata r:id="rId139" o:title=""/>
              </v:shape>
              <v:shape style="position:absolute;left:7052;top:16297;width:299;height:144" type="#_x0000_t75" stroked="false">
                <v:imagedata r:id="rId140" o:title=""/>
              </v:shape>
            </v:group>
            <v:group style="position:absolute;left:7290;top:14771;width:125;height:34" coordorigin="7290,14771" coordsize="125,34">
              <v:shape style="position:absolute;left:7290;top:14771;width:125;height:34" coordorigin="7290,14771" coordsize="125,34" path="m7400,14772l7357,14774,7354,14774,7356,14775,7357,14775,7358,14776,7363,14778,7366,14781,7367,14785,7367,14789,7337,14789,7337,14793,7339,14797,7344,14803,7353,14803,7345,14803,7346,14804,7351,14804,7368,14804,7400,14802,7411,14797,7414,14786,7411,14776,7400,14772xe" filled="true" fillcolor="#221f20" stroked="false">
                <v:path arrowok="t"/>
                <v:fill type="solid"/>
              </v:shape>
              <v:shape style="position:absolute;left:7290;top:14771;width:125;height:34" coordorigin="7290,14771" coordsize="125,34" path="m7338,14802l7338,14803,7345,14803,7344,14803,7338,14802xe" filled="true" fillcolor="#221f20" stroked="false">
                <v:path arrowok="t"/>
                <v:fill type="solid"/>
              </v:shape>
              <v:shape style="position:absolute;left:7290;top:14771;width:125;height:34" coordorigin="7290,14771" coordsize="125,34" path="m7334,14771l7318,14771,7304,14772,7293,14777,7290,14787,7293,14797,7304,14802,7335,14802,7338,14802,7337,14789,7367,14789,7363,14779,7358,14776,7356,14775,7353,14774,7354,14774,7350,14772,7334,14771xe" filled="true" fillcolor="#221f20" stroked="false">
                <v:path arrowok="t"/>
                <v:fill type="solid"/>
              </v:shape>
              <v:shape style="position:absolute;left:7290;top:14771;width:125;height:34" coordorigin="7290,14771" coordsize="125,34" path="m7358,14776l7363,14779,7367,14789,7367,14785,7366,14781,7363,14778,7358,14776xe" filled="true" fillcolor="#221f20" stroked="false">
                <v:path arrowok="t"/>
                <v:fill type="solid"/>
              </v:shape>
              <v:shape style="position:absolute;left:7290;top:14771;width:125;height:34" coordorigin="7290,14771" coordsize="125,34" path="m7354,14774l7353,14774,7356,14775,7354,14774xe" filled="true" fillcolor="#221f20" stroked="false">
                <v:path arrowok="t"/>
                <v:fill type="solid"/>
              </v:shape>
            </v:group>
            <v:group style="position:absolute;left:9334;top:14767;width:196;height:31" coordorigin="9334,14767" coordsize="196,31">
              <v:shape style="position:absolute;left:9334;top:14767;width:196;height:31" coordorigin="9334,14767" coordsize="196,31" path="m9515,14767l9349,14767,9338,14772,9334,14782,9338,14793,9349,14797,9515,14797,9526,14792,9530,14782,9526,14772,9515,14767xe" filled="true" fillcolor="#221f20" stroked="false">
                <v:path arrowok="t"/>
                <v:fill type="solid"/>
              </v:shape>
            </v:group>
            <v:group style="position:absolute;left:9525;top:14768;width:2;height:412" coordorigin="9525,14768" coordsize="2,412">
              <v:shape style="position:absolute;left:9525;top:14768;width:2;height:412" coordorigin="9525,14768" coordsize="0,412" path="m9525,14768l9525,15179e" filled="false" stroked="true" strokeweight="1.962528pt" strokecolor="#221f20">
                <v:path arrowok="t"/>
              </v:shape>
            </v:group>
            <v:group style="position:absolute;left:9541;top:15155;width:29;height:30" coordorigin="9541,15155" coordsize="29,30">
              <v:shape style="position:absolute;left:9541;top:15155;width:29;height:30" coordorigin="9541,15155" coordsize="29,30" path="m9555,15155l9545,15159,9541,15170,9545,15180,9555,15185,9566,15180,9570,15170,9566,15159,9555,15155xe" filled="true" fillcolor="#221f20" stroked="false">
                <v:path arrowok="t"/>
                <v:fill type="solid"/>
              </v:shape>
            </v:group>
            <v:group style="position:absolute;left:9550;top:15160;width:46;height:458" coordorigin="9550,15160" coordsize="46,458">
              <v:shape style="position:absolute;left:9550;top:15160;width:46;height:458" coordorigin="9550,15160" coordsize="46,458" path="m9565,15160l9555,15164,9550,15175,9552,15260,9556,15346,9560,15432,9564,15517,9566,15603,9570,15614,9581,15617,9591,15614,9596,15603,9594,15517,9590,15432,9586,15346,9582,15260,9580,15175,9576,15164,9565,15160xe" filled="true" fillcolor="#221f20" stroked="false">
                <v:path arrowok="t"/>
                <v:fill type="solid"/>
              </v:shape>
            </v:group>
            <v:group style="position:absolute;left:9360;top:15593;width:236;height:35" coordorigin="9360,15593" coordsize="236,35">
              <v:shape style="position:absolute;left:9360;top:15593;width:236;height:35" coordorigin="9360,15593" coordsize="236,35" path="m9374,15593l9363,15598,9360,15608,9363,15618,9374,15623,9426,15624,9529,15627,9581,15628,9591,15623,9595,15613,9591,15603,9581,15598,9529,15597,9426,15594,9374,15593xe" filled="true" fillcolor="#221f20" stroked="false">
                <v:path arrowok="t"/>
                <v:fill type="solid"/>
              </v:shape>
            </v:group>
            <v:group style="position:absolute;left:9460;top:15386;width:110;height:30" coordorigin="9460,15386" coordsize="110,30">
              <v:shape style="position:absolute;left:9460;top:15386;width:110;height:30" coordorigin="9460,15386" coordsize="110,30" path="m9555,15386l9475,15386,9464,15391,9460,15401,9464,15412,9475,15416,9555,15416,9566,15412,9570,15401,9566,15391,9555,15386xe" filled="true" fillcolor="#221f20" stroked="false">
                <v:path arrowok="t"/>
                <v:fill type="solid"/>
              </v:shape>
            </v:group>
            <v:group style="position:absolute;left:9495;top:15609;width:2;height:352" coordorigin="9495,15609" coordsize="2,352">
              <v:shape style="position:absolute;left:9495;top:15609;width:2;height:352" coordorigin="9495,15609" coordsize="0,352" path="m9495,15609l9495,15960e" filled="false" stroked="true" strokeweight="1.5pt" strokecolor="#221f20">
                <v:path arrowok="t"/>
              </v:shape>
            </v:group>
            <v:group style="position:absolute;left:9269;top:15940;width:241;height:30" coordorigin="9269,15940" coordsize="241,30">
              <v:shape style="position:absolute;left:9269;top:15940;width:241;height:30" coordorigin="9269,15940" coordsize="241,30" path="m9495,15940l9283,15940,9273,15945,9269,15955,9273,15966,9283,15970,9495,15970,9506,15966,9509,15955,9506,15945,9495,15940xe" filled="true" fillcolor="#221f20" stroked="false">
                <v:path arrowok="t"/>
                <v:fill type="solid"/>
              </v:shape>
            </v:group>
            <v:group style="position:absolute;left:9324;top:16362;width:190;height:36" coordorigin="9324,16362" coordsize="190,36">
              <v:shape style="position:absolute;left:9324;top:16362;width:190;height:36" coordorigin="9324,16362" coordsize="190,36" path="m9510,16392l9418,16392,9457,16393,9496,16398,9508,16395,9510,16392xe" filled="true" fillcolor="#221f20" stroked="false">
                <v:path arrowok="t"/>
                <v:fill type="solid"/>
              </v:shape>
              <v:shape style="position:absolute;left:9324;top:16362;width:190;height:36" coordorigin="9324,16362" coordsize="190,36" path="m9422,16362l9339,16363,9328,16368,9324,16379,9328,16389,9339,16393,9418,16392,9510,16392,9514,16386,9513,16375,9504,16369,9463,16364,9422,16362xe" filled="true" fillcolor="#221f20" stroked="false">
                <v:path arrowok="t"/>
                <v:fill type="solid"/>
              </v:shape>
            </v:group>
            <v:group style="position:absolute;left:9505;top:15946;width:2;height:452" coordorigin="9505,15946" coordsize="2,452">
              <v:shape style="position:absolute;left:9505;top:15946;width:2;height:452" coordorigin="9505,15946" coordsize="0,452" path="m9505,15946l9505,16398e" filled="false" stroked="true" strokeweight="1.91968pt" strokecolor="#221f20">
                <v:path arrowok="t"/>
              </v:shape>
            </v:group>
            <v:group style="position:absolute;left:9410;top:16076;width:95;height:35" coordorigin="9410,16076" coordsize="95,35">
              <v:shape style="position:absolute;left:9410;top:16076;width:95;height:35" coordorigin="9410,16076" coordsize="95,35" path="m9424,16076l9414,16081,9410,16091,9414,16102,9424,16106,9441,16107,9474,16111,9490,16111,9501,16107,9504,16097,9501,16086,9490,16081,9474,16081,9441,16077,9424,16076xe" filled="true" fillcolor="#221f20" stroked="false">
                <v:path arrowok="t"/>
                <v:fill type="solid"/>
              </v:shape>
            </v:group>
            <v:group style="position:absolute;left:7299;top:14768;width:2;height:437" coordorigin="7299,14768" coordsize="2,437">
              <v:shape style="position:absolute;left:7299;top:14768;width:2;height:437" coordorigin="7299,14768" coordsize="0,437" path="m7299,14768l7299,15204e" filled="false" stroked="true" strokeweight="1.985136pt" strokecolor="#221f20">
                <v:path arrowok="t"/>
              </v:shape>
              <v:shape style="position:absolute;left:7274;top:15196;width:145;height:696" type="#_x0000_t75" stroked="false">
                <v:imagedata r:id="rId141" o:title=""/>
              </v:shape>
            </v:group>
            <v:group style="position:absolute;left:7330;top:15861;width:51;height:513" coordorigin="7330,15861" coordsize="51,513">
              <v:shape style="position:absolute;left:7330;top:15861;width:51;height:513" coordorigin="7330,15861" coordsize="51,513" path="m7343,15861l7333,15864,7330,15875,7338,15955,7343,16036,7347,16116,7349,16197,7349,16278,7350,16358,7354,16369,7365,16373,7375,16369,7380,16358,7379,16278,7379,16197,7377,16116,7373,16036,7368,15955,7360,15875,7354,15864,7343,15861xe" filled="true" fillcolor="#221f20" stroked="false">
                <v:path arrowok="t"/>
                <v:fill type="solid"/>
              </v:shape>
            </v:group>
            <v:group style="position:absolute;left:7350;top:16348;width:271;height:41" coordorigin="7350,16348" coordsize="271,41">
              <v:shape style="position:absolute;left:7350;top:16348;width:271;height:41" coordorigin="7350,16348" coordsize="271,41" path="m7365,16348l7354,16353,7350,16363,7354,16374,7365,16378,7425,16379,7486,16380,7546,16383,7606,16388,7617,16385,7546,16353,7486,16350,7425,16349,7365,16348xe" filled="true" fillcolor="#221f20" stroked="false">
                <v:path arrowok="t"/>
                <v:fill type="solid"/>
              </v:shape>
            </v:group>
            <v:group style="position:absolute;left:7924;top:16368;width:1037;height:2" coordorigin="7924,16368" coordsize="1037,2">
              <v:shape style="position:absolute;left:7924;top:16368;width:1037;height:2" coordorigin="7924,16368" coordsize="1037,0" path="m7924,16368l8961,16368e" filled="false" stroked="true" strokeweight="2.003pt" strokecolor="#221f20">
                <v:path arrowok="t"/>
              </v:shape>
            </v:group>
            <v:group style="position:absolute;left:8191;top:16374;width:30;height:231" coordorigin="8191,16374" coordsize="30,231">
              <v:shape style="position:absolute;left:8191;top:16374;width:30;height:231" coordorigin="8191,16374" coordsize="30,231" path="m8206,16374l8195,16378,8191,16389,8191,16590,8195,16601,8206,16604,8216,16601,8221,16590,8221,16389,8216,16378,8206,16374xe" filled="true" fillcolor="#221f20" stroked="false">
                <v:path arrowok="t"/>
                <v:fill type="solid"/>
              </v:shape>
            </v:group>
            <v:group style="position:absolute;left:8579;top:16375;width:40;height:150" coordorigin="8579,16375" coordsize="40,150">
              <v:shape style="position:absolute;left:8579;top:16375;width:40;height:150" coordorigin="8579,16375" coordsize="40,150" path="m8589,16375l8580,16381,8579,16393,8586,16421,8589,16450,8589,16480,8589,16509,8593,16520,8603,16524,8614,16520,8619,16509,8619,16478,8619,16446,8616,16415,8608,16385,8600,16376,8589,16375xe" filled="true" fillcolor="#221f20" stroked="false">
                <v:path arrowok="t"/>
                <v:fill type="solid"/>
              </v:shape>
            </v:group>
            <v:group style="position:absolute;left:8493;top:16450;width:41;height:160" coordorigin="8493,16450" coordsize="41,160">
              <v:shape style="position:absolute;left:8493;top:16450;width:41;height:160" coordorigin="8493,16450" coordsize="41,160" path="m8520,16450l8496,16529,8493,16595,8497,16606,8508,16610,8518,16606,8523,16595,8524,16562,8526,16529,8529,16497,8533,16464,8529,16453,8520,16450xe" filled="true" fillcolor="#221f20" stroked="false">
                <v:path arrowok="t"/>
                <v:fill type="solid"/>
              </v:shape>
            </v:group>
            <v:group style="position:absolute;left:8376;top:16440;width:37;height:291" coordorigin="8376,16440" coordsize="37,291">
              <v:shape style="position:absolute;left:8376;top:16440;width:37;height:291" coordorigin="8376,16440" coordsize="37,291" path="m8393,16440l8382,16443,8377,16454,8376,16519,8378,16585,8380,16650,8382,16716,8387,16727,8397,16730,8407,16727,8412,16716,8410,16650,8408,16585,8406,16519,8407,16454,8403,16443,8393,16440xe" filled="true" fillcolor="#221f20" stroked="false">
                <v:path arrowok="t"/>
                <v:fill type="solid"/>
              </v:shape>
            </v:group>
            <v:group style="position:absolute;left:8266;top:16500;width:30;height:145" coordorigin="8266,16500" coordsize="30,145">
              <v:shape style="position:absolute;left:8266;top:16500;width:30;height:145" coordorigin="8266,16500" coordsize="30,145" path="m8281,16500l8271,16504,8266,16514,8266,16630,8271,16641,8281,16645,8292,16641,8296,16630,8296,16514,8292,16504,8281,16500xe" filled="true" fillcolor="#221f20" stroked="false">
                <v:path arrowok="t"/>
                <v:fill type="solid"/>
              </v:shape>
            </v:group>
            <v:group style="position:absolute;left:8199;top:14672;width:42;height:118" coordorigin="8199,14672" coordsize="42,118">
              <v:shape style="position:absolute;left:8199;top:14672;width:42;height:118" coordorigin="8199,14672" coordsize="42,118" path="m8226,14672l8216,14675,8211,14686,8209,14709,8206,14731,8203,14753,8199,14776,8202,14786,8212,14790,8223,14786,8229,14776,8233,14753,8236,14731,8239,14709,8241,14686,8236,14675,8226,14672xe" filled="true" fillcolor="#221f20" stroked="false">
                <v:path arrowok="t"/>
                <v:fill type="solid"/>
              </v:shape>
            </v:group>
            <v:group style="position:absolute;left:8604;top:14672;width:35;height:130" coordorigin="8604,14672" coordsize="35,130">
              <v:shape style="position:absolute;left:8604;top:14672;width:35;height:130" coordorigin="8604,14672" coordsize="35,130" path="m8619,14672l8608,14675,8604,14686,8605,14712,8608,14762,8609,14787,8614,14798,8624,14802,8634,14798,8639,14787,8638,14762,8635,14712,8634,14686,8629,14675,8619,14672xe" filled="true" fillcolor="#221f20" stroked="false">
                <v:path arrowok="t"/>
                <v:fill type="solid"/>
              </v:shape>
            </v:group>
            <v:group style="position:absolute;left:8432;top:14677;width:30;height:65" coordorigin="8432,14677" coordsize="30,65">
              <v:shape style="position:absolute;left:8432;top:14677;width:30;height:65" coordorigin="8432,14677" coordsize="30,65" path="m8447,14677l8437,14680,8432,14691,8432,14727,8437,14737,8447,14741,8458,14737,8462,14727,8462,14691,8458,14680,8447,14677xe" filled="true" fillcolor="#221f20" stroked="false">
                <v:path arrowok="t"/>
                <v:fill type="solid"/>
              </v:shape>
            </v:group>
            <v:group style="position:absolute;left:8271;top:14677;width:30;height:100" coordorigin="8271,14677" coordsize="30,100">
              <v:shape style="position:absolute;left:8271;top:14677;width:30;height:100" coordorigin="8271,14677" coordsize="30,100" path="m8286,14677l8276,14680,8271,14691,8271,14762,8276,14773,8286,14776,8297,14773,8301,14762,8301,14691,8297,14680,8286,14677xe" filled="true" fillcolor="#221f20" stroked="false">
                <v:path arrowok="t"/>
                <v:fill type="solid"/>
              </v:shape>
            </v:group>
            <v:group style="position:absolute;left:8538;top:14682;width:30;height:55" coordorigin="8538,14682" coordsize="30,55">
              <v:shape style="position:absolute;left:8538;top:14682;width:30;height:55" coordorigin="8538,14682" coordsize="30,55" path="m8553,14682l8543,14685,8538,14696,8538,14722,8543,14732,8553,14736,8564,14732,8568,14722,8568,14696,8564,14685,8553,14682xe" filled="true" fillcolor="#221f20" stroked="false">
                <v:path arrowok="t"/>
                <v:fill type="solid"/>
              </v:shape>
              <v:shape style="position:absolute;left:7395;top:14624;width:472;height:295" type="#_x0000_t75" stroked="false">
                <v:imagedata r:id="rId142" o:title=""/>
              </v:shape>
              <v:shape style="position:absolute;left:8905;top:14638;width:458;height:291" type="#_x0000_t75" stroked="false">
                <v:imagedata r:id="rId143" o:title=""/>
              </v:shape>
            </v:group>
            <v:group style="position:absolute;left:7740;top:13908;width:1290;height:674" coordorigin="7740,13908" coordsize="1290,674">
              <v:shape style="position:absolute;left:7740;top:13908;width:1290;height:674" coordorigin="7740,13908" coordsize="1290,674" path="m7977,13908l7904,13914,7834,13952,7781,14012,7750,14080,7740,14155,7750,14234,7777,14309,7816,14373,7867,14427,7927,14471,7994,14506,8066,14533,8141,14554,8217,14568,8293,14577,8365,14581,8443,14581,8520,14576,8597,14564,8651,14551,8400,14551,8319,14550,8238,14544,8158,14530,8081,14509,8008,14479,7939,14439,7875,14388,7824,14326,7788,14255,7770,14177,7773,14098,7811,14019,7876,13959,7934,13937,8083,13937,8052,13924,7977,13908xe" filled="true" fillcolor="#221f20" stroked="false">
                <v:path arrowok="t"/>
                <v:fill type="solid"/>
              </v:shape>
              <v:shape style="position:absolute;left:7740;top:13908;width:1290;height:674" coordorigin="7740,13908" coordsize="1290,674" path="m8915,13956l8825,13956,8893,13978,8949,14024,8991,14096,9002,14173,8984,14250,8946,14321,8898,14383,8840,14436,8775,14477,8705,14507,8630,14528,8554,14541,8476,14549,8400,14551,8651,14551,8742,14521,8809,14488,8870,14446,8925,14395,8972,14334,9010,14263,9029,14190,9026,14118,9001,14049,8958,13988,8915,13956xe" filled="true" fillcolor="#221f20" stroked="false">
                <v:path arrowok="t"/>
                <v:fill type="solid"/>
              </v:shape>
              <v:shape style="position:absolute;left:7740;top:13908;width:1290;height:674" coordorigin="7740,13908" coordsize="1290,674" path="m8815,13921l8736,13930,8660,13960,8652,13970,8654,13980,8663,13987,8675,13986,8751,13959,8825,13956,8915,13956,8891,13938,8815,13921xe" filled="true" fillcolor="#221f20" stroked="false">
                <v:path arrowok="t"/>
                <v:fill type="solid"/>
              </v:shape>
              <v:shape style="position:absolute;left:7740;top:13908;width:1290;height:674" coordorigin="7740,13908" coordsize="1290,674" path="m8083,13937l7934,13937,7994,13938,8054,13955,8109,13980,8121,13980,8130,13973,8132,13963,8124,13954,8083,13937xe" filled="true" fillcolor="#221f20" stroked="false">
                <v:path arrowok="t"/>
                <v:fill type="solid"/>
              </v:shape>
            </v:group>
            <v:group style="position:absolute;left:7937;top:13831;width:84;height:97" coordorigin="7937,13831" coordsize="84,97">
              <v:shape style="position:absolute;left:7937;top:13831;width:84;height:97" coordorigin="7937,13831" coordsize="84,97" path="m8006,13831l7952,13887,7937,13917,7944,13925,7955,13927,7965,13921,7977,13904,7990,13887,8003,13872,8017,13856,8021,13845,8016,13835,8006,13831xe" filled="true" fillcolor="#221f20" stroked="false">
                <v:path arrowok="t"/>
                <v:fill type="solid"/>
              </v:shape>
            </v:group>
            <v:group style="position:absolute;left:7931;top:13827;width:93;height:30" coordorigin="7931,13827" coordsize="93,30">
              <v:shape style="position:absolute;left:7931;top:13827;width:93;height:30" coordorigin="7931,13827" coordsize="93,30" path="m8009,13827l7946,13827,7935,13832,7931,13842,7935,13853,7946,13857,8009,13857,8020,13853,8024,13842,8020,13832,8009,13827xe" filled="true" fillcolor="#221f20" stroked="false">
                <v:path arrowok="t"/>
                <v:fill type="solid"/>
              </v:shape>
            </v:group>
            <v:group style="position:absolute;left:7924;top:13596;width:305;height:262" coordorigin="7924,13596" coordsize="305,262">
              <v:shape style="position:absolute;left:7924;top:13596;width:305;height:262" coordorigin="7924,13596" coordsize="305,262" path="m8214,13596l8128,13611,8051,13651,7980,13737,7954,13785,7926,13835,7924,13846,7931,13855,7942,13857,7952,13850,7972,13814,7991,13777,8010,13741,8071,13672,8165,13632,8214,13626,8225,13621,8229,13610,8225,13600,8214,13596xe" filled="true" fillcolor="#221f20" stroked="false">
                <v:path arrowok="t"/>
                <v:fill type="solid"/>
              </v:shape>
            </v:group>
            <v:group style="position:absolute;left:8181;top:13553;width:220;height:198" coordorigin="8181,13553" coordsize="220,198">
              <v:shape style="position:absolute;left:8181;top:13553;width:220;height:198" coordorigin="8181,13553" coordsize="220,198" path="m8314,13553l8248,13570,8200,13619,8181,13683,8204,13746,8214,13751,8223,13746,8228,13736,8225,13724,8209,13674,8232,13625,8277,13591,8330,13585,8373,13585,8365,13572,8314,13553xe" filled="true" fillcolor="#221f20" stroked="false">
                <v:path arrowok="t"/>
                <v:fill type="solid"/>
              </v:shape>
              <v:shape style="position:absolute;left:8181;top:13553;width:220;height:198" coordorigin="8181,13553" coordsize="220,198" path="m8373,13585l8330,13585,8358,13607,8369,13646,8371,13689,8370,13725,8375,13736,8385,13739,8396,13736,8400,13725,8400,13670,8391,13615,8373,13585xe" filled="true" fillcolor="#221f20" stroked="false">
                <v:path arrowok="t"/>
                <v:fill type="solid"/>
              </v:shape>
            </v:group>
            <v:group style="position:absolute;left:8200;top:13692;width:210;height:176" coordorigin="8200,13692" coordsize="210,176">
              <v:shape style="position:absolute;left:8200;top:13692;width:210;height:176" coordorigin="8200,13692" coordsize="210,176" path="m8341,13692l8279,13695,8227,13723,8200,13771,8215,13833,8263,13868,8322,13867,8376,13839,8281,13839,8237,13811,8229,13786,8234,13763,8249,13743,8271,13728,8297,13719,8325,13719,8391,13719,8341,13692xe" filled="true" fillcolor="#221f20" stroked="false">
                <v:path arrowok="t"/>
                <v:fill type="solid"/>
              </v:shape>
              <v:shape style="position:absolute;left:8200;top:13692;width:210;height:176" coordorigin="8200,13692" coordsize="210,176" path="m8379,13744l8379,13747,8377,13796,8336,13830,8281,13839,8376,13839,8409,13790,8406,13747,8386,13747,8379,13744xe" filled="true" fillcolor="#221f20" stroked="false">
                <v:path arrowok="t"/>
                <v:fill type="solid"/>
              </v:shape>
              <v:shape style="position:absolute;left:8200;top:13692;width:210;height:176" coordorigin="8200,13692" coordsize="210,176" path="m8396,13723l8386,13725,8379,13734,8379,13744,8386,13747,8396,13742,8400,13732,8397,13724,8396,13723xe" filled="true" fillcolor="#221f20" stroked="false">
                <v:path arrowok="t"/>
                <v:fill type="solid"/>
              </v:shape>
              <v:shape style="position:absolute;left:8200;top:13692;width:210;height:176" coordorigin="8200,13692" coordsize="210,176" path="m8397,13724l8400,13732,8396,13742,8386,13747,8406,13747,8405,13731,8397,13724xe" filled="true" fillcolor="#221f20" stroked="false">
                <v:path arrowok="t"/>
                <v:fill type="solid"/>
              </v:shape>
              <v:shape style="position:absolute;left:8200;top:13692;width:210;height:176" coordorigin="8200,13692" coordsize="210,176" path="m8391,13719l8325,13719,8352,13726,8375,13742,8379,13744,8379,13734,8386,13725,8396,13723,8397,13723,8396,13721,8391,13719xe" filled="true" fillcolor="#221f20" stroked="false">
                <v:path arrowok="t"/>
                <v:fill type="solid"/>
              </v:shape>
              <v:shape style="position:absolute;left:8200;top:13692;width:210;height:176" coordorigin="8200,13692" coordsize="210,176" path="m8397,13723l8396,13723,8397,13724,8397,13723xe" filled="true" fillcolor="#221f20" stroked="false">
                <v:path arrowok="t"/>
                <v:fill type="solid"/>
              </v:shape>
            </v:group>
            <v:group style="position:absolute;left:8314;top:13770;width:29;height:30" coordorigin="8314,13770" coordsize="29,30">
              <v:shape style="position:absolute;left:8314;top:13770;width:29;height:30" coordorigin="8314,13770" coordsize="29,30" path="m8328,13770l8317,13775,8314,13785,8317,13796,8328,13800,8339,13796,8343,13785,8339,13775,8328,13770xe" filled="true" fillcolor="#221f20" stroked="false">
                <v:path arrowok="t"/>
                <v:fill type="solid"/>
              </v:shape>
            </v:group>
            <v:group style="position:absolute;left:8771;top:13831;width:84;height:97" coordorigin="8771,13831" coordsize="84,97">
              <v:shape style="position:absolute;left:8771;top:13831;width:84;height:97" coordorigin="8771,13831" coordsize="84,97" path="m8785,13831l8775,13835,8771,13845,8775,13856,8789,13872,8802,13887,8814,13904,8826,13921,8837,13927,8848,13925,8855,13917,8852,13905,8839,13887,8826,13869,8811,13852,8796,13835,8785,13831xe" filled="true" fillcolor="#221f20" stroked="false">
                <v:path arrowok="t"/>
                <v:fill type="solid"/>
              </v:shape>
            </v:group>
            <v:group style="position:absolute;left:8768;top:13827;width:93;height:30" coordorigin="8768,13827" coordsize="93,30">
              <v:shape style="position:absolute;left:8768;top:13827;width:93;height:30" coordorigin="8768,13827" coordsize="93,30" path="m8846,13827l8782,13827,8771,13832,8768,13842,8771,13853,8782,13857,8846,13857,8857,13853,8861,13842,8857,13832,8846,13827xe" filled="true" fillcolor="#221f20" stroked="false">
                <v:path arrowok="t"/>
                <v:fill type="solid"/>
              </v:shape>
            </v:group>
            <v:group style="position:absolute;left:8563;top:13596;width:305;height:262" coordorigin="8563,13596" coordsize="305,262">
              <v:shape style="position:absolute;left:8563;top:13596;width:305;height:262" coordorigin="8563,13596" coordsize="305,262" path="m8577,13596l8567,13600,8563,13610,8567,13621,8577,13626,8624,13632,8667,13645,8745,13694,8798,13768,8818,13810,8840,13850,8850,13857,8860,13855,8867,13847,8866,13835,8840,13789,8816,13743,8753,13661,8670,13614,8624,13601,8577,13596xe" filled="true" fillcolor="#221f20" stroked="false">
                <v:path arrowok="t"/>
                <v:fill type="solid"/>
              </v:shape>
            </v:group>
            <v:group style="position:absolute;left:8391;top:13553;width:221;height:198" coordorigin="8391,13553" coordsize="221,198">
              <v:shape style="position:absolute;left:8391;top:13553;width:221;height:198" coordorigin="8391,13553" coordsize="221,198" path="m8553,13581l8479,13581,8505,13586,8530,13599,8550,13615,8569,13639,8580,13668,8580,13697,8567,13724,8563,13736,8568,13746,8578,13751,8588,13746,8612,13684,8594,13623,8553,13581xe" filled="true" fillcolor="#221f20" stroked="false">
                <v:path arrowok="t"/>
                <v:fill type="solid"/>
              </v:shape>
              <v:shape style="position:absolute;left:8391;top:13553;width:221;height:198" coordorigin="8391,13553" coordsize="221,198" path="m8486,13553l8430,13567,8402,13611,8392,13669,8391,13725,8396,13736,8406,13739,8417,13736,8421,13725,8420,13690,8422,13651,8431,13615,8453,13588,8479,13581,8553,13581,8548,13576,8486,13553xe" filled="true" fillcolor="#221f20" stroked="false">
                <v:path arrowok="t"/>
                <v:fill type="solid"/>
              </v:shape>
            </v:group>
            <v:group style="position:absolute;left:8382;top:13692;width:210;height:176" coordorigin="8382,13692" coordsize="210,176">
              <v:shape style="position:absolute;left:8382;top:13692;width:210;height:176" coordorigin="8382,13692" coordsize="210,176" path="m8394,13724l8386,13731,8382,13790,8415,13839,8470,13867,8529,13868,8566,13841,8513,13841,8458,13832,8416,13796,8412,13747,8406,13747,8396,13742,8391,13732,8394,13724xe" filled="true" fillcolor="#221f20" stroked="false">
                <v:path arrowok="t"/>
                <v:fill type="solid"/>
              </v:shape>
              <v:shape style="position:absolute;left:8382;top:13692;width:210;height:176" coordorigin="8382,13692" coordsize="210,176" path="m8559,13720l8465,13720,8519,13728,8556,13759,8554,13811,8513,13841,8566,13841,8576,13833,8592,13771,8565,13723,8559,13720xe" filled="true" fillcolor="#221f20" stroked="false">
                <v:path arrowok="t"/>
                <v:fill type="solid"/>
              </v:shape>
              <v:shape style="position:absolute;left:8382;top:13692;width:210;height:176" coordorigin="8382,13692" coordsize="210,176" path="m8395,13723l8394,13724,8391,13732,8396,13742,8406,13747,8412,13744,8413,13734,8406,13725,8395,13723xe" filled="true" fillcolor="#221f20" stroked="false">
                <v:path arrowok="t"/>
                <v:fill type="solid"/>
              </v:shape>
              <v:shape style="position:absolute;left:8382;top:13692;width:210;height:176" coordorigin="8382,13692" coordsize="210,176" path="m8412,13744l8406,13747,8412,13747,8412,13744xe" filled="true" fillcolor="#221f20" stroked="false">
                <v:path arrowok="t"/>
                <v:fill type="solid"/>
              </v:shape>
              <v:shape style="position:absolute;left:8382;top:13692;width:210;height:176" coordorigin="8382,13692" coordsize="210,176" path="m8458,13723l8395,13723,8406,13725,8413,13734,8412,13744,8417,13742,8458,13723xe" filled="true" fillcolor="#221f20" stroked="false">
                <v:path arrowok="t"/>
                <v:fill type="solid"/>
              </v:shape>
              <v:shape style="position:absolute;left:8382;top:13692;width:210;height:176" coordorigin="8382,13692" coordsize="210,176" path="m8450,13692l8396,13721,8394,13724,8395,13723,8458,13723,8465,13720,8559,13720,8512,13695,8450,13692xe" filled="true" fillcolor="#221f20" stroked="false">
                <v:path arrowok="t"/>
                <v:fill type="solid"/>
              </v:shape>
            </v:group>
            <v:group style="position:absolute;left:8449;top:13770;width:29;height:30" coordorigin="8449,13770" coordsize="29,30">
              <v:shape style="position:absolute;left:8449;top:13770;width:29;height:30" coordorigin="8449,13770" coordsize="29,30" path="m8463,13770l8452,13775,8449,13785,8452,13796,8463,13800,8474,13796,8478,13785,8474,13775,8463,13770xe" filled="true" fillcolor="#221f20" stroked="false">
                <v:path arrowok="t"/>
                <v:fill type="solid"/>
              </v:shape>
            </v:group>
            <v:group style="position:absolute;left:8152;top:13776;width:70;height:145" coordorigin="8152,13776" coordsize="70,145">
              <v:shape style="position:absolute;left:8152;top:13776;width:70;height:145" coordorigin="8152,13776" coordsize="70,145" path="m8207,13776l8162,13840,8152,13906,8157,13917,8168,13921,8178,13917,8182,13906,8183,13877,8190,13851,8201,13826,8218,13803,8221,13791,8216,13781,8207,13776xe" filled="true" fillcolor="#221f20" stroked="false">
                <v:path arrowok="t"/>
                <v:fill type="solid"/>
              </v:shape>
            </v:group>
            <v:group style="position:absolute;left:8040;top:13821;width:699;height:628" coordorigin="8040,13821" coordsize="699,628">
              <v:shape style="position:absolute;left:8040;top:13821;width:699;height:628" coordorigin="8040,13821" coordsize="699,628" path="m8256,13852l8189,13881,8096,13950,8062,14000,8044,14058,8040,14123,8046,14188,8058,14248,8090,14322,8140,14377,8204,14416,8278,14440,8355,14448,8432,14444,8497,14427,8508,14421,8374,14421,8301,14417,8232,14396,8170,14359,8121,14307,8087,14240,8071,14139,8073,14088,8106,13981,8150,13939,8204,13906,8259,13879,8266,13870,8264,13860,8256,13852xe" filled="true" fillcolor="#221f20" stroked="false">
                <v:path arrowok="t"/>
                <v:fill type="solid"/>
              </v:shape>
              <v:shape style="position:absolute;left:8040;top:13821;width:699;height:628" coordorigin="8040,13821" coordsize="699,628" path="m8348,13821l8338,13825,8334,13835,8338,13846,8348,13851,8420,13858,8489,13874,8554,13902,8612,13940,8661,13991,8697,14055,8711,14124,8701,14190,8671,14251,8626,14306,8570,14351,8509,14387,8448,14410,8374,14421,8508,14421,8562,14395,8623,14352,8675,14298,8715,14237,8737,14171,8738,14100,8716,14026,8678,13964,8627,13913,8565,13874,8496,13846,8423,13828,8348,13821xe" filled="true" fillcolor="#221f20" stroked="false">
                <v:path arrowok="t"/>
                <v:fill type="solid"/>
              </v:shape>
              <v:shape style="position:absolute;left:8112;top:13841;width:235;height:525" type="#_x0000_t75" stroked="false">
                <v:imagedata r:id="rId144" o:title=""/>
              </v:shape>
            </v:group>
            <v:group style="position:absolute;left:8045;top:14045;width:688;height:121" coordorigin="8045,14045" coordsize="688,121">
              <v:shape style="position:absolute;left:8045;top:14045;width:688;height:121" coordorigin="8045,14045" coordsize="688,121" path="m8462,14045l8374,14047,8290,14054,8209,14071,8130,14098,8052,14138,8045,14148,8047,14159,8056,14166,8067,14164,8145,14123,8225,14096,8307,14081,8395,14076,8461,14074,8642,14074,8611,14061,8538,14048,8462,14045xe" filled="true" fillcolor="#221f20" stroked="false">
                <v:path arrowok="t"/>
                <v:fill type="solid"/>
              </v:shape>
              <v:shape style="position:absolute;left:8045;top:14045;width:688;height:121" coordorigin="8045,14045" coordsize="688,121" path="m8642,14074l8461,14074,8530,14076,8598,14087,8657,14112,8705,14159,8715,14166,8726,14163,8733,14155,8731,14144,8677,14090,8642,14074xe" filled="true" fillcolor="#221f20" stroked="false">
                <v:path arrowok="t"/>
                <v:fill type="solid"/>
              </v:shape>
            </v:group>
            <v:group style="position:absolute;left:8068;top:13925;width:635;height:103" coordorigin="8068,13925" coordsize="635,103">
              <v:shape style="position:absolute;left:8068;top:13925;width:635;height:103" coordorigin="8068,13925" coordsize="635,103" path="m8584,13955l8387,13955,8464,13959,8539,13972,8611,13994,8680,14027,8692,14028,8700,14021,8702,14010,8695,14001,8623,13967,8584,13955xe" filled="true" fillcolor="#221f20" stroked="false">
                <v:path arrowok="t"/>
                <v:fill type="solid"/>
              </v:shape>
              <v:shape style="position:absolute;left:8068;top:13925;width:635;height:103" coordorigin="8068,13925" coordsize="635,103" path="m8387,13925l8306,13930,8227,13943,8149,13965,8076,13994,8068,14003,8070,14013,8079,14020,8091,14020,8161,13992,8234,13972,8310,13959,8387,13955,8584,13955,8547,13943,8468,13929,8387,13925xe" filled="true" fillcolor="#221f20" stroked="false">
                <v:path arrowok="t"/>
                <v:fill type="solid"/>
              </v:shape>
            </v:group>
            <v:group style="position:absolute;left:8438;top:13838;width:92;height:308" coordorigin="8438,13838" coordsize="92,308">
              <v:shape style="position:absolute;left:8438;top:13838;width:92;height:308" coordorigin="8438,13838" coordsize="92,308" path="m8450,13838l8441,13845,8438,13857,8449,13929,8461,14000,8478,14070,8503,14139,8512,14146,8522,14144,8530,14136,8529,14124,8505,14057,8489,13988,8478,13919,8467,13849,8461,13839,8450,13838xe" filled="true" fillcolor="#221f20" stroked="false">
                <v:path arrowok="t"/>
                <v:fill type="solid"/>
              </v:shape>
            </v:group>
            <v:group style="position:absolute;left:8502;top:14119;width:137;height:225" coordorigin="8502,14119" coordsize="137,225">
              <v:shape style="position:absolute;left:8502;top:14119;width:137;height:225" coordorigin="8502,14119" coordsize="137,225" path="m8513,14119l8504,14126,8502,14137,8509,14148,8552,14184,8583,14225,8602,14273,8609,14329,8614,14340,8624,14344,8634,14340,8639,14329,8631,14266,8609,14211,8573,14163,8524,14122,8513,14119xe" filled="true" fillcolor="#221f20" stroked="false">
                <v:path arrowok="t"/>
                <v:fill type="solid"/>
              </v:shape>
            </v:group>
            <v:group style="position:absolute;left:8428;top:14190;width:29;height:30" coordorigin="8428,14190" coordsize="29,30">
              <v:shape style="position:absolute;left:8428;top:14190;width:29;height:30" coordorigin="8428,14190" coordsize="29,30" path="m8442,14190l8432,14195,8428,14205,8432,14215,8442,14220,8453,14215,8457,14205,8453,14195,8442,14190xe" filled="true" fillcolor="#221f20" stroked="false">
                <v:path arrowok="t"/>
                <v:fill type="solid"/>
              </v:shape>
            </v:group>
            <v:group style="position:absolute;left:7889;top:14028;width:316;height:386" coordorigin="7889,14028" coordsize="316,386">
              <v:shape style="position:absolute;left:7889;top:14028;width:316;height:386" coordorigin="7889,14028" coordsize="316,386" path="m7990,14028l7934,14038,7896,14080,7889,14150,7909,14218,7947,14275,7998,14323,8057,14362,8122,14392,8187,14414,8198,14413,8205,14404,8204,14393,8195,14385,8133,14365,8076,14338,8023,14304,7975,14260,7935,14201,7918,14131,7927,14084,7956,14061,7996,14060,8057,14060,8054,14054,7990,14028xe" filled="true" fillcolor="#221f20" stroked="false">
                <v:path arrowok="t"/>
                <v:fill type="solid"/>
              </v:shape>
              <v:shape style="position:absolute;left:7889;top:14028;width:316;height:386" coordorigin="7889,14028" coordsize="316,386" path="m8057,14060l7996,14060,8039,14080,8050,14083,8058,14076,8060,14065,8057,14060xe" filled="true" fillcolor="#221f20" stroked="false">
                <v:path arrowok="t"/>
                <v:fill type="solid"/>
              </v:shape>
            </v:group>
            <v:group style="position:absolute;left:7921;top:14097;width:144;height:130" coordorigin="7921,14097" coordsize="144,130">
              <v:shape style="position:absolute;left:7921;top:14097;width:144;height:130" coordorigin="7921,14097" coordsize="144,130" path="m8054,14097l7975,14143,7922,14204,7921,14216,7928,14224,7939,14226,7948,14219,7970,14190,7996,14164,8026,14142,8057,14124,8064,14115,8062,14104,8054,14097xe" filled="true" fillcolor="#221f20" stroked="false">
                <v:path arrowok="t"/>
                <v:fill type="solid"/>
              </v:shape>
            </v:group>
            <v:group style="position:absolute;left:8519;top:14035;width:370;height:377" coordorigin="8519,14035" coordsize="370,377">
              <v:shape style="position:absolute;left:8519;top:14035;width:370;height:377" coordorigin="8519,14035" coordsize="370,377" path="m8860,14067l8793,14067,8832,14084,8852,14124,8833,14230,8791,14279,8733,14320,8665,14352,8596,14373,8533,14381,8522,14387,8519,14397,8522,14407,8533,14411,8600,14403,8671,14382,8741,14349,8803,14306,8852,14254,8882,14192,8888,14156,8885,14120,8873,14086,8860,14067xe" filled="true" fillcolor="#221f20" stroked="false">
                <v:path arrowok="t"/>
                <v:fill type="solid"/>
              </v:shape>
              <v:shape style="position:absolute;left:8519;top:14035;width:370;height:377" coordorigin="8519,14035" coordsize="370,377" path="m8787,14035l8752,14045,8720,14061,8713,14071,8716,14082,8724,14089,8735,14087,8793,14067,8860,14067,8852,14056,8821,14037,8787,14035xe" filled="true" fillcolor="#221f20" stroked="false">
                <v:path arrowok="t"/>
                <v:fill type="solid"/>
              </v:shape>
            </v:group>
            <v:group style="position:absolute;left:8720;top:14112;width:142;height:121" coordorigin="8720,14112" coordsize="142,121">
              <v:shape style="position:absolute;left:8720;top:14112;width:142;height:121" coordorigin="8720,14112" coordsize="142,121" path="m8735,14112l8725,14117,8720,14127,8724,14138,8749,14167,8778,14194,8810,14216,8845,14233,8856,14232,8862,14223,8862,14212,8853,14204,8822,14189,8793,14168,8768,14143,8745,14117,8735,14112xe" filled="true" fillcolor="#221f20" stroked="false">
                <v:path arrowok="t"/>
                <v:fill type="solid"/>
              </v:shape>
            </v:group>
            <v:group style="position:absolute;left:8565;top:13791;width:71;height:144" coordorigin="8565,13791" coordsize="71,144">
              <v:shape style="position:absolute;left:8565;top:13791;width:71;height:144" coordorigin="8565,13791" coordsize="71,144" path="m8579,13791l8569,13796,8565,13805,8569,13816,8587,13836,8600,13860,8606,13886,8601,13912,8600,13924,8607,13933,8618,13935,8627,13927,8635,13892,8630,13856,8614,13823,8591,13795,8579,13791xe" filled="true" fillcolor="#221f20" stroked="false">
                <v:path arrowok="t"/>
                <v:fill type="solid"/>
              </v:shape>
            </v:group>
            <v:group style="position:absolute;left:8879;top:14405;width:193;height:264" coordorigin="8879,14405" coordsize="193,264">
              <v:shape style="position:absolute;left:8879;top:14405;width:193;height:264" coordorigin="8879,14405" coordsize="193,264" path="m8896,14405l8885,14406,8879,14415,8879,14426,8888,14434,8943,14470,8988,14529,9022,14596,9042,14659,9049,14668,9060,14669,9069,14663,9071,14651,9048,14580,9010,14507,8959,14445,8896,14405xe" filled="true" fillcolor="#221f20" stroked="false">
                <v:path arrowok="t"/>
                <v:fill type="solid"/>
              </v:shape>
            </v:group>
            <v:group style="position:absolute;left:8801;top:14583;width:44;height:190" coordorigin="8801,14583" coordsize="44,190">
              <v:shape style="position:absolute;left:8801;top:14583;width:44;height:190" coordorigin="8801,14583" coordsize="44,190" path="m8828,14583l8818,14587,8814,14598,8814,14638,8814,14677,8810,14717,8801,14755,8801,14767,8810,14773,8821,14772,8830,14763,8840,14723,8844,14681,8844,14640,8844,14598,8839,14587,8828,14583xe" filled="true" fillcolor="#221f20" stroked="false">
                <v:path arrowok="t"/>
                <v:fill type="solid"/>
              </v:shape>
            </v:group>
            <v:group style="position:absolute;left:7920;top:14580;width:40;height:197" coordorigin="7920,14580" coordsize="40,197">
              <v:shape style="position:absolute;left:7920;top:14580;width:40;height:197" coordorigin="7920,14580" coordsize="40,197" path="m7935,14580l7925,14584,7920,14595,7921,14638,7925,14724,7948,14777,7957,14770,7960,14758,7955,14718,7952,14677,7951,14636,7950,14595,7946,14584,7935,14580xe" filled="true" fillcolor="#221f20" stroked="false">
                <v:path arrowok="t"/>
                <v:fill type="solid"/>
              </v:shape>
            </v:group>
            <v:group style="position:absolute;left:7699;top:14412;width:200;height:233" coordorigin="7699,14412" coordsize="200,233">
              <v:shape style="position:absolute;left:7699;top:14412;width:200;height:233" coordorigin="7699,14412" coordsize="200,233" path="m7881,14412l7816,14446,7766,14497,7727,14560,7699,14628,7700,14639,7709,14645,7720,14644,7728,14635,7753,14575,7787,14518,7832,14471,7889,14441,7898,14433,7899,14422,7893,14414,7881,14412xe" filled="true" fillcolor="#221f20" stroked="false">
                <v:path arrowok="t"/>
                <v:fill type="solid"/>
              </v:shape>
            </v:group>
            <v:group style="position:absolute;left:7342;top:14270;width:289;height:414" coordorigin="7342,14270" coordsize="289,414">
              <v:shape style="position:absolute;left:7342;top:14270;width:289;height:414" coordorigin="7342,14270" coordsize="289,414" path="m7451,14270l7393,14297,7355,14349,7342,14417,7353,14491,7381,14565,7424,14631,7478,14681,7489,14684,7497,14677,7500,14666,7493,14655,7443,14607,7405,14543,7380,14473,7371,14404,7379,14359,7403,14327,7439,14307,7483,14300,7571,14300,7560,14293,7523,14276,7451,14270xe" filled="true" fillcolor="#221f20" stroked="false">
                <v:path arrowok="t"/>
                <v:fill type="solid"/>
              </v:shape>
              <v:shape style="position:absolute;left:7342;top:14270;width:289;height:414" coordorigin="7342,14270" coordsize="289,414" path="m7506,14382l7495,14386,7473,14429,7488,14468,7527,14493,7575,14496,7603,14480,7612,14465,7535,14465,7508,14441,7516,14407,7521,14396,7516,14386,7506,14382xe" filled="true" fillcolor="#221f20" stroked="false">
                <v:path arrowok="t"/>
                <v:fill type="solid"/>
              </v:shape>
              <v:shape style="position:absolute;left:7342;top:14270;width:289;height:414" coordorigin="7342,14270" coordsize="289,414" path="m7571,14300l7483,14300,7531,14309,7570,14335,7594,14374,7599,14423,7574,14464,7535,14465,7612,14465,7620,14452,7629,14419,7630,14387,7619,14348,7594,14316,7571,14300xe" filled="true" fillcolor="#221f20" stroked="false">
                <v:path arrowok="t"/>
                <v:fill type="solid"/>
              </v:shape>
            </v:group>
            <v:group style="position:absolute;left:7284;top:14202;width:409;height:526" coordorigin="7284,14202" coordsize="409,526">
              <v:shape style="position:absolute;left:7284;top:14202;width:409;height:526" coordorigin="7284,14202" coordsize="409,526" path="m7471,14202l7409,14218,7354,14251,7308,14305,7286,14362,7284,14422,7297,14483,7321,14544,7351,14605,7383,14664,7412,14720,7421,14727,7432,14725,7439,14717,7438,14704,7409,14651,7378,14593,7348,14534,7325,14475,7314,14416,7318,14359,7344,14306,7396,14258,7459,14231,7523,14229,7605,14229,7594,14222,7534,14204,7471,14202xe" filled="true" fillcolor="#221f20" stroked="false">
                <v:path arrowok="t"/>
                <v:fill type="solid"/>
              </v:shape>
              <v:shape style="position:absolute;left:7284;top:14202;width:409;height:526" coordorigin="7284,14202" coordsize="409,526" path="m7482,14344l7452,14350,7420,14378,7408,14420,7411,14466,7427,14505,7473,14557,7524,14576,7574,14568,7609,14546,7548,14546,7521,14545,7494,14536,7445,14470,7436,14442,7440,14421,7459,14408,7491,14403,7521,14403,7517,14373,7504,14353,7482,14344xe" filled="true" fillcolor="#221f20" stroked="false">
                <v:path arrowok="t"/>
                <v:fill type="solid"/>
              </v:shape>
              <v:shape style="position:absolute;left:7284;top:14202;width:409;height:526" coordorigin="7284,14202" coordsize="409,526" path="m7605,14229l7523,14229,7582,14252,7630,14295,7660,14356,7664,14404,7653,14451,7630,14494,7597,14528,7573,14541,7548,14546,7609,14546,7621,14539,7658,14493,7684,14437,7692,14375,7679,14308,7644,14257,7605,14229xe" filled="true" fillcolor="#221f20" stroked="false">
                <v:path arrowok="t"/>
                <v:fill type="solid"/>
              </v:shape>
              <v:shape style="position:absolute;left:7284;top:14202;width:409;height:526" coordorigin="7284,14202" coordsize="409,526" path="m7521,14403l7491,14403,7495,14414,7505,14418,7516,14414,7521,14403xe" filled="true" fillcolor="#221f20" stroked="false">
                <v:path arrowok="t"/>
                <v:fill type="solid"/>
              </v:shape>
            </v:group>
            <v:group style="position:absolute;left:12543;top:16226;width:760;height:613" coordorigin="12543,16226" coordsize="760,613">
              <v:shape style="position:absolute;left:12543;top:16226;width:760;height:613" coordorigin="12543,16226" coordsize="760,613" path="m12673,16583l12645,16650,12614,16716,12580,16780,12543,16838,13028,16838,13076,16717,13111,16648,13145,16585,12679,16585,12673,16583xe" filled="true" fillcolor="#97bd71" stroked="false">
                <v:path arrowok="t"/>
                <v:fill type="solid"/>
              </v:shape>
              <v:shape style="position:absolute;left:12543;top:16226;width:760;height:613" coordorigin="12543,16226" coordsize="760,613" path="m13300,16226l13218,16260,13139,16298,13062,16338,12986,16382,12911,16427,12852,16464,12791,16500,12732,16539,12679,16585,13145,16585,13147,16580,13185,16512,13220,16443,13253,16373,13281,16301,13302,16226,13300,16226xe" filled="true" fillcolor="#97bd71" stroked="false">
                <v:path arrowok="t"/>
                <v:fill type="solid"/>
              </v:shape>
              <v:shape style="position:absolute;left:13028;top:16635;width:241;height:202" type="#_x0000_t75" stroked="false">
                <v:imagedata r:id="rId145" o:title=""/>
              </v:shape>
            </v:group>
            <v:group style="position:absolute;left:10470;top:14938;width:2523;height:1551" coordorigin="10470,14938" coordsize="2523,1551">
              <v:shape style="position:absolute;left:10470;top:14938;width:2523;height:1551" coordorigin="10470,14938" coordsize="2523,1551" path="m11034,16423l10691,16423,10767,16424,10843,16432,10918,16445,10991,16464,11063,16489,11034,16423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915,16056l10528,16056,10528,16057,10536,16137,10537,16208,10536,16279,10535,16358,10536,16365,10536,16384,10537,16403,10539,16420,10539,16438,10615,16427,10691,16423,11034,16423,11028,16409,11000,16327,10977,16244,10957,16159,10940,16072,10943,16071,12914,16071,12915,16056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922,16377l12833,16377,12873,16378,12912,16384,12922,16382,12922,16377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913,16078l12753,16078,12753,16126,12757,16176,12761,16226,12757,16300,12741,16375,12751,16378,12833,16377,12922,16377,12910,16267,12908,16174,12912,16096,12913,16078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914,16071l10943,16071,11011,16096,11078,16134,11143,16180,11203,16229,11259,16276,11306,16323,11348,16375,11351,16373,12363,16363,12420,16311,12485,16260,12552,16212,12688,16122,12753,16078,12913,16078,12914,16071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363,16363l12358,16363,12360,16366,12363,16363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0573,14938l10554,14938,10534,14939,10515,14939,10496,14941,10496,14943,10502,14999,10506,15074,10508,15160,10509,15254,10509,15350,10508,15444,10508,15530,10507,15602,10507,15623,10507,15674,10479,15674,10470,15674,10476,15742,10481,15823,10486,15908,10489,15989,10490,16056,10504,16056,10528,16056,12915,16056,12917,16028,12917,15960,12907,15955,12907,15623,12907,15611,12993,15611,12993,15602,12991,15518,12987,15433,12983,15348,12979,15262,12978,15175,12937,15168,12937,15165,12941,15097,12942,15088,12801,15088,12799,15087,12577,15087,12574,15086,10885,15086,10861,15081,10753,15081,10742,15074,10671,15074,10643,15072,10587,15019,10583,14959,10584,14950,10585,14940,10573,14938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993,15611l12907,15611,12929,15612,12971,15613,12993,15613,12993,15611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946,14961l12928,14961,12911,14962,12893,14962,12875,14963,12875,14968,12876,14973,12876,14979,12867,15031,12840,15074,12801,15088,12942,15088,12947,15056,12950,15018,12946,14961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636,15021l12624,15054,12604,15079,12577,15087,12799,15087,12797,15085,12705,15085,12673,15068,12636,15021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0967,14945l10956,14945,10957,14985,10952,15024,10939,15057,10912,15079,10885,15086,12574,15086,12529,15046,12517,14982,12516,14954,12118,14954,10967,14945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749,15053l12731,15078,12705,15085,12797,15085,12758,15056,12749,15053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0824,15050l10814,15056,10780,15079,10753,15081,10861,15081,10841,15069,10824,15050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0715,15043l10697,15065,10671,15074,10742,15074,10731,15068,10715,15043xe" filled="true" fillcolor="#d09668" stroked="false">
                <v:path arrowok="t"/>
                <v:fill type="solid"/>
              </v:shape>
              <v:shape style="position:absolute;left:10470;top:14938;width:2523;height:1551" coordorigin="10470,14938" coordsize="2523,1551" path="m12516,14949l12484,14950,12387,14952,12118,14954,12516,14954,12516,14949xe" filled="true" fillcolor="#d09668" stroked="false">
                <v:path arrowok="t"/>
                <v:fill type="solid"/>
              </v:shape>
              <v:shape style="position:absolute;left:12724;top:14850;width:152;height:239" type="#_x0000_t75" stroked="false">
                <v:imagedata r:id="rId146" o:title=""/>
              </v:shape>
            </v:group>
            <v:group style="position:absolute;left:12159;top:14392;width:695;height:562" coordorigin="12159,14392" coordsize="695,562">
              <v:shape style="position:absolute;left:12159;top:14392;width:695;height:562" coordorigin="12159,14392" coordsize="695,562" path="m12387,14392l12357,14456,12316,14516,12268,14570,12214,14617,12159,14657,12188,14660,12186,14730,12180,14801,12171,14871,12164,14942,12164,14954,12387,14952,12450,14951,12449,14945,12458,14902,12483,14871,12519,14854,12643,14854,12649,14851,12679,14846,12844,14846,12844,14840,12853,14840,12844,14775,12817,14709,12775,14643,12722,14579,12660,14522,12593,14472,12524,14433,12456,14406,12393,14394,12387,14392xe" filled="true" fillcolor="#3c3939" stroked="false">
                <v:path arrowok="t"/>
                <v:fill type="solid"/>
              </v:shape>
              <v:shape style="position:absolute;left:12159;top:14392;width:695;height:562" coordorigin="12159,14392" coordsize="695,562" path="m12643,14854l12519,14854,12564,14854,12577,14857,12588,14862,12598,14868,12614,14868,12643,14854xe" filled="true" fillcolor="#3c3939" stroked="false">
                <v:path arrowok="t"/>
                <v:fill type="solid"/>
              </v:shape>
              <v:shape style="position:absolute;left:12159;top:14392;width:695;height:562" coordorigin="12159,14392" coordsize="695,562" path="m12844,14850l12798,14850,12820,14855,12838,14867,12842,14860,12844,14851,12844,14850xe" filled="true" fillcolor="#3c3939" stroked="false">
                <v:path arrowok="t"/>
                <v:fill type="solid"/>
              </v:shape>
              <v:shape style="position:absolute;left:12159;top:14392;width:695;height:562" coordorigin="12159,14392" coordsize="695,562" path="m12844,14846l12679,14846,12703,14851,12724,14864,12742,14861,12772,14851,12798,14850,12844,14850,12844,14846xe" filled="true" fillcolor="#3c3939" stroked="false">
                <v:path arrowok="t"/>
                <v:fill type="solid"/>
              </v:shape>
              <v:shape style="position:absolute;left:12159;top:14392;width:695;height:562" coordorigin="12159,14392" coordsize="695,562" path="m12853,14840l12844,14840,12853,14841xe" filled="true" fillcolor="#3c3939" stroked="false">
                <v:path arrowok="t"/>
                <v:fill type="solid"/>
              </v:shape>
            </v:group>
            <v:group style="position:absolute;left:12144;top:16078;width:618;height:760" coordorigin="12144,16078" coordsize="618,760">
              <v:shape style="position:absolute;left:12144;top:16078;width:618;height:760" coordorigin="12144,16078" coordsize="618,760" path="m12753,16078l12688,16122,12552,16212,12485,16260,12420,16311,12360,16366,12288,16450,12232,16548,12229,16548,12214,16623,12193,16696,12168,16769,12144,16838,12543,16838,12580,16780,12614,16716,12645,16650,12673,16583,12686,16548,12232,16548,12229,16547,12686,16547,12688,16542,12712,16471,12732,16408,12752,16325,12761,16226,12757,16176,12753,16126,12753,16078xe" filled="true" fillcolor="#97bd71" stroked="false">
                <v:path arrowok="t"/>
                <v:fill type="solid"/>
              </v:shape>
              <v:shape style="position:absolute;left:12449;top:14846;width:312;height:241" type="#_x0000_t75" stroked="false">
                <v:imagedata r:id="rId147" o:title=""/>
              </v:shape>
              <v:shape style="position:absolute;left:12005;top:16363;width:355;height:185" type="#_x0000_t75" stroked="false">
                <v:imagedata r:id="rId148" o:title=""/>
              </v:shape>
              <v:shape style="position:absolute;left:11909;top:14183;width:359;height:362" type="#_x0000_t75" stroked="false">
                <v:imagedata r:id="rId149" o:title=""/>
              </v:shape>
            </v:group>
            <v:group style="position:absolute;left:11815;top:16427;width:425;height:411" coordorigin="11815,16427" coordsize="425,411">
              <v:shape style="position:absolute;left:11815;top:16427;width:425;height:411" coordorigin="11815,16427" coordsize="425,411" path="m12239,16427l12232,16427,12180,16450,12126,16471,12022,16520,11938,16581,11895,16628,11855,16678,11816,16729,11815,16731,11839,16755,11860,16779,11876,16806,11886,16833,11886,16838,12144,16838,12168,16769,12193,16696,12214,16623,12229,16547,12238,16458,12239,16427xe" filled="true" fillcolor="#97bd71" stroked="false">
                <v:path arrowok="t"/>
                <v:fill type="solid"/>
              </v:shape>
              <v:shape style="position:absolute;left:11941;top:13909;width:324;height:220" type="#_x0000_t75" stroked="false">
                <v:imagedata r:id="rId150" o:title=""/>
              </v:shape>
            </v:group>
            <v:group style="position:absolute;left:11271;top:14643;width:917;height:311" coordorigin="11271,14643" coordsize="917,311">
              <v:shape style="position:absolute;left:11271;top:14643;width:917;height:311" coordorigin="11271,14643" coordsize="917,311" path="m12174,14851l11733,14851,11810,14851,11887,14853,11965,14858,11970,14858,11971,14884,11973,14908,11974,14930,11975,14954,12164,14954,12164,14942,12167,14912,12066,14912,12041,14895,12034,14871,12059,14854,12173,14854,12174,14851xe" filled="true" fillcolor="#b3b3b3" stroked="false">
                <v:path arrowok="t"/>
                <v:fill type="solid"/>
              </v:shape>
              <v:shape style="position:absolute;left:11271;top:14643;width:917;height:311" coordorigin="11271,14643" coordsize="917,311" path="m11280,14643l11271,14660,11271,14947,11566,14950,11566,14947,11570,14921,11574,14900,11576,14881,11577,14861,11578,14852,12174,14851,12180,14801,12183,14763,11755,14763,11679,14760,11603,14752,11528,14737,11455,14718,11385,14693,11307,14657,11280,14643xe" filled="true" fillcolor="#b3b3b3" stroked="false">
                <v:path arrowok="t"/>
                <v:fill type="solid"/>
              </v:shape>
              <v:shape style="position:absolute;left:11271;top:14643;width:917;height:311" coordorigin="11271,14643" coordsize="917,311" path="m12173,14854l12059,14854,12059,14857,12080,14861,12099,14872,12106,14889,12094,14908,12066,14912,12167,14912,12171,14871,12173,14854xe" filled="true" fillcolor="#b3b3b3" stroked="false">
                <v:path arrowok="t"/>
                <v:fill type="solid"/>
              </v:shape>
              <v:shape style="position:absolute;left:11271;top:14643;width:917;height:311" coordorigin="11271,14643" coordsize="917,311" path="m12159,14657l12052,14710,11981,14734,11907,14750,11832,14760,11755,14763,12183,14763,12186,14730,12188,14660,12159,14657xe" filled="true" fillcolor="#b3b3b3" stroked="false">
                <v:path arrowok="t"/>
                <v:fill type="solid"/>
              </v:shape>
            </v:group>
            <v:group style="position:absolute;left:12034;top:14854;width:73;height:58" coordorigin="12034,14854" coordsize="73,58">
              <v:shape style="position:absolute;left:12034;top:14854;width:73;height:58" coordorigin="12034,14854" coordsize="73,58" path="m12059,14854l12034,14871,12041,14895,12066,14912,12094,14908,12106,14889,12099,14872,12080,14861,12059,14857,12059,14854xe" filled="true" fillcolor="#b3b3b3" stroked="false">
                <v:path arrowok="t"/>
                <v:fill type="solid"/>
              </v:shape>
            </v:group>
            <v:group style="position:absolute;left:11885;top:13803;width:156;height:163" coordorigin="11885,13803" coordsize="156,163">
              <v:shape style="position:absolute;left:11885;top:13803;width:156;height:163" coordorigin="11885,13803" coordsize="156,163" path="m11924,13803l11885,13856,11888,13865,11889,13874,11889,13884,11892,13884,11909,13902,11924,13922,11937,13944,11948,13966,11959,13965,11975,13950,11993,13938,12012,13928,12033,13921,12041,13909,12014,13880,11985,13852,11955,13827,11926,13803,11924,13803xe" filled="true" fillcolor="#3c3939" stroked="false">
                <v:path arrowok="t"/>
                <v:fill type="solid"/>
              </v:shape>
              <v:shape style="position:absolute;left:11711;top:14317;width:275;height:259" type="#_x0000_t75" stroked="false">
                <v:imagedata r:id="rId151" o:title=""/>
              </v:shape>
            </v:group>
            <v:group style="position:absolute;left:11706;top:13683;width:219;height:174" coordorigin="11706,13683" coordsize="219,174">
              <v:shape style="position:absolute;left:11706;top:13683;width:219;height:174" coordorigin="11706,13683" coordsize="219,174" path="m11923,13804l11812,13804,11857,13819,11885,13856,11899,13854,11909,13841,11916,13829,11921,13816,11923,13804xe" filled="true" fillcolor="#b3b3b3" stroked="false">
                <v:path arrowok="t"/>
                <v:fill type="solid"/>
              </v:shape>
              <v:shape style="position:absolute;left:11706;top:13683;width:219;height:174" coordorigin="11706,13683" coordsize="219,174" path="m11802,13683l11742,13700,11708,13762,11706,13786,11706,13813,11708,13840,11721,13840,11762,13812,11812,13804,11923,13804,11924,13803,11905,13735,11846,13690,11813,13683,11802,13683xe" filled="true" fillcolor="#b3b3b3" stroked="false">
                <v:path arrowok="t"/>
                <v:fill type="solid"/>
              </v:shape>
            </v:group>
            <v:group style="position:absolute;left:11707;top:13804;width:182;height:175" coordorigin="11707,13804" coordsize="182,175">
              <v:shape style="position:absolute;left:11707;top:13804;width:182;height:175" coordorigin="11707,13804" coordsize="182,175" path="m11812,13804l11721,13840,11708,13858,11714,13873,11715,13889,11712,13904,11707,13918,11714,13921,11750,13973,11808,13978,11863,13947,11889,13887,11889,13873,11888,13865,11885,13856,11857,13819,11812,13804xe" filled="true" fillcolor="#e9f5fb" stroked="false">
                <v:path arrowok="t"/>
                <v:fill type="solid"/>
              </v:shape>
              <v:shape style="position:absolute;left:11527;top:16551;width:359;height:286" type="#_x0000_t75" stroked="false">
                <v:imagedata r:id="rId152" o:title=""/>
              </v:shape>
            </v:group>
            <v:group style="position:absolute;left:11612;top:16366;width:411;height:365" coordorigin="11612,16366" coordsize="411,365">
              <v:shape style="position:absolute;left:11612;top:16366;width:411;height:365" coordorigin="11612,16366" coordsize="411,365" path="m12005,16366l11618,16372,11618,16389,11618,16590,11612,16601,11663,16630,11717,16661,11768,16695,11815,16731,11816,16729,11855,16678,11895,16628,11938,16581,11987,16541,12022,16520,12016,16509,12016,16479,12016,16449,12014,16419,12006,16389,12005,16366xe" filled="true" fillcolor="#ac8b70" stroked="false">
                <v:path arrowok="t"/>
                <v:fill type="solid"/>
              </v:shape>
              <v:shape style="position:absolute;left:11494;top:13693;width:470;height:373" type="#_x0000_t75" stroked="false">
                <v:imagedata r:id="rId153" o:title=""/>
              </v:shape>
              <v:shape style="position:absolute;left:11434;top:14309;width:277;height:268" type="#_x0000_t75" stroked="false">
                <v:imagedata r:id="rId154" o:title=""/>
              </v:shape>
            </v:group>
            <v:group style="position:absolute;left:11008;top:13988;width:1398;height:776" coordorigin="11008,13988" coordsize="1398,776">
              <v:shape style="position:absolute;left:11008;top:13988;width:1398;height:776" coordorigin="11008,13988" coordsize="1398,776" path="m11255,14076l11194,14085,11120,14119,11047,14193,11012,14284,11008,14324,11012,14362,11052,14458,11098,14513,11153,14563,11215,14606,11280,14643,11334,14670,11455,14718,11528,14737,11603,14752,11679,14760,11755,14763,11832,14760,11907,14750,11981,14734,12052,14710,12120,14680,12214,14617,12260,14577,11711,14577,11663,14576,11567,14572,11499,14567,11434,14552,11374,14530,11318,14500,11268,14465,11222,14417,11189,14338,11185,14284,11185,14284,11199,14237,11237,14206,11267,14202,12128,14202,12190,14183,12384,14183,12378,14171,12347,14132,11415,14132,11385,14111,11353,14095,11320,14084,11286,14078,11255,14076xe" filled="true" fillcolor="#b3b3b3" stroked="false">
                <v:path arrowok="t"/>
                <v:fill type="solid"/>
              </v:shape>
              <v:shape style="position:absolute;left:11008;top:13988;width:1398;height:776" coordorigin="11008,13988" coordsize="1398,776" path="m12384,14183l12190,14183,12241,14198,12268,14267,12264,14328,12217,14417,12153,14473,12085,14510,12019,14535,11918,14560,11850,14570,11781,14575,11711,14577,12260,14577,12316,14516,12357,14456,12387,14392,12406,14307,12406,14264,12399,14220,12384,14183xe" filled="true" fillcolor="#b3b3b3" stroked="false">
                <v:path arrowok="t"/>
                <v:fill type="solid"/>
              </v:shape>
              <v:shape style="position:absolute;left:11008;top:13988;width:1398;height:776" coordorigin="11008,13988" coordsize="1398,776" path="m12128,14202l11267,14202,11300,14207,11336,14219,11372,14235,11399,14249,11446,14274,11466,14284,11523,14309,11612,14339,11658,14345,11708,14344,11711,14344,11711,14340,11754,14336,11840,14328,11882,14324,11942,14305,12003,14273,12041,14249,12049,14244,12058,14238,12067,14233,12128,14202,12128,14202xe" filled="true" fillcolor="#b3b3b3" stroked="false">
                <v:path arrowok="t"/>
                <v:fill type="solid"/>
              </v:shape>
              <v:shape style="position:absolute;left:11008;top:13988;width:1398;height:776" coordorigin="11008,13988" coordsize="1398,776" path="m11694,13988l11633,13990,11570,14001,11495,14038,11450,14082,11415,14132,12347,14132,12346,14131,12343,14129,11983,14129,11975,14110,11922,14052,11855,14018,11777,13993,11737,13989,11694,13988xe" filled="true" fillcolor="#b3b3b3" stroked="false">
                <v:path arrowok="t"/>
                <v:fill type="solid"/>
              </v:shape>
              <v:shape style="position:absolute;left:11008;top:13988;width:1398;height:776" coordorigin="11008,13988" coordsize="1398,776" path="m12136,14059l12065,14074,12007,14106,11983,14129,12343,14129,12255,14076,12176,14059,12136,14059xe" filled="true" fillcolor="#b3b3b3" stroked="false">
                <v:path arrowok="t"/>
                <v:fill type="solid"/>
              </v:shape>
              <v:shape style="position:absolute;left:11527;top:13802;width:188;height:180" type="#_x0000_t75" stroked="false">
                <v:imagedata r:id="rId155" o:title=""/>
              </v:shape>
            </v:group>
            <v:group style="position:absolute;left:11566;top:14851;width:410;height:103" coordorigin="11566,14851" coordsize="410,103">
              <v:shape style="position:absolute;left:11566;top:14851;width:410;height:103" coordorigin="11566,14851" coordsize="410,103" path="m11733,14851l11578,14853,11578,14858,11576,14881,11574,14900,11570,14921,11566,14947,11566,14950,11975,14954,11974,14930,11973,14908,11971,14884,11970,14858,11965,14858,11887,14853,11810,14851,11733,14851xe" filled="true" fillcolor="#ac8b70" stroked="false">
                <v:path arrowok="t"/>
                <v:fill type="solid"/>
              </v:shape>
              <v:shape style="position:absolute;left:11348;top:16372;width:270;height:306" type="#_x0000_t75" stroked="false">
                <v:imagedata r:id="rId156" o:title=""/>
              </v:shape>
            </v:group>
            <v:group style="position:absolute;left:10940;top:16071;width:648;height:767" coordorigin="10940,16071" coordsize="648,767">
              <v:shape style="position:absolute;left:10940;top:16071;width:648;height:767" coordorigin="10940,16071" coordsize="648,767" path="m10943,16071l10957,16159,10977,16244,11000,16327,11028,16409,11063,16489,11133,16520,11200,16556,11264,16599,11324,16648,11379,16702,11429,16761,11473,16827,11473,16838,11588,16838,11571,16801,11556,16760,11544,16719,11536,16678,11513,16625,11481,16565,11446,16511,11420,16474,11402,16450,11366,16400,11328,16348,11283,16298,11203,16229,11143,16180,11078,16134,11011,16096,10943,16071xe" filled="true" fillcolor="#97bd71" stroked="false">
                <v:path arrowok="t"/>
                <v:fill type="solid"/>
              </v:shape>
              <v:shape style="position:absolute;left:11577;top:13407;width:272;height:332" type="#_x0000_t75" stroked="false">
                <v:imagedata r:id="rId157" o:title=""/>
              </v:shape>
              <v:shape style="position:absolute;left:11394;top:13798;width:221;height:269" type="#_x0000_t75" stroked="false">
                <v:imagedata r:id="rId158" o:title=""/>
              </v:shape>
              <v:shape style="position:absolute;left:11206;top:14235;width:317;height:317" type="#_x0000_t75" stroked="false">
                <v:imagedata r:id="rId159" o:title=""/>
              </v:shape>
            </v:group>
            <v:group style="position:absolute;left:10382;top:16423;width:1092;height:415" coordorigin="10382,16423" coordsize="1092,415">
              <v:shape style="position:absolute;left:10382;top:16423;width:1092;height:415" coordorigin="10382,16423" coordsize="1092,415" path="m10691,16423l10615,16427,10539,16438,10460,16455,10382,16480,10386,16491,10458,16533,10529,16577,10671,16667,10743,16712,10816,16755,10890,16796,10967,16833,10967,16838,11473,16838,11473,16827,11429,16761,11379,16702,11324,16648,11264,16599,11200,16556,11133,16520,11063,16489,10991,16464,10918,16445,10843,16432,10767,16424,10691,16423xe" filled="true" fillcolor="#97bd71" stroked="false">
                <v:path arrowok="t"/>
                <v:fill type="solid"/>
              </v:shape>
              <v:shape style="position:absolute;left:11286;top:13903;width:181;height:229" type="#_x0000_t75" stroked="false">
                <v:imagedata r:id="rId160" o:title=""/>
              </v:shape>
              <v:shape style="position:absolute;left:11185;top:14202;width:187;height:188" type="#_x0000_t75" stroked="false">
                <v:imagedata r:id="rId161" o:title=""/>
              </v:shape>
            </v:group>
            <v:group style="position:absolute;left:10610;top:14398;width:671;height:550" coordorigin="10610,14398" coordsize="671,550">
              <v:shape style="position:absolute;left:10610;top:14398;width:671;height:550" coordorigin="10610,14398" coordsize="671,550" path="m11271,14834l10898,14834,10939,14836,10972,14858,10996,14892,11006,14931,11006,14945,11271,14947,11271,14834xe" filled="true" fillcolor="#3c3939" stroked="false">
                <v:path arrowok="t"/>
                <v:fill type="solid"/>
              </v:shape>
              <v:shape style="position:absolute;left:10610;top:14398;width:671;height:550" coordorigin="10610,14398" coordsize="671,550" path="m11271,14828l10786,14828,10814,14833,10841,14861,10847,14870,10859,14857,10871,14847,10884,14839,10898,14834,11271,14834,11271,14828xe" filled="true" fillcolor="#3c3939" stroked="false">
                <v:path arrowok="t"/>
                <v:fill type="solid"/>
              </v:shape>
              <v:shape style="position:absolute;left:10610;top:14398;width:671;height:550" coordorigin="10610,14398" coordsize="671,550" path="m10769,14835l10667,14835,10695,14839,10727,14858,10734,14862,10758,14839,10769,14835xe" filled="true" fillcolor="#3c3939" stroked="false">
                <v:path arrowok="t"/>
                <v:fill type="solid"/>
              </v:shape>
              <v:shape style="position:absolute;left:10610;top:14398;width:671;height:550" coordorigin="10610,14398" coordsize="671,550" path="m11021,14398l10951,14426,10887,14458,10825,14497,10767,14543,10714,14594,10669,14650,10636,14712,10615,14778,10610,14848,10622,14858,10642,14842,10667,14835,10769,14835,10786,14828,11271,14828,11271,14660,11280,14643,11215,14606,11153,14563,11098,14513,11052,14458,11021,14398xe" filled="true" fillcolor="#3c3939" stroked="false">
                <v:path arrowok="t"/>
                <v:fill type="solid"/>
              </v:shape>
              <v:shape style="position:absolute;left:11153;top:13918;width:198;height:177" type="#_x0000_t75" stroked="false">
                <v:imagedata r:id="rId162" o:title=""/>
              </v:shape>
              <v:shape style="position:absolute;left:10583;top:14828;width:423;height:258" type="#_x0000_t75" stroked="false">
                <v:imagedata r:id="rId163" o:title=""/>
              </v:shape>
            </v:group>
            <v:group style="position:absolute;left:10388;top:16667;width:579;height:171" coordorigin="10388,16667" coordsize="579,171">
              <v:shape style="position:absolute;left:10388;top:16667;width:579;height:171" coordorigin="10388,16667" coordsize="579,171" path="m10671,16667l10668,16672,10596,16673,10527,16677,10459,16682,10389,16689,10388,16691,10450,16720,10512,16755,10571,16794,10621,16837,10621,16838,10967,16838,10967,16833,10890,16796,10816,16755,10743,16712,10671,16667xe" filled="true" fillcolor="#97bd71" stroked="false">
                <v:path arrowok="t"/>
                <v:fill type="solid"/>
              </v:shape>
            </v:group>
            <v:group style="position:absolute;left:11815;top:16409;width:446;height:332" coordorigin="11815,16409" coordsize="446,332">
              <v:shape style="position:absolute;left:11815;top:16409;width:446;height:332" coordorigin="11815,16409" coordsize="446,332" path="m12250,16409l12113,16462,12052,16490,11993,16523,11942,16563,11898,16611,11858,16662,11819,16714,11815,16726,11820,16736,11830,16740,11840,16735,11878,16685,11918,16636,11960,16590,12008,16549,12066,16514,12127,16486,12191,16461,12253,16435,12261,16427,12259,16416,12250,16409xe" filled="true" fillcolor="#221f20" stroked="false">
                <v:path arrowok="t"/>
                <v:fill type="solid"/>
              </v:shape>
            </v:group>
            <v:group style="position:absolute;left:12141;top:16408;width:127;height:431" coordorigin="12141,16408" coordsize="127,431">
              <v:shape style="position:absolute;left:12141;top:16408;width:127;height:431" coordorigin="12141,16408" coordsize="127,431" path="m12253,16408l12242,16411,12237,16422,12231,16508,12216,16591,12195,16673,12169,16754,12141,16835,12141,16838,12171,16838,12199,16760,12225,16678,12246,16594,12261,16509,12267,16422,12263,16411,12253,16408xe" filled="true" fillcolor="#221f20" stroked="false">
                <v:path arrowok="t"/>
                <v:fill type="solid"/>
              </v:shape>
            </v:group>
            <v:group style="position:absolute;left:12232;top:16058;width:548;height:501" coordorigin="12232,16058" coordsize="548,501">
              <v:shape style="position:absolute;left:12232;top:16058;width:548;height:501" coordorigin="12232,16058" coordsize="548,501" path="m12770,16058l12758,16060,12693,16105,12626,16149,12559,16194,12494,16240,12432,16290,12373,16343,12319,16401,12272,16464,12233,16535,12232,16548,12240,16556,12250,16558,12259,16551,12297,16481,12344,16419,12396,16362,12453,16310,12515,16262,12578,16217,12644,16173,12709,16130,12774,16086,12780,16076,12778,16065,12770,16058xe" filled="true" fillcolor="#221f20" stroked="false">
                <v:path arrowok="t"/>
                <v:fill type="solid"/>
              </v:shape>
            </v:group>
            <v:group style="position:absolute;left:12540;top:16058;width:248;height:780" coordorigin="12540,16058" coordsize="248,780">
              <v:shape style="position:absolute;left:12540;top:16058;width:248;height:780" coordorigin="12540,16058" coordsize="248,780" path="m12766,16058l12756,16062,12751,16073,12752,16114,12754,16155,12757,16196,12759,16238,12745,16351,12711,16461,12685,16538,12656,16613,12622,16687,12584,16759,12542,16828,12540,16838,12571,16838,12611,16772,12649,16699,12683,16624,12713,16547,12740,16469,12766,16387,12784,16303,12787,16245,12786,16188,12783,16131,12781,16073,12776,16062,12766,16058xe" filled="true" fillcolor="#221f20" stroked="false">
                <v:path arrowok="t"/>
                <v:fill type="solid"/>
              </v:shape>
            </v:group>
            <v:group style="position:absolute;left:12677;top:16206;width:650;height:389" coordorigin="12677,16206" coordsize="650,389">
              <v:shape style="position:absolute;left:12677;top:16206;width:650;height:389" coordorigin="12677,16206" coordsize="650,389" path="m13309,16206l13241,16235,13174,16266,13108,16299,13043,16334,12902,16416,12824,16462,12750,16512,12682,16569,12677,16580,12682,16590,12692,16595,12703,16591,12763,16541,12828,16497,13031,16375,13101,16337,13172,16300,13244,16266,13317,16235,13326,16227,13327,16215,13321,16207,13309,16206xe" filled="true" fillcolor="#221f20" stroked="false">
                <v:path arrowok="t"/>
                <v:fill type="solid"/>
              </v:shape>
            </v:group>
            <v:group style="position:absolute;left:13024;top:16203;width:308;height:635" coordorigin="13024,16203" coordsize="308,635">
              <v:shape style="position:absolute;left:13024;top:16203;width:308;height:635" coordorigin="13024,16203" coordsize="308,635" path="m13320,16203l13309,16204,13302,16213,13280,16287,13253,16358,13221,16427,13187,16494,13116,16629,13082,16697,13050,16767,13024,16838,13056,16838,13079,16774,13111,16705,13145,16637,13216,16502,13250,16435,13282,16366,13309,16295,13331,16221,13329,16210,13320,16203xe" filled="true" fillcolor="#221f20" stroked="false">
                <v:path arrowok="t"/>
                <v:fill type="solid"/>
              </v:shape>
              <v:shape style="position:absolute;left:13044;top:16613;width:254;height:225" type="#_x0000_t75" stroked="false">
                <v:imagedata r:id="rId164" o:title=""/>
              </v:shape>
              <v:shape style="position:absolute;left:11526;top:16529;width:389;height:309" type="#_x0000_t75" stroked="false">
                <v:imagedata r:id="rId165" o:title=""/>
              </v:shape>
            </v:group>
            <v:group style="position:absolute;left:10942;top:16052;width:627;height:662" coordorigin="10942,16052" coordsize="627,662">
              <v:shape style="position:absolute;left:10942;top:16052;width:627;height:662" coordorigin="10942,16052" coordsize="627,662" path="m10960,16052l10949,16053,10942,16062,10943,16073,10952,16081,11021,16106,11087,16141,11151,16184,11211,16232,11268,16286,11319,16342,11364,16399,11405,16452,11449,16510,11490,16571,11522,16635,11539,16699,11545,16709,11556,16713,11566,16709,11569,16699,11550,16625,11513,16553,11467,16483,11417,16418,11371,16357,11326,16302,11275,16249,11218,16197,11157,16151,11093,16110,11027,16076,10960,16052xe" filled="true" fillcolor="#221f20" stroked="false">
                <v:path arrowok="t"/>
                <v:fill type="solid"/>
              </v:shape>
            </v:group>
            <v:group style="position:absolute;left:10939;top:16049;width:151;height:450" coordorigin="10939,16049" coordsize="151,450">
              <v:shape style="position:absolute;left:10939;top:16049;width:151;height:450" coordorigin="10939,16049" coordsize="151,450" path="m10950,16049l10941,16055,10939,16067,10953,16140,10969,16212,10987,16283,11009,16353,11034,16423,11063,16491,11072,16499,11082,16497,11089,16488,11089,16476,11055,16395,11027,16313,11004,16229,10984,16145,10968,16059,10961,16049,10950,16049xe" filled="true" fillcolor="#221f20" stroked="false">
                <v:path arrowok="t"/>
                <v:fill type="solid"/>
              </v:shape>
            </v:group>
            <v:group style="position:absolute;left:10379;top:16405;width:1123;height:431" coordorigin="10379,16405" coordsize="1123,431">
              <v:shape style="position:absolute;left:10379;top:16405;width:1123;height:431" coordorigin="10379,16405" coordsize="1123,431" path="m10966,16435l10697,16435,10773,16436,10849,16443,10923,16456,10996,16474,11067,16498,11136,16529,11202,16564,11264,16606,11323,16653,11378,16706,11429,16765,11474,16829,11484,16836,11495,16834,11502,16826,11500,16814,11456,16752,11408,16694,11355,16642,11299,16594,11239,16552,11176,16516,11110,16484,11042,16458,10972,16436,10966,16435xe" filled="true" fillcolor="#221f20" stroked="false">
                <v:path arrowok="t"/>
                <v:fill type="solid"/>
              </v:shape>
              <v:shape style="position:absolute;left:10379;top:16405;width:1123;height:431" coordorigin="10379,16405" coordsize="1123,431" path="m10755,16405l10681,16406,10607,16411,10533,16423,10460,16439,10388,16461,10379,16481,10385,16489,10396,16490,10470,16468,10545,16451,10621,16440,10697,16435,10966,16435,10901,16421,10828,16410,10755,16405xe" filled="true" fillcolor="#221f20" stroked="false">
                <v:path arrowok="t"/>
                <v:fill type="solid"/>
              </v:shape>
            </v:group>
            <v:group style="position:absolute;left:10384;top:16472;width:611;height:367" coordorigin="10384,16472" coordsize="611,367">
              <v:shape style="position:absolute;left:10384;top:16472;width:611;height:367" coordorigin="10384,16472" coordsize="611,367" path="m10395,16472l10386,16479,10384,16489,10391,16499,10464,16542,10536,16586,10679,16676,10750,16720,10823,16763,10897,16804,10965,16838,10989,16838,10993,16835,10995,16824,10988,16815,10912,16778,10838,16737,10765,16694,10694,16650,10551,16560,10479,16516,10407,16473,10395,16472xe" filled="true" fillcolor="#221f20" stroked="false">
                <v:path arrowok="t"/>
                <v:fill type="solid"/>
              </v:shape>
              <v:shape style="position:absolute;left:10381;top:16652;width:315;height:186" type="#_x0000_t75" stroked="false">
                <v:imagedata r:id="rId166" o:title=""/>
              </v:shape>
            </v:group>
            <v:group style="position:absolute;left:10965;top:14946;width:1579;height:2" coordorigin="10965,14946" coordsize="1579,2">
              <v:shape style="position:absolute;left:10965;top:14946;width:1579;height:2" coordorigin="10965,14946" coordsize="1579,0" path="m10965,14946l12544,14946e" filled="false" stroked="true" strokeweight="2.100509pt" strokecolor="#221f20">
                <v:path arrowok="t"/>
              </v:shape>
              <v:shape style="position:absolute;left:12790;top:14922;width:205;height:257" type="#_x0000_t75" stroked="false">
                <v:imagedata r:id="rId167" o:title=""/>
              </v:shape>
            </v:group>
            <v:group style="position:absolute;left:12976;top:15155;width:46;height:458" coordorigin="12976,15155" coordsize="46,458">
              <v:shape style="position:absolute;left:12976;top:15155;width:46;height:458" coordorigin="12976,15155" coordsize="46,458" path="m12991,15155l12981,15159,12976,15170,12978,15256,12982,15341,12986,15427,12989,15512,12991,15598,12996,15609,13006,15612,13017,15609,13021,15598,13019,15512,13016,15427,13012,15341,13008,15256,13006,15170,13001,15159,12991,15155xe" filled="true" fillcolor="#221f20" stroked="false">
                <v:path arrowok="t"/>
                <v:fill type="solid"/>
              </v:shape>
            </v:group>
            <v:group style="position:absolute;left:12785;top:15588;width:236;height:36" coordorigin="12785,15588" coordsize="236,36">
              <v:shape style="position:absolute;left:12785;top:15588;width:236;height:36" coordorigin="12785,15588" coordsize="236,36" path="m12800,15588l12789,15593,12785,15603,12789,15613,12800,15618,12851,15619,12955,15622,13006,15623,13017,15618,13021,15608,13017,15598,13006,15593,12955,15592,12851,15589,12800,15588xe" filled="true" fillcolor="#221f20" stroked="false">
                <v:path arrowok="t"/>
                <v:fill type="solid"/>
              </v:shape>
            </v:group>
            <v:group style="position:absolute;left:12886;top:15381;width:110;height:30" coordorigin="12886,15381" coordsize="110,30">
              <v:shape style="position:absolute;left:12886;top:15381;width:110;height:30" coordorigin="12886,15381" coordsize="110,30" path="m12981,15381l12900,15381,12890,15386,12886,15396,12890,15407,12900,15411,12981,15411,12992,15407,12995,15396,12992,15386,12981,15381xe" filled="true" fillcolor="#221f20" stroked="false">
                <v:path arrowok="t"/>
                <v:fill type="solid"/>
              </v:shape>
            </v:group>
            <v:group style="position:absolute;left:12921;top:15604;width:2;height:352" coordorigin="12921,15604" coordsize="2,352">
              <v:shape style="position:absolute;left:12921;top:15604;width:2;height:352" coordorigin="12921,15604" coordsize="0,352" path="m12921,15604l12921,15955e" filled="false" stroked="true" strokeweight="1.5pt" strokecolor="#221f20">
                <v:path arrowok="t"/>
              </v:shape>
            </v:group>
            <v:group style="position:absolute;left:12695;top:15935;width:241;height:30" coordorigin="12695,15935" coordsize="241,30">
              <v:shape style="position:absolute;left:12695;top:15935;width:241;height:30" coordorigin="12695,15935" coordsize="241,30" path="m12921,15935l12709,15935,12698,15940,12695,15950,12698,15961,12709,15965,12921,15965,12931,15961,12935,15950,12931,15940,12921,15935xe" filled="true" fillcolor="#221f20" stroked="false">
                <v:path arrowok="t"/>
                <v:fill type="solid"/>
              </v:shape>
            </v:group>
            <v:group style="position:absolute;left:12750;top:16357;width:190;height:36" coordorigin="12750,16357" coordsize="190,36">
              <v:shape style="position:absolute;left:12750;top:16357;width:190;height:36" coordorigin="12750,16357" coordsize="190,36" path="m12936,16387l12843,16387,12883,16388,12922,16393,12933,16390,12936,16387xe" filled="true" fillcolor="#221f20" stroked="false">
                <v:path arrowok="t"/>
                <v:fill type="solid"/>
              </v:shape>
              <v:shape style="position:absolute;left:12750;top:16357;width:190;height:36" coordorigin="12750,16357" coordsize="190,36" path="m12847,16357l12764,16359,12753,16363,12750,16374,12753,16384,12764,16389,12843,16387,12936,16387,12940,16381,12939,16370,12930,16364,12888,16359,12847,16357xe" filled="true" fillcolor="#221f20" stroked="false">
                <v:path arrowok="t"/>
                <v:fill type="solid"/>
              </v:shape>
            </v:group>
            <v:group style="position:absolute;left:12931;top:15941;width:2;height:452" coordorigin="12931,15941" coordsize="2,452">
              <v:shape style="position:absolute;left:12931;top:15941;width:2;height:452" coordorigin="12931,15941" coordsize="0,452" path="m12931,15941l12931,16393e" filled="false" stroked="true" strokeweight="1.918968pt" strokecolor="#221f20">
                <v:path arrowok="t"/>
              </v:shape>
            </v:group>
            <v:group style="position:absolute;left:12835;top:16071;width:95;height:36" coordorigin="12835,16071" coordsize="95,36">
              <v:shape style="position:absolute;left:12835;top:16071;width:95;height:36" coordorigin="12835,16071" coordsize="95,36" path="m12850,16071l12839,16076,12835,16086,12839,16097,12850,16101,12866,16102,12899,16106,12915,16106,12926,16102,12930,16092,12926,16081,12915,16076,12899,16076,12866,16072,12850,16071xe" filled="true" fillcolor="#221f20" stroked="false">
                <v:path arrowok="t"/>
                <v:fill type="solid"/>
              </v:shape>
            </v:group>
            <v:group style="position:absolute;left:10495;top:14924;width:48;height:742" coordorigin="10495,14924" coordsize="48,742">
              <v:shape style="position:absolute;left:10495;top:14924;width:48;height:742" coordorigin="10495,14924" coordsize="48,742" path="m10508,14924l10498,14928,10495,14939,10503,15017,10509,15096,10511,15175,10512,15255,10511,15334,10510,15414,10508,15494,10506,15573,10505,15652,10510,15663,10520,15666,10530,15663,10535,15652,10536,15573,10538,15494,10540,15414,10541,15334,10542,15255,10541,15175,10539,15096,10533,15017,10525,14939,10519,14928,10508,14924xe" filled="true" fillcolor="#221f20" stroked="false">
                <v:path arrowok="t"/>
                <v:fill type="solid"/>
              </v:shape>
            </v:group>
            <v:group style="position:absolute;left:10508;top:15165;width:236;height:46" coordorigin="10508,15165" coordsize="236,46">
              <v:shape style="position:absolute;left:10508;top:15165;width:236;height:46" coordorigin="10508,15165" coordsize="236,46" path="m10730,15165l10678,15170,10574,15175,10522,15180,10512,15186,10508,15197,10512,15207,10522,15210,10574,15205,10678,15200,10730,15195,10740,15189,10744,15178,10741,15168,10730,15165xe" filled="true" fillcolor="#221f20" stroked="false">
                <v:path arrowok="t"/>
                <v:fill type="solid"/>
              </v:shape>
            </v:group>
            <v:group style="position:absolute;left:10468;top:15654;width:51;height:413" coordorigin="10468,15654" coordsize="51,413">
              <v:shape style="position:absolute;left:10468;top:15654;width:51;height:413" coordorigin="10468,15654" coordsize="51,413" path="m10482,15654l10472,15658,10468,15668,10475,15745,10480,15822,10484,15899,10487,15976,10488,16052,10493,16063,10503,16067,10514,16063,10518,16052,10517,15976,10514,15899,10510,15822,10505,15745,10498,15668,10492,15658,10482,15654xe" filled="true" fillcolor="#221f20" stroked="false">
                <v:path arrowok="t"/>
                <v:fill type="solid"/>
              </v:shape>
            </v:group>
            <v:group style="position:absolute;left:10527;top:16038;width:39;height:330" coordorigin="10527,16038" coordsize="39,330">
              <v:shape style="position:absolute;left:10527;top:16038;width:39;height:330" coordorigin="10527,16038" coordsize="39,330" path="m10540,16038l10530,16042,10527,16052,10533,16128,10535,16203,10534,16278,10533,16353,10538,16364,10564,16278,10565,16203,10563,16128,10557,16052,10551,16042,10540,16038xe" filled="true" fillcolor="#221f20" stroked="false">
                <v:path arrowok="t"/>
                <v:fill type="solid"/>
              </v:shape>
            </v:group>
            <v:group style="position:absolute;left:11350;top:16363;width:1037;height:2" coordorigin="11350,16363" coordsize="1037,2">
              <v:shape style="position:absolute;left:11350;top:16363;width:1037;height:2" coordorigin="11350,16363" coordsize="1037,0" path="m11350,16363l12386,16363e" filled="false" stroked="true" strokeweight="2.003pt" strokecolor="#221f20">
                <v:path arrowok="t"/>
              </v:shape>
            </v:group>
            <v:group style="position:absolute;left:11616;top:16369;width:30;height:231" coordorigin="11616,16369" coordsize="30,231">
              <v:shape style="position:absolute;left:11616;top:16369;width:30;height:231" coordorigin="11616,16369" coordsize="30,231" path="m11631,16369l11621,16373,11616,16384,11616,16585,11621,16596,11631,16600,11642,16596,11646,16585,11646,16384,11642,16373,11631,16369xe" filled="true" fillcolor="#221f20" stroked="false">
                <v:path arrowok="t"/>
                <v:fill type="solid"/>
              </v:shape>
            </v:group>
            <v:group style="position:absolute;left:12005;top:16370;width:40;height:150" coordorigin="12005,16370" coordsize="40,150">
              <v:shape style="position:absolute;left:12005;top:16370;width:40;height:150" coordorigin="12005,16370" coordsize="40,150" path="m12014,16370l12006,16376,12005,16388,12012,16416,12014,16445,12015,16475,12014,16504,12019,16515,12029,16519,12039,16515,12044,16504,12045,16473,12044,16441,12041,16410,12034,16380,12025,16371,12014,16370xe" filled="true" fillcolor="#221f20" stroked="false">
                <v:path arrowok="t"/>
                <v:fill type="solid"/>
              </v:shape>
            </v:group>
            <v:group style="position:absolute;left:11918;top:16445;width:41;height:160" coordorigin="11918,16445" coordsize="41,160">
              <v:shape style="position:absolute;left:11918;top:16445;width:41;height:160" coordorigin="11918,16445" coordsize="41,160" path="m11945,16445l11922,16524,11918,16590,11923,16601,11933,16605,11944,16601,11948,16590,11949,16557,11952,16524,11955,16492,11959,16459,11955,16448,11945,16445xe" filled="true" fillcolor="#221f20" stroked="false">
                <v:path arrowok="t"/>
                <v:fill type="solid"/>
              </v:shape>
            </v:group>
            <v:group style="position:absolute;left:11802;top:16435;width:37;height:291" coordorigin="11802,16435" coordsize="37,291">
              <v:shape style="position:absolute;left:11802;top:16435;width:37;height:291" coordorigin="11802,16435" coordsize="37,291" path="m11818,16435l11808,16438,11803,16449,11802,16515,11803,16580,11806,16645,11808,16711,11812,16722,11823,16725,11833,16722,11838,16711,11836,16645,11833,16580,11832,16515,11833,16449,11828,16438,11818,16435xe" filled="true" fillcolor="#221f20" stroked="false">
                <v:path arrowok="t"/>
                <v:fill type="solid"/>
              </v:shape>
            </v:group>
            <v:group style="position:absolute;left:11692;top:16495;width:30;height:145" coordorigin="11692,16495" coordsize="30,145">
              <v:shape style="position:absolute;left:11692;top:16495;width:30;height:145" coordorigin="11692,16495" coordsize="30,145" path="m11707,16495l11697,16499,11692,16509,11692,16625,11697,16636,11707,16640,11717,16636,11722,16625,11722,16509,11717,16499,11707,16495xe" filled="true" fillcolor="#221f20" stroked="false">
                <v:path arrowok="t"/>
                <v:fill type="solid"/>
              </v:shape>
            </v:group>
            <v:group style="position:absolute;left:11564;top:14838;width:42;height:118" coordorigin="11564,14838" coordsize="42,118">
              <v:shape style="position:absolute;left:11564;top:14838;width:42;height:118" coordorigin="11564,14838" coordsize="42,118" path="m11591,14838l11581,14842,11576,14853,11575,14875,11571,14897,11568,14920,11564,14942,11567,14953,11577,14956,11588,14952,11594,14942,11598,14920,11601,14897,11605,14875,11606,14853,11601,14842,11591,14838xe" filled="true" fillcolor="#221f20" stroked="false">
                <v:path arrowok="t"/>
                <v:fill type="solid"/>
              </v:shape>
            </v:group>
            <v:group style="position:absolute;left:11576;top:14850;width:417;height:2" coordorigin="11576,14850" coordsize="417,2">
              <v:shape style="position:absolute;left:11576;top:14850;width:417;height:2" coordorigin="11576,14850" coordsize="417,0" path="m11576,14850l11993,14850e" filled="false" stroked="true" strokeweight="1.798656pt" strokecolor="#221f20">
                <v:path arrowok="t"/>
              </v:shape>
            </v:group>
            <v:group style="position:absolute;left:11969;top:14838;width:36;height:130" coordorigin="11969,14838" coordsize="36,130">
              <v:shape style="position:absolute;left:11969;top:14838;width:36;height:130" coordorigin="11969,14838" coordsize="36,130" path="m11984,14838l11973,14842,11969,14853,11970,14878,11973,14928,11974,14953,11979,14964,11989,14968,11999,14964,12004,14953,12003,14928,12000,14878,11999,14853,11994,14842,11984,14838xe" filled="true" fillcolor="#221f20" stroked="false">
                <v:path arrowok="t"/>
                <v:fill type="solid"/>
              </v:shape>
            </v:group>
            <v:group style="position:absolute;left:11798;top:14843;width:30;height:65" coordorigin="11798,14843" coordsize="30,65">
              <v:shape style="position:absolute;left:11798;top:14843;width:30;height:65" coordorigin="11798,14843" coordsize="30,65" path="m11813,14843l11802,14847,11798,14858,11798,14893,11802,14904,11813,14907,11823,14904,11828,14893,11828,14858,11823,14847,11813,14843xe" filled="true" fillcolor="#221f20" stroked="false">
                <v:path arrowok="t"/>
                <v:fill type="solid"/>
              </v:shape>
            </v:group>
            <v:group style="position:absolute;left:11636;top:14843;width:30;height:100" coordorigin="11636,14843" coordsize="30,100">
              <v:shape style="position:absolute;left:11636;top:14843;width:30;height:100" coordorigin="11636,14843" coordsize="30,100" path="m11651,14843l11641,14847,11636,14858,11636,14928,11641,14939,11651,14943,11662,14939,11666,14928,11666,14858,11662,14847,11651,14843xe" filled="true" fillcolor="#221f20" stroked="false">
                <v:path arrowok="t"/>
                <v:fill type="solid"/>
              </v:shape>
            </v:group>
            <v:group style="position:absolute;left:11903;top:14848;width:30;height:55" coordorigin="11903,14848" coordsize="30,55">
              <v:shape style="position:absolute;left:11903;top:14848;width:30;height:55" coordorigin="11903,14848" coordsize="30,55" path="m11918,14848l11908,14852,11903,14863,11903,14888,11908,14899,11918,14902,11929,14899,11933,14888,11933,14863,11929,14852,11918,14848xe" filled="true" fillcolor="#221f20" stroked="false">
                <v:path arrowok="t"/>
                <v:fill type="solid"/>
              </v:shape>
            </v:group>
            <v:group style="position:absolute;left:11575;top:13387;width:204;height:299" coordorigin="11575,13387" coordsize="204,299">
              <v:shape style="position:absolute;left:11575;top:13387;width:204;height:299" coordorigin="11575,13387" coordsize="204,299" path="m11768,13387l11701,13434,11652,13483,11612,13537,11585,13599,11575,13671,11580,13682,11590,13685,11600,13682,11605,13671,11619,13591,11656,13524,11710,13466,11772,13415,11778,13405,11776,13394,11768,13387xe" filled="true" fillcolor="#221f20" stroked="false">
                <v:path arrowok="t"/>
                <v:fill type="solid"/>
              </v:shape>
            </v:group>
            <v:group style="position:absolute;left:11753;top:13388;width:30;height:147" coordorigin="11753,13388" coordsize="30,147">
              <v:shape style="position:absolute;left:11753;top:13388;width:30;height:147" coordorigin="11753,13388" coordsize="30,147" path="m11768,13388l11758,13391,11753,13402,11753,13520,11758,13531,11768,13534,11778,13531,11783,13520,11783,13402,11778,13391,11768,13388xe" filled="true" fillcolor="#221f20" stroked="false">
                <v:path arrowok="t"/>
                <v:fill type="solid"/>
              </v:shape>
            </v:group>
            <v:group style="position:absolute;left:11753;top:13486;width:87;height:55" coordorigin="11753,13486" coordsize="87,55">
              <v:shape style="position:absolute;left:11753;top:13486;width:87;height:55" coordorigin="11753,13486" coordsize="87,55" path="m11830,13486l11817,13487,11803,13493,11775,13507,11760,13514,11753,13522,11755,13533,11763,13540,11776,13539,11790,13533,11818,13519,11833,13513,11840,13504,11838,13493,11830,13486xe" filled="true" fillcolor="#221f20" stroked="false">
                <v:path arrowok="t"/>
                <v:fill type="solid"/>
              </v:shape>
            </v:group>
            <v:group style="position:absolute;left:11817;top:13482;width:60;height:210" coordorigin="11817,13482" coordsize="60,210">
              <v:shape style="position:absolute;left:11817;top:13482;width:60;height:210" coordorigin="11817,13482" coordsize="60,210" path="m11829,13482l11819,13488,11817,13500,11827,13544,11836,13588,11843,13633,11847,13678,11852,13688,11863,13692,11873,13688,11877,13678,11865,13584,11846,13492,11839,13483,11829,13482xe" filled="true" fillcolor="#221f20" stroked="false">
                <v:path arrowok="t"/>
                <v:fill type="solid"/>
              </v:shape>
            </v:group>
            <v:group style="position:absolute;left:11704;top:13663;width:246;height:202" coordorigin="11704,13663" coordsize="246,202">
              <v:shape style="position:absolute;left:11704;top:13663;width:246;height:202" coordorigin="11704,13663" coordsize="246,202" path="m11903,13695l11797,13695,11856,13699,11901,13733,11921,13783,11902,13838,11898,13850,11903,13860,11913,13864,11923,13859,11950,13798,11940,13739,11903,13695xe" filled="true" fillcolor="#221f20" stroked="false">
                <v:path arrowok="t"/>
                <v:fill type="solid"/>
              </v:shape>
              <v:shape style="position:absolute;left:11704;top:13663;width:246;height:202" coordorigin="11704,13663" coordsize="246,202" path="m11807,13663l11747,13683,11711,13736,11704,13802,11706,13835,11711,13846,11722,13850,11732,13846,11736,13835,11734,13791,11739,13749,11758,13715,11797,13695,11903,13695,11900,13690,11838,13664,11807,13663xe" filled="true" fillcolor="#221f20" stroked="false">
                <v:path arrowok="t"/>
                <v:fill type="solid"/>
              </v:shape>
            </v:group>
            <v:group style="position:absolute;left:11495;top:13674;width:235;height:170" coordorigin="11495,13674" coordsize="235,170">
              <v:shape style="position:absolute;left:11495;top:13674;width:235;height:170" coordorigin="11495,13674" coordsize="235,170" path="m11637,13674l11588,13675,11540,13690,11505,13721,11495,13760,11506,13801,11532,13839,11543,13844,11553,13839,11558,13829,11554,13818,11532,13787,11525,13757,11537,13730,11568,13710,11604,13702,11704,13702,11684,13688,11637,13674xe" filled="true" fillcolor="#221f20" stroked="false">
                <v:path arrowok="t"/>
                <v:fill type="solid"/>
              </v:shape>
              <v:shape style="position:absolute;left:11495;top:13674;width:235;height:170" coordorigin="11495,13674" coordsize="235,170" path="m11704,13702l11604,13702,11640,13705,11674,13717,11704,13739,11715,13743,11724,13738,11729,13728,11725,13717,11704,13702xe" filled="true" fillcolor="#221f20" stroked="false">
                <v:path arrowok="t"/>
                <v:fill type="solid"/>
              </v:shape>
            </v:group>
            <v:group style="position:absolute;left:11528;top:13785;width:213;height:208" coordorigin="11528,13785" coordsize="213,208">
              <v:shape style="position:absolute;left:11528;top:13785;width:213;height:208" coordorigin="11528,13785" coordsize="213,208" path="m11656,13785l11616,13785,11575,13802,11543,13834,11528,13875,11530,13919,11550,13961,11600,13993,11660,13986,11693,13963,11625,13963,11577,13947,11554,13899,11569,13853,11607,13820,11653,13815,11704,13815,11692,13802,11656,13785xe" filled="true" fillcolor="#221f20" stroked="false">
                <v:path arrowok="t"/>
                <v:fill type="solid"/>
              </v:shape>
              <v:shape style="position:absolute;left:11528;top:13785;width:213;height:208" coordorigin="11528,13785" coordsize="213,208" path="m11721,13831l11718,13831,11720,13834,11722,13846,11715,13855,11705,13857,11708,13903,11675,13944,11625,13963,11693,13963,11711,13950,11740,13898,11731,13838,11721,13831xe" filled="true" fillcolor="#221f20" stroked="false">
                <v:path arrowok="t"/>
                <v:fill type="solid"/>
              </v:shape>
              <v:shape style="position:absolute;left:11528;top:13785;width:213;height:208" coordorigin="11528,13785" coordsize="213,208" path="m11704,13815l11653,13815,11695,13850,11704,13857,11705,13857,11705,13853,11703,13841,11710,13833,11718,13831,11704,13815xe" filled="true" fillcolor="#221f20" stroked="false">
                <v:path arrowok="t"/>
                <v:fill type="solid"/>
              </v:shape>
              <v:shape style="position:absolute;left:11528;top:13785;width:213;height:208" coordorigin="11528,13785" coordsize="213,208" path="m11718,13831l11710,13833,11703,13841,11705,13853,11705,13857,11715,13855,11722,13846,11720,13834,11718,13831xe" filled="true" fillcolor="#221f20" stroked="false">
                <v:path arrowok="t"/>
                <v:fill type="solid"/>
              </v:shape>
            </v:group>
            <v:group style="position:absolute;left:11704;top:13788;width:213;height:203" coordorigin="11704,13788" coordsize="213,203">
              <v:shape style="position:absolute;left:11704;top:13788;width:213;height:203" coordorigin="11704,13788" coordsize="213,203" path="m11724,13902l11715,13908,11713,13920,11745,13973,11795,13990,11850,13976,11874,13956,11825,13956,11775,13955,11742,13912,11735,13903,11724,13902xe" filled="true" fillcolor="#221f20" stroked="false">
                <v:path arrowok="t"/>
                <v:fill type="solid"/>
              </v:shape>
              <v:shape style="position:absolute;left:11704;top:13788;width:213;height:203" coordorigin="11704,13788" coordsize="213,203" path="m11891,13815l11817,13815,11864,13827,11887,13874,11870,13926,11825,13956,11874,13956,11896,13939,11917,13882,11903,13823,11891,13815xe" filled="true" fillcolor="#221f20" stroked="false">
                <v:path arrowok="t"/>
                <v:fill type="solid"/>
              </v:shape>
              <v:shape style="position:absolute;left:11704;top:13788;width:213;height:203" coordorigin="11704,13788" coordsize="213,203" path="m11800,13788l11743,13809,11705,13855,11704,13867,11712,13875,11722,13877,11731,13870,11766,13831,11817,13815,11891,13815,11858,13792,11800,13788xe" filled="true" fillcolor="#221f20" stroked="false">
                <v:path arrowok="t"/>
                <v:fill type="solid"/>
              </v:shape>
            </v:group>
            <v:group style="position:absolute;left:11770;top:13881;width:29;height:30" coordorigin="11770,13881" coordsize="29,30">
              <v:shape style="position:absolute;left:11770;top:13881;width:29;height:30" coordorigin="11770,13881" coordsize="29,30" path="m11785,13881l11774,13885,11770,13896,11774,13906,11785,13911,11796,13906,11799,13896,11796,13885,11785,13881xe" filled="true" fillcolor="#221f20" stroked="false">
                <v:path arrowok="t"/>
                <v:fill type="solid"/>
              </v:shape>
            </v:group>
            <v:group style="position:absolute;left:11639;top:13881;width:29;height:30" coordorigin="11639,13881" coordsize="29,30">
              <v:shape style="position:absolute;left:11639;top:13881;width:29;height:30" coordorigin="11639,13881" coordsize="29,30" path="m11654,13881l11643,13885,11639,13896,11643,13906,11654,13911,11665,13906,11668,13896,11665,13885,11654,13881xe" filled="true" fillcolor="#221f20" stroked="false">
                <v:path arrowok="t"/>
                <v:fill type="solid"/>
              </v:shape>
            </v:group>
            <v:group style="position:absolute;left:11923;top:13784;width:203;height:291" coordorigin="11923,13784" coordsize="203,291">
              <v:shape style="position:absolute;left:11923;top:13784;width:203;height:291" coordorigin="11923,13784" coordsize="203,291" path="m11938,13784l11928,13789,11923,13799,11929,13809,11989,13859,12044,13916,12083,13983,12095,14060,12100,14071,12110,14075,12120,14071,12125,14060,12113,13976,12072,13905,12015,13843,11950,13788,11938,13784xe" filled="true" fillcolor="#221f20" stroked="false">
                <v:path arrowok="t"/>
                <v:fill type="solid"/>
              </v:shape>
            </v:group>
            <v:group style="position:absolute;left:12079;top:13901;width:215;height:184" coordorigin="12079,13901" coordsize="215,184">
              <v:shape style="position:absolute;left:12079;top:13901;width:215;height:184" coordorigin="12079,13901" coordsize="215,184" path="m12238,13929l12160,13929,12219,13951,12259,14002,12255,14063,12254,14075,12261,14083,12272,14085,12281,14078,12294,14023,12276,13970,12238,13929xe" filled="true" fillcolor="#221f20" stroked="false">
                <v:path arrowok="t"/>
                <v:fill type="solid"/>
              </v:shape>
              <v:shape style="position:absolute;left:12079;top:13901;width:215;height:184" coordorigin="12079,13901" coordsize="215,184" path="m12131,13901l12083,13932,12079,13944,12084,13954,12094,13958,12104,13953,12160,13929,12238,13929,12236,13927,12185,13902,12131,13901xe" filled="true" fillcolor="#221f20" stroked="false">
                <v:path arrowok="t"/>
                <v:fill type="solid"/>
              </v:shape>
            </v:group>
            <v:group style="position:absolute;left:11891;top:13864;width:101;height:211" coordorigin="11891,13864" coordsize="101,211">
              <v:shape style="position:absolute;left:11891;top:13864;width:101;height:211" coordorigin="11891,13864" coordsize="101,211" path="m11905,13864l11896,13868,11891,13878,11895,13890,11925,13927,11948,13968,11960,14012,11961,14060,11965,14071,11975,14075,11985,14071,11991,14060,11990,14007,11976,13956,11950,13910,11916,13868,11905,13864xe" filled="true" fillcolor="#221f20" stroked="false">
                <v:path arrowok="t"/>
                <v:fill type="solid"/>
              </v:shape>
            </v:group>
            <v:group style="position:absolute;left:11451;top:13871;width:101;height:194" coordorigin="11451,13871" coordsize="101,194">
              <v:shape style="position:absolute;left:11451;top:13871;width:101;height:194" coordorigin="11451,13871" coordsize="101,194" path="m11537,13871l11492,13913,11455,14000,11451,14050,11455,14061,11466,14065,11476,14061,11481,14050,11485,14006,11496,13966,11517,13930,11547,13896,11552,13886,11547,13876,11537,13871xe" filled="true" fillcolor="#221f20" stroked="false">
                <v:path arrowok="t"/>
                <v:fill type="solid"/>
              </v:shape>
            </v:group>
            <v:group style="position:absolute;left:11304;top:13779;width:224;height:292" coordorigin="11304,13779" coordsize="224,292">
              <v:shape style="position:absolute;left:11304;top:13779;width:224;height:292" coordorigin="11304,13779" coordsize="224,292" path="m11512,13779l11502,13784,11474,13814,11443,13842,11386,13902,11340,13975,11304,14053,11304,14064,11313,14070,11324,14070,11333,14061,11350,14020,11370,13980,11393,13943,11420,13907,11445,13881,11498,13832,11523,13806,11527,13794,11522,13784,11512,13779xe" filled="true" fillcolor="#221f20" stroked="false">
                <v:path arrowok="t"/>
                <v:fill type="solid"/>
              </v:shape>
            </v:group>
            <v:group style="position:absolute;left:11009;top:14041;width:1426;height:733" coordorigin="11009,14041" coordsize="1426,733">
              <v:shape style="position:absolute;left:11009;top:14041;width:1426;height:733" coordorigin="11009,14041" coordsize="1426,733" path="m11259,14062l11147,14094,11058,14168,11011,14274,11009,14336,11023,14403,11056,14468,11104,14526,11163,14575,11227,14617,11290,14653,11360,14688,11432,14716,11506,14738,11582,14755,11659,14767,11737,14773,11806,14773,11876,14767,11946,14754,11990,14743,11737,14743,11657,14738,11578,14726,11499,14707,11421,14682,11346,14650,11274,14612,11207,14568,11144,14519,11092,14464,11057,14403,11041,14338,11045,14269,11072,14198,11116,14143,11170,14108,11233,14091,11395,14091,11379,14082,11319,14065,11259,14062xe" filled="true" fillcolor="#221f20" stroked="false">
                <v:path arrowok="t"/>
                <v:fill type="solid"/>
              </v:shape>
              <v:shape style="position:absolute;left:11009;top:14041;width:1426;height:733" coordorigin="11009,14041" coordsize="1426,733" path="m12300,14071l12198,14071,12267,14086,12332,14121,12374,14170,12397,14229,12401,14295,12390,14363,12365,14429,12327,14494,12280,14551,12225,14599,12164,14640,12098,14674,12029,14700,11957,14720,11883,14734,11810,14741,11737,14743,11990,14743,12084,14711,12149,14681,12211,14644,12267,14602,12317,14553,12360,14499,12395,14438,12420,14372,12435,14300,12433,14233,12414,14175,12379,14126,12333,14087,12300,14071xe" filled="true" fillcolor="#221f20" stroked="false">
                <v:path arrowok="t"/>
                <v:fill type="solid"/>
              </v:shape>
              <v:shape style="position:absolute;left:11009;top:14041;width:1426;height:733" coordorigin="11009,14041" coordsize="1426,733" path="m11395,14091l11233,14091,11298,14091,11362,14108,11421,14140,11432,14143,11441,14136,11443,14126,11443,14125,11436,14114,11395,14091xe" filled="true" fillcolor="#221f20" stroked="false">
                <v:path arrowok="t"/>
                <v:fill type="solid"/>
              </v:shape>
              <v:shape style="position:absolute;left:11009;top:14041;width:1426;height:733" coordorigin="11009,14041" coordsize="1426,733" path="m12155,14041l12093,14051,12036,14075,11986,14113,11981,14125,11986,14134,11996,14139,12007,14135,12064,14092,12129,14072,12198,14071,12300,14071,12278,14060,12217,14044,12155,14041xe" filled="true" fillcolor="#221f20" stroked="false">
                <v:path arrowok="t"/>
                <v:fill type="solid"/>
              </v:shape>
            </v:group>
            <v:group style="position:absolute;left:11414;top:13968;width:597;height:174" coordorigin="11414,13968" coordsize="597,174">
              <v:shape style="position:absolute;left:11414;top:13968;width:597;height:174" coordorigin="11414,13968" coordsize="597,174" path="m11708,13968l11634,13972,11569,13989,11511,14018,11461,14061,11416,14120,11414,14131,11421,14140,11432,14142,11442,14135,11483,14080,11530,14040,11585,14013,11652,14000,11724,13998,11870,13998,11850,13989,11779,13973,11708,13968xe" filled="true" fillcolor="#221f20" stroked="false">
                <v:path arrowok="t"/>
                <v:fill type="solid"/>
              </v:shape>
              <v:shape style="position:absolute;left:11414;top:13968;width:597;height:174" coordorigin="11414,13968" coordsize="597,174" path="m11870,13998l11724,13998,11801,14006,11876,14029,11939,14068,11982,14128,11990,14137,12002,14137,12010,14131,12011,14128,12011,14120,11972,14060,11916,14017,11870,13998xe" filled="true" fillcolor="#221f20" stroked="false">
                <v:path arrowok="t"/>
                <v:fill type="solid"/>
              </v:shape>
              <v:shape style="position:absolute;left:12125;top:13956;width:127;height:107" type="#_x0000_t75" stroked="false">
                <v:imagedata r:id="rId168" o:title=""/>
              </v:shape>
              <v:shape style="position:absolute;left:11151;top:13885;width:1730;height:1077" type="#_x0000_t75" stroked="false">
                <v:imagedata r:id="rId169" o:title=""/>
              </v:shape>
            </v:group>
            <v:group style="position:absolute;left:11958;top:13901;width:104;height:74" coordorigin="11958,13901" coordsize="104,74">
              <v:shape style="position:absolute;left:11958;top:13901;width:104;height:74" coordorigin="11958,13901" coordsize="104,74" path="m12043,13901l11980,13933,11958,13960,11962,13970,11972,13974,11983,13970,11998,13957,12014,13946,12032,13937,12051,13930,12060,13923,12061,13912,12055,13903,12043,13901xe" filled="true" fillcolor="#221f20" stroked="false">
                <v:path arrowok="t"/>
                <v:fill type="solid"/>
              </v:shape>
              <v:shape style="position:absolute;left:11911;top:14308;width:101;height:237" type="#_x0000_t75" stroked="false">
                <v:imagedata r:id="rId170" o:title=""/>
              </v:shape>
              <v:shape style="position:absolute;left:12059;top:14237;width:194;height:147" type="#_x0000_t75" stroked="false">
                <v:imagedata r:id="rId171" o:title=""/>
              </v:shape>
              <v:shape style="position:absolute;left:11435;top:14298;width:113;height:256" type="#_x0000_t75" stroked="false">
                <v:imagedata r:id="rId172" o:title=""/>
              </v:shape>
              <v:shape style="position:absolute;left:11210;top:14227;width:187;height:171" type="#_x0000_t75" stroked="false">
                <v:imagedata r:id="rId173" o:title=""/>
              </v:shape>
            </v:group>
            <v:group style="position:absolute;left:10608;top:14382;width:432;height:476" coordorigin="10608,14382" coordsize="432,476">
              <v:shape style="position:absolute;left:10608;top:14382;width:432;height:476" coordorigin="10608,14382" coordsize="432,476" path="m11022,14382l10956,14409,10890,14442,10827,14482,10768,14528,10715,14579,10671,14636,10637,14699,10615,14768,10608,14843,10613,14853,10623,14857,10633,14853,10638,14843,10647,14765,10673,14693,10713,14628,10764,14571,10825,14520,10891,14476,10960,14440,11030,14411,11039,14402,11040,14391,11033,14382,11022,14382xe" filled="true" fillcolor="#221f20" stroked="false">
                <v:path arrowok="t"/>
                <v:fill type="solid"/>
              </v:shape>
            </v:group>
            <v:group style="position:absolute;left:10803;top:14815;width:232;height:277" coordorigin="10803,14815" coordsize="232,277">
              <v:shape style="position:absolute;left:10803;top:14815;width:232;height:277" coordorigin="10803,14815" coordsize="232,277" path="m10908,14815l10863,14837,10831,14880,10811,14931,10803,14980,10812,15030,10839,15069,10880,15091,10929,15089,10960,15064,10881,15064,10860,15049,10844,15025,10835,15001,10833,14967,10841,14932,10856,14899,10875,14871,10916,14844,10996,14844,10995,14842,10956,14818,10908,14815xe" filled="true" fillcolor="#221f20" stroked="false">
                <v:path arrowok="t"/>
                <v:fill type="solid"/>
              </v:shape>
              <v:shape style="position:absolute;left:10803;top:14815;width:232;height:277" coordorigin="10803,14815" coordsize="232,277" path="m10969,14895l10958,14899,10954,14910,10955,14958,10955,14967,10947,15029,10881,15064,10960,15064,10967,15058,10983,15011,10985,14958,10984,14910,10979,14899,10969,14895xe" filled="true" fillcolor="#221f20" stroked="false">
                <v:path arrowok="t"/>
                <v:fill type="solid"/>
              </v:shape>
              <v:shape style="position:absolute;left:10803;top:14815;width:232;height:277" coordorigin="10803,14815" coordsize="232,277" path="m10996,14844l10916,14844,10956,14852,10988,14882,11004,14926,11010,14937,11021,14941,11031,14937,11034,14926,11021,14879,10996,14844xe" filled="true" fillcolor="#221f20" stroked="false">
                <v:path arrowok="t"/>
                <v:fill type="solid"/>
              </v:shape>
            </v:group>
            <v:group style="position:absolute;left:10698;top:14812;width:173;height:279" coordorigin="10698,14812" coordsize="173,279">
              <v:shape style="position:absolute;left:10698;top:14812;width:173;height:279" coordorigin="10698,14812" coordsize="173,279" path="m10822,14812l10776,14817,10737,14850,10709,14900,10698,14954,10699,14986,10706,15018,10717,15048,10735,15075,10760,15091,10788,15090,10815,15079,10839,15061,10839,15061,10781,15061,10763,15057,10733,15002,10728,14961,10737,14912,10763,14863,10800,14839,10856,14839,10822,14812xe" filled="true" fillcolor="#221f20" stroked="false">
                <v:path arrowok="t"/>
                <v:fill type="solid"/>
              </v:shape>
              <v:shape style="position:absolute;left:10698;top:14812;width:173;height:279" coordorigin="10698,14812" coordsize="173,279" path="m10829,15036l10817,15040,10799,15054,10781,15061,10839,15061,10843,15051,10839,15041,10829,15036xe" filled="true" fillcolor="#221f20" stroked="false">
                <v:path arrowok="t"/>
                <v:fill type="solid"/>
              </v:shape>
              <v:shape style="position:absolute;left:10698;top:14812;width:173;height:279" coordorigin="10698,14812" coordsize="173,279" path="m10856,14839l10800,14839,10842,14864,10852,14870,10863,14868,10870,14860,10868,14848,10856,14839xe" filled="true" fillcolor="#221f20" stroked="false">
                <v:path arrowok="t"/>
                <v:fill type="solid"/>
              </v:shape>
            </v:group>
            <v:group style="position:absolute;left:10581;top:14817;width:174;height:268" coordorigin="10581,14817" coordsize="174,268">
              <v:shape style="position:absolute;left:10581;top:14817;width:174;height:268" coordorigin="10581,14817" coordsize="174,268" path="m10684,14817l10633,14839,10597,14890,10581,14955,10582,14992,10590,15026,10609,15054,10639,15076,10669,15085,10699,15081,10725,15067,10734,15054,10670,15054,10643,15044,10621,15024,10612,15004,10610,14979,10611,14955,10626,14895,10668,14848,10690,14846,10752,14846,10748,14840,10684,14817xe" filled="true" fillcolor="#221f20" stroked="false">
                <v:path arrowok="t"/>
                <v:fill type="solid"/>
              </v:shape>
              <v:shape style="position:absolute;left:10581;top:14817;width:174;height:268" coordorigin="10581,14817" coordsize="174,268" path="m10726,15019l10718,15026,10697,15049,10670,15054,10734,15054,10743,15042,10744,15029,10737,15021,10726,15019xe" filled="true" fillcolor="#221f20" stroked="false">
                <v:path arrowok="t"/>
                <v:fill type="solid"/>
              </v:shape>
              <v:shape style="position:absolute;left:10581;top:14817;width:174;height:268" coordorigin="10581,14817" coordsize="174,268" path="m10752,14846l10690,14846,10712,14853,10733,14866,10744,14868,10752,14861,10755,14850,10752,14846xe" filled="true" fillcolor="#221f20" stroked="false">
                <v:path arrowok="t"/>
                <v:fill type="solid"/>
              </v:shape>
              <v:shape style="position:absolute;left:12448;top:14827;width:343;height:270" type="#_x0000_t75" stroked="false">
                <v:imagedata r:id="rId174" o:title=""/>
              </v:shape>
            </v:group>
            <v:group style="position:absolute;left:10491;top:14918;width:110;height:34" coordorigin="10491,14918" coordsize="110,34">
              <v:shape style="position:absolute;left:10491;top:14918;width:110;height:34" coordorigin="10491,14918" coordsize="110,34" path="m10586,14918l10526,14920,10491,14938,10495,14948,10506,14952,10526,14950,10546,14949,10566,14948,10586,14948,10597,14944,10601,14933,10597,14923,10586,14918xe" filled="true" fillcolor="#221f20" stroked="false">
                <v:path arrowok="t"/>
                <v:fill type="solid"/>
              </v:shape>
            </v:group>
            <v:group style="position:absolute;left:10491;top:16036;width:157;height:34" coordorigin="10491,16036" coordsize="157,34">
              <v:shape style="position:absolute;left:10491;top:16036;width:157;height:34" coordorigin="10491,16036" coordsize="157,34" path="m10642,16065l10567,16065,10598,16066,10629,16069,10641,16066,10642,16065xe" filled="true" fillcolor="#221f20" stroked="false">
                <v:path arrowok="t"/>
                <v:fill type="solid"/>
              </v:shape>
              <v:shape style="position:absolute;left:10491;top:16036;width:157;height:34" coordorigin="10491,16036" coordsize="157,34" path="m10571,16036l10506,16036,10495,16041,10491,16051,10495,16062,10506,16066,10567,16065,10642,16065,10647,16057,10647,16046,10637,16040,10604,16037,10571,16036xe" filled="true" fillcolor="#221f20" stroked="false">
                <v:path arrowok="t"/>
                <v:fill type="solid"/>
              </v:shape>
            </v:group>
            <v:group style="position:absolute;left:10534;top:16346;width:34;height:103" coordorigin="10534,16346" coordsize="34,103">
              <v:shape style="position:absolute;left:10534;top:16346;width:34;height:103" coordorigin="10534,16346" coordsize="34,103" path="m10549,16346l10539,16349,10534,16360,10535,16379,10537,16416,10538,16434,10542,16445,10553,16449,10563,16445,10568,16434,10567,16416,10565,16379,10564,16360,10559,16349,10549,16346xe" filled="true" fillcolor="#221f20" stroked="false">
                <v:path arrowok="t"/>
                <v:fill type="solid"/>
              </v:shape>
            </v:group>
            <v:group style="position:absolute;left:10478;top:15654;width:144;height:30" coordorigin="10478,15654" coordsize="144,30">
              <v:shape style="position:absolute;left:10478;top:15654;width:144;height:30" coordorigin="10478,15654" coordsize="144,30" path="m10606,15654l10492,15654,10481,15658,10478,15669,10481,15679,10492,15684,10606,15684,10617,15679,10621,15669,10617,15658,10606,15654xe" filled="true" fillcolor="#221f20" stroked="false">
                <v:path arrowok="t"/>
                <v:fill type="solid"/>
              </v:shape>
            </v:group>
            <v:group style="position:absolute;left:10511;top:15399;width:76;height:104" coordorigin="10511,15399" coordsize="76,104">
              <v:shape style="position:absolute;left:10511;top:15399;width:76;height:104" coordorigin="10511,15399" coordsize="76,104" path="m10548,15447l10548,15447,10539,15457,10518,15477,10514,15488,10519,15497,10529,15502,10540,15498,10551,15487,10562,15476,10573,15464,10578,15456,10562,15456,10551,15449,10548,15447xe" filled="true" fillcolor="#221f20" stroked="false">
                <v:path arrowok="t"/>
                <v:fill type="solid"/>
              </v:shape>
              <v:shape style="position:absolute;left:10511;top:15399;width:76;height:104" coordorigin="10511,15399" coordsize="76,104" path="m10556,15436l10548,15447,10551,15449,10562,15456,10556,15436xe" filled="true" fillcolor="#221f20" stroked="false">
                <v:path arrowok="t"/>
                <v:fill type="solid"/>
              </v:shape>
              <v:shape style="position:absolute;left:10511;top:15399;width:76;height:104" coordorigin="10511,15399" coordsize="76,104" path="m10584,15436l10556,15436,10562,15456,10578,15456,10582,15451,10587,15444,10584,15436xe" filled="true" fillcolor="#221f20" stroked="false">
                <v:path arrowok="t"/>
                <v:fill type="solid"/>
              </v:shape>
              <v:shape style="position:absolute;left:10511;top:15399;width:76;height:104" coordorigin="10511,15399" coordsize="76,104" path="m10522,15399l10513,15406,10511,15417,10518,15426,10529,15433,10540,15441,10548,15447,10556,15436,10584,15436,10533,15400,10522,15399xe" filled="true" fillcolor="#221f20" stroked="false">
                <v:path arrowok="t"/>
                <v:fill type="solid"/>
              </v:shape>
            </v:group>
            <v:group style="position:absolute;left:823;top:4268;width:1827;height:214" coordorigin="823,4268" coordsize="1827,214">
              <v:shape style="position:absolute;left:823;top:4268;width:1827;height:214" coordorigin="823,4268" coordsize="1827,214" path="m2649,4482l823,4482,823,4268,2649,4268,2649,4482xe" filled="true" fillcolor="#ffffff" stroked="false">
                <v:path arrowok="t"/>
                <v:fill type="solid"/>
              </v:shape>
              <v:shape style="position:absolute;left:1608;top:1312;width:201;height:210" type="#_x0000_t75" stroked="false">
                <v:imagedata r:id="rId175" o:title=""/>
              </v:shape>
              <v:shape style="position:absolute;left:1370;top:1608;width:171;height:239" type="#_x0000_t75" stroked="false">
                <v:imagedata r:id="rId176" o:title=""/>
              </v:shape>
              <v:shape style="position:absolute;left:1883;top:1607;width:151;height:240" type="#_x0000_t75" stroked="false">
                <v:imagedata r:id="rId177" o:title=""/>
              </v:shape>
            </v:group>
            <v:group style="position:absolute;left:1464;top:1760;width:490;height:146" coordorigin="1464,1760" coordsize="490,146">
              <v:shape style="position:absolute;left:1464;top:1760;width:490;height:146" coordorigin="1464,1760" coordsize="490,146" path="m1713,1760l1646,1769,1581,1793,1521,1830,1468,1880,1464,1891,1469,1901,1478,1906,1489,1901,1544,1851,1607,1815,1675,1794,1744,1790,1848,1790,1843,1787,1780,1765,1713,1760xe" filled="true" fillcolor="#221f20" stroked="false">
                <v:path arrowok="t"/>
                <v:fill type="solid"/>
              </v:shape>
              <v:shape style="position:absolute;left:1464;top:1760;width:490;height:146" coordorigin="1464,1760" coordsize="490,146" path="m1848,1790l1744,1790,1811,1805,1873,1839,1925,1894,1936,1901,1947,1899,1953,1891,1951,1879,1901,1824,1848,1790xe" filled="true" fillcolor="#221f20" stroked="false">
                <v:path arrowok="t"/>
                <v:fill type="solid"/>
              </v:shape>
            </v:group>
            <v:group style="position:absolute;left:1107;top:1826;width:1187;height:604" coordorigin="1107,1826" coordsize="1187,604">
              <v:shape style="position:absolute;left:1107;top:1826;width:1187;height:604" coordorigin="1107,1826" coordsize="1187,604" path="m1304,1830l1244,1841,1149,1898,1107,2003,1115,2074,1140,2140,1178,2199,1227,2251,1285,2296,1350,2335,1420,2367,1492,2392,1566,2411,1639,2423,1709,2429,1774,2429,1842,2422,1914,2406,1930,2401,1739,2401,1657,2399,1575,2387,1495,2364,1417,2332,1345,2291,1278,2242,1218,2186,1169,2122,1142,2050,1143,1976,1182,1904,1244,1863,1322,1853,1447,1853,1428,1845,1366,1831,1304,1830xe" filled="true" fillcolor="#221f20" stroked="false">
                <v:path arrowok="t"/>
                <v:fill type="solid"/>
              </v:shape>
              <v:shape style="position:absolute;left:1107;top:1826;width:1187;height:604" coordorigin="1107,1826" coordsize="1187,604" path="m2186,1853l2085,1853,2151,1865,2207,1901,2248,1962,2264,2029,2258,2094,2234,2156,2195,2211,2144,2260,2085,2301,2020,2335,1950,2362,1879,2382,1808,2395,1739,2401,1930,2401,1988,2383,2059,2351,2127,2311,2186,2264,2236,2210,2272,2148,2292,2079,2294,2011,2278,1952,2249,1903,2208,1865,2186,1853xe" filled="true" fillcolor="#221f20" stroked="false">
                <v:path arrowok="t"/>
                <v:fill type="solid"/>
              </v:shape>
              <v:shape style="position:absolute;left:1107;top:1826;width:1187;height:604" coordorigin="1107,1826" coordsize="1187,604" path="m2104,1826l2046,1828,1987,1845,1931,1880,1926,1890,1930,1899,1940,1904,1952,1901,2016,1865,2085,1853,2186,1853,2159,1839,2104,1826xe" filled="true" fillcolor="#221f20" stroked="false">
                <v:path arrowok="t"/>
                <v:fill type="solid"/>
              </v:shape>
              <v:shape style="position:absolute;left:1107;top:1826;width:1187;height:604" coordorigin="1107,1826" coordsize="1187,604" path="m1447,1853l1322,1853,1402,1867,1471,1896,1483,1898,1491,1891,1493,1880,1486,1871,1447,1853xe" filled="true" fillcolor="#221f20" stroked="false">
                <v:path arrowok="t"/>
                <v:fill type="solid"/>
              </v:shape>
            </v:group>
            <v:group style="position:absolute;left:1984;top:1641;width:269;height:251" coordorigin="1984,1641" coordsize="269,251">
              <v:shape style="position:absolute;left:1984;top:1641;width:269;height:251" coordorigin="1984,1641" coordsize="269,251" path="m2174,1671l2101,1671,2149,1688,2190,1723,2217,1768,2223,1818,2200,1866,2196,1878,2201,1888,2210,1892,2221,1887,2248,1839,2252,1789,2237,1741,2208,1699,2174,1671xe" filled="true" fillcolor="#221f20" stroked="false">
                <v:path arrowok="t"/>
                <v:fill type="solid"/>
              </v:shape>
              <v:shape style="position:absolute;left:1984;top:1641;width:269;height:251" coordorigin="1984,1641" coordsize="269,251" path="m2072,1641l2026,1658,1986,1698,1984,1709,1991,1718,2002,1720,2012,1713,2053,1677,2101,1671,2174,1671,2167,1665,2121,1645,2072,1641xe" filled="true" fillcolor="#221f20" stroked="false">
                <v:path arrowok="t"/>
                <v:fill type="solid"/>
              </v:shape>
            </v:group>
            <v:group style="position:absolute;left:2037;top:1718;width:153;height:144" coordorigin="2037,1718" coordsize="153,144">
              <v:shape style="position:absolute;left:2037;top:1718;width:153;height:144" coordorigin="2037,1718" coordsize="153,144" path="m2167,1747l2105,1747,2125,1753,2144,1766,2157,1783,2160,1801,2154,1819,2139,1834,2132,1843,2134,1854,2142,1861,2154,1860,2179,1837,2189,1809,2187,1779,2170,1750,2167,1747xe" filled="true" fillcolor="#221f20" stroked="false">
                <v:path arrowok="t"/>
                <v:fill type="solid"/>
              </v:shape>
              <v:shape style="position:absolute;left:2037;top:1718;width:153;height:144" coordorigin="2037,1718" coordsize="153,144" path="m2108,1718l2074,1722,2042,1739,2037,1749,2041,1758,2051,1763,2063,1760,2083,1749,2105,1747,2167,1747,2142,1727,2108,1718xe" filled="true" fillcolor="#221f20" stroked="false">
                <v:path arrowok="t"/>
                <v:fill type="solid"/>
              </v:shape>
            </v:group>
            <v:group style="position:absolute;left:2049;top:1764;width:76;height:83" coordorigin="2049,1764" coordsize="76,83">
              <v:shape style="position:absolute;left:2049;top:1764;width:76;height:83" coordorigin="2049,1764" coordsize="76,83" path="m2110,1764l2054,1795,2049,1823,2051,1837,2059,1846,2070,1847,2079,1841,2080,1829,2079,1815,2085,1804,2095,1797,2110,1794,2120,1790,2124,1779,2120,1769,2110,1764xe" filled="true" fillcolor="#221f20" stroked="false">
                <v:path arrowok="t"/>
                <v:fill type="solid"/>
              </v:shape>
              <v:shape style="position:absolute;left:1164;top:1660;width:275;height:227" type="#_x0000_t75" stroked="false">
                <v:imagedata r:id="rId178" o:title=""/>
              </v:shape>
            </v:group>
            <v:group style="position:absolute;left:1652;top:1838;width:29;height:30" coordorigin="1652,1838" coordsize="29,30">
              <v:shape style="position:absolute;left:1652;top:1838;width:29;height:30" coordorigin="1652,1838" coordsize="29,30" path="m1666,1838l1655,1843,1652,1853,1655,1864,1666,1868,1677,1864,1681,1853,1677,1843,1666,1838xe" filled="true" fillcolor="#221f20" stroked="false">
                <v:path arrowok="t"/>
                <v:fill type="solid"/>
              </v:shape>
            </v:group>
            <v:group style="position:absolute;left:1726;top:1835;width:29;height:30" coordorigin="1726,1835" coordsize="29,30">
              <v:shape style="position:absolute;left:1726;top:1835;width:29;height:30" coordorigin="1726,1835" coordsize="29,30" path="m1740,1835l1729,1840,1726,1850,1729,1860,1740,1865,1751,1860,1755,1850,1751,1840,1740,1835xe" filled="true" fillcolor="#221f20" stroked="false">
                <v:path arrowok="t"/>
                <v:fill type="solid"/>
              </v:shape>
            </v:group>
            <v:group style="position:absolute;left:1706;top:1605;width:185;height:176" coordorigin="1706,1605" coordsize="185,176">
              <v:shape style="position:absolute;left:1706;top:1605;width:185;height:176" coordorigin="1706,1605" coordsize="185,176" path="m1761,1745l1770,1753,1771,1764,1765,1772,1753,1774,1793,1781,1834,1773,1868,1752,1869,1750,1789,1750,1761,1745xe" filled="true" fillcolor="#221f20" stroked="false">
                <v:path arrowok="t"/>
                <v:fill type="solid"/>
              </v:shape>
              <v:shape style="position:absolute;left:1706;top:1605;width:185;height:176" coordorigin="1706,1605" coordsize="185,176" path="m1797,1605l1739,1623,1706,1674,1707,1734,1753,1774,1744,1765,1743,1754,1750,1746,1761,1745,1733,1720,1734,1684,1755,1651,1789,1635,1857,1635,1834,1617,1797,1605xe" filled="true" fillcolor="#221f20" stroked="false">
                <v:path arrowok="t"/>
                <v:fill type="solid"/>
              </v:shape>
              <v:shape style="position:absolute;left:1706;top:1605;width:185;height:176" coordorigin="1706,1605" coordsize="185,176" path="m1761,1745l1750,1746,1743,1754,1744,1765,1753,1774,1765,1772,1771,1764,1770,1753,1761,1745xe" filled="true" fillcolor="#221f20" stroked="false">
                <v:path arrowok="t"/>
                <v:fill type="solid"/>
              </v:shape>
              <v:shape style="position:absolute;left:1706;top:1605;width:185;height:176" coordorigin="1706,1605" coordsize="185,176" path="m1857,1635l1789,1635,1816,1640,1842,1658,1859,1683,1861,1710,1846,1734,1819,1747,1789,1750,1869,1750,1890,1718,1890,1678,1869,1643,1857,1635xe" filled="true" fillcolor="#221f20" stroked="false">
                <v:path arrowok="t"/>
                <v:fill type="solid"/>
              </v:shape>
            </v:group>
            <v:group style="position:absolute;left:1545;top:1605;width:185;height:176" coordorigin="1545,1605" coordsize="185,176">
              <v:shape style="position:absolute;left:1545;top:1605;width:185;height:176" coordorigin="1545,1605" coordsize="185,176" path="m1600,1745l1609,1753,1610,1764,1604,1772,1592,1774,1632,1781,1673,1773,1707,1752,1708,1750,1628,1750,1600,1745xe" filled="true" fillcolor="#221f20" stroked="false">
                <v:path arrowok="t"/>
                <v:fill type="solid"/>
              </v:shape>
              <v:shape style="position:absolute;left:1545;top:1605;width:185;height:176" coordorigin="1545,1605" coordsize="185,176" path="m1636,1605l1578,1623,1545,1674,1546,1734,1592,1774,1583,1765,1582,1754,1589,1746,1600,1745,1572,1720,1573,1684,1594,1651,1628,1635,1696,1635,1673,1617,1636,1605xe" filled="true" fillcolor="#221f20" stroked="false">
                <v:path arrowok="t"/>
                <v:fill type="solid"/>
              </v:shape>
              <v:shape style="position:absolute;left:1545;top:1605;width:185;height:176" coordorigin="1545,1605" coordsize="185,176" path="m1600,1745l1589,1746,1582,1754,1583,1765,1592,1774,1604,1772,1610,1764,1609,1753,1600,1745xe" filled="true" fillcolor="#221f20" stroked="false">
                <v:path arrowok="t"/>
                <v:fill type="solid"/>
              </v:shape>
              <v:shape style="position:absolute;left:1545;top:1605;width:185;height:176" coordorigin="1545,1605" coordsize="185,176" path="m1696,1635l1628,1635,1655,1640,1681,1658,1698,1683,1700,1710,1685,1734,1658,1747,1628,1750,1708,1750,1729,1718,1729,1678,1708,1643,1696,1635xe" filled="true" fillcolor="#221f20" stroked="false">
                <v:path arrowok="t"/>
                <v:fill type="solid"/>
              </v:shape>
            </v:group>
            <v:group style="position:absolute;left:1638;top:1694;width:29;height:30" coordorigin="1638,1694" coordsize="29,30">
              <v:shape style="position:absolute;left:1638;top:1694;width:29;height:30" coordorigin="1638,1694" coordsize="29,30" path="m1653,1694l1642,1699,1638,1709,1642,1719,1653,1724,1664,1719,1667,1709,1664,1699,1653,1694xe" filled="true" fillcolor="#221f20" stroked="false">
                <v:path arrowok="t"/>
                <v:fill type="solid"/>
              </v:shape>
            </v:group>
            <v:group style="position:absolute;left:1756;top:1701;width:29;height:30" coordorigin="1756,1701" coordsize="29,30">
              <v:shape style="position:absolute;left:1756;top:1701;width:29;height:30" coordorigin="1756,1701" coordsize="29,30" path="m1770,1701l1760,1705,1756,1716,1760,1726,1770,1731,1781,1726,1785,1716,1781,1705,1770,1701xe" filled="true" fillcolor="#221f20" stroked="false">
                <v:path arrowok="t"/>
                <v:fill type="solid"/>
              </v:shape>
            </v:group>
            <v:group style="position:absolute;left:1870;top:1694;width:92;height:181" coordorigin="1870,1694" coordsize="92,181">
              <v:shape style="position:absolute;left:1870;top:1694;width:92;height:181" coordorigin="1870,1694" coordsize="92,181" path="m1881,1694l1871,1700,1870,1711,1877,1720,1889,1723,1920,1736,1933,1774,1930,1818,1914,1849,1910,1860,1914,1870,1924,1875,1935,1871,1962,1821,1961,1760,1934,1710,1881,1694xe" filled="true" fillcolor="#221f20" stroked="false">
                <v:path arrowok="t"/>
                <v:fill type="solid"/>
              </v:shape>
            </v:group>
            <v:group style="position:absolute;left:1481;top:1690;width:83;height:170" coordorigin="1481,1690" coordsize="83,170">
              <v:shape style="position:absolute;left:1481;top:1690;width:83;height:170" coordorigin="1481,1690" coordsize="83,170" path="m1552,1690l1541,1693,1508,1725,1487,1763,1481,1805,1491,1851,1499,1859,1511,1860,1519,1854,1520,1843,1511,1807,1515,1774,1530,1744,1556,1719,1563,1708,1561,1697,1552,1690xe" filled="true" fillcolor="#221f20" stroked="false">
                <v:path arrowok="t"/>
                <v:fill type="solid"/>
              </v:shape>
            </v:group>
            <v:group style="position:absolute;left:1516;top:1503;width:217;height:167" coordorigin="1516,1503" coordsize="217,167">
              <v:shape style="position:absolute;left:1516;top:1503;width:217;height:167" coordorigin="1516,1503" coordsize="217,167" path="m1651,1503l1589,1504,1544,1532,1517,1577,1516,1627,1548,1668,1560,1670,1568,1663,1570,1652,1563,1642,1542,1611,1550,1575,1578,1544,1613,1529,1688,1529,1651,1503xe" filled="true" fillcolor="#221f20" stroked="false">
                <v:path arrowok="t"/>
                <v:fill type="solid"/>
              </v:shape>
              <v:shape style="position:absolute;left:1516;top:1503;width:217;height:167" coordorigin="1516,1503" coordsize="217,167" path="m1688,1529l1613,1529,1655,1537,1683,1566,1698,1606,1702,1648,1706,1659,1716,1663,1727,1659,1732,1648,1724,1588,1696,1535,1688,1529xe" filled="true" fillcolor="#221f20" stroked="false">
                <v:path arrowok="t"/>
                <v:fill type="solid"/>
              </v:shape>
            </v:group>
            <v:group style="position:absolute;left:1701;top:1513;width:204;height:177" coordorigin="1701,1513" coordsize="204,177">
              <v:shape style="position:absolute;left:1701;top:1513;width:204;height:177" coordorigin="1701,1513" coordsize="204,177" path="m1869,1543l1783,1543,1831,1551,1863,1581,1875,1623,1858,1668,1856,1679,1862,1687,1874,1689,1884,1683,1904,1630,1895,1577,1869,1543xe" filled="true" fillcolor="#221f20" stroked="false">
                <v:path arrowok="t"/>
                <v:fill type="solid"/>
              </v:shape>
              <v:shape style="position:absolute;left:1701;top:1513;width:204;height:177" coordorigin="1701,1513" coordsize="204,177" path="m1783,1513l1718,1547,1702,1620,1701,1630,1702,1655,1706,1666,1717,1670,1727,1666,1732,1655,1732,1620,1736,1585,1751,1557,1783,1543,1869,1543,1862,1534,1808,1513,1783,1513xe" filled="true" fillcolor="#221f20" stroked="false">
                <v:path arrowok="t"/>
                <v:fill type="solid"/>
              </v:shape>
            </v:group>
            <v:group style="position:absolute;left:1695;top:1923;width:475;height:352" coordorigin="1695,1923" coordsize="475,352">
              <v:shape style="position:absolute;left:1695;top:1923;width:475;height:352" coordorigin="1695,1923" coordsize="475,352" path="m2159,1960l2108,1960,2137,1984,2137,2050,2109,2112,2060,2160,1996,2195,1922,2220,1846,2235,1773,2242,1710,2245,1699,2249,1695,2260,1699,2270,1710,2275,1772,2272,1842,2265,1916,2251,1989,2229,2056,2197,2111,2156,2151,2103,2170,2036,2169,1987,2159,1960xe" filled="true" fillcolor="#221f20" stroked="false">
                <v:path arrowok="t"/>
                <v:fill type="solid"/>
              </v:shape>
              <v:shape style="position:absolute;left:1695;top:1923;width:475;height:352" coordorigin="1695,1923" coordsize="475,352" path="m2076,1923l2048,1930,2021,1942,1994,1956,1970,1971,1907,2002,1844,2023,1779,2037,1710,2046,1699,2052,1696,2063,1699,2073,1710,2076,1776,2068,1840,2057,1902,2038,1963,2011,2009,1986,2062,1965,2108,1960,2159,1960,2154,1949,2124,1926,2076,1923xe" filled="true" fillcolor="#221f20" stroked="false">
                <v:path arrowok="t"/>
                <v:fill type="solid"/>
              </v:shape>
              <v:shape style="position:absolute;left:1853;top:1971;width:297;height:266" type="#_x0000_t75" stroked="false">
                <v:imagedata r:id="rId179" o:title=""/>
              </v:shape>
            </v:group>
            <v:group style="position:absolute;left:1244;top:1923;width:475;height:352" coordorigin="1244,1923" coordsize="475,352">
              <v:shape style="position:absolute;left:1244;top:1923;width:475;height:352" coordorigin="1244,1923" coordsize="475,352" path="m1338,1923l1289,1923,1259,1948,1245,1989,1244,2036,1263,2103,1302,2156,1358,2197,1425,2229,1497,2251,1571,2265,1642,2272,1703,2275,1714,2270,1718,2260,1714,2249,1703,2245,1637,2242,1564,2234,1491,2219,1421,2195,1360,2160,1310,2112,1277,2050,1272,2006,1286,1973,1317,1956,1419,1956,1399,1946,1369,1933,1338,1923xe" filled="true" fillcolor="#221f20" stroked="false">
                <v:path arrowok="t"/>
                <v:fill type="solid"/>
              </v:shape>
              <v:shape style="position:absolute;left:1244;top:1923;width:475;height:352" coordorigin="1244,1923" coordsize="475,352" path="m1419,1956l1317,1956,1360,1961,1384,1971,1407,1983,1429,1997,1451,2011,1510,2040,1573,2058,1638,2069,1703,2076,1714,2073,1718,2063,1714,2052,1703,2046,1638,2038,1575,2027,1514,2008,1456,1978,1428,1961,1419,1956xe" filled="true" fillcolor="#221f20" stroked="false">
                <v:path arrowok="t"/>
                <v:fill type="solid"/>
              </v:shape>
              <v:shape style="position:absolute;left:1263;top:1971;width:297;height:266" type="#_x0000_t75" stroked="false">
                <v:imagedata r:id="rId180" o:title=""/>
              </v:shape>
            </v:group>
            <v:group style="position:absolute;left:1694;top:2057;width:34;height:211" coordorigin="1694,2057" coordsize="34,211">
              <v:shape style="position:absolute;left:1694;top:2057;width:34;height:211" coordorigin="1694,2057" coordsize="34,211" path="m1713,2057l1703,2061,1698,2072,1697,2117,1696,2162,1694,2208,1695,2253,1700,2264,1711,2267,1721,2264,1725,2253,1724,2208,1726,2162,1727,2117,1728,2072,1724,2061,1713,2057xe" filled="true" fillcolor="#221f20" stroked="false">
                <v:path arrowok="t"/>
                <v:fill type="solid"/>
              </v:shape>
              <v:shape style="position:absolute;left:2086;top:2312;width:475;height:510" type="#_x0000_t75" stroked="false">
                <v:imagedata r:id="rId181" o:title=""/>
              </v:shape>
            </v:group>
            <v:group style="position:absolute;left:2011;top:2477;width:30;height:251" coordorigin="2011,2477" coordsize="30,251">
              <v:shape style="position:absolute;left:2011;top:2477;width:30;height:251" coordorigin="2011,2477" coordsize="30,251" path="m2026,2477l2015,2480,2011,2491,2011,2713,2015,2724,2026,2727,2036,2724,2041,2713,2041,2491,2036,2480,2026,2477xe" filled="true" fillcolor="#221f20" stroked="false">
                <v:path arrowok="t"/>
                <v:fill type="solid"/>
              </v:shape>
              <v:shape style="position:absolute;left:873;top:2312;width:475;height:511" type="#_x0000_t75" stroked="false">
                <v:imagedata r:id="rId182" o:title=""/>
              </v:shape>
            </v:group>
            <v:group style="position:absolute;left:1394;top:2447;width:30;height:251" coordorigin="1394,2447" coordsize="30,251">
              <v:shape style="position:absolute;left:1394;top:2447;width:30;height:251" coordorigin="1394,2447" coordsize="30,251" path="m1409,2447l1398,2450,1394,2461,1394,2683,1398,2693,1409,2697,1419,2693,1424,2683,1424,2461,1419,2450,1409,2447xe" filled="true" fillcolor="#221f20" stroked="false">
                <v:path arrowok="t"/>
                <v:fill type="solid"/>
              </v:shape>
            </v:group>
            <v:group style="position:absolute;left:702;top:2256;width:338;height:432" coordorigin="702,2256" coordsize="338,432">
              <v:shape style="position:absolute;left:702;top:2256;width:338;height:432" coordorigin="702,2256" coordsize="338,432" path="m922,2256l859,2258,799,2283,749,2326,715,2385,702,2448,707,2513,728,2577,762,2634,806,2683,818,2687,828,2682,832,2672,828,2662,784,2612,753,2553,737,2489,737,2425,756,2366,796,2318,859,2286,984,2286,979,2280,922,2256xe" filled="true" fillcolor="#221f20" stroked="false">
                <v:path arrowok="t"/>
                <v:fill type="solid"/>
              </v:shape>
              <v:shape style="position:absolute;left:702;top:2256;width:338;height:432" coordorigin="702,2256" coordsize="338,432" path="m883,2433l874,2440,862,2487,871,2527,901,2553,950,2558,1010,2527,1011,2525,932,2525,895,2508,900,2455,901,2443,894,2435,883,2433xe" filled="true" fillcolor="#221f20" stroked="false">
                <v:path arrowok="t"/>
                <v:fill type="solid"/>
              </v:shape>
              <v:shape style="position:absolute;left:702;top:2256;width:338;height:432" coordorigin="702,2256" coordsize="338,432" path="m984,2286l859,2286,929,2286,980,2327,1008,2389,1011,2457,980,2508,932,2525,1011,2525,1038,2468,1040,2398,1022,2334,984,2286xe" filled="true" fillcolor="#221f20" stroked="false">
                <v:path arrowok="t"/>
                <v:fill type="solid"/>
              </v:shape>
              <v:shape style="position:absolute;left:781;top:2390;width:125;height:252" type="#_x0000_t75" stroked="false">
                <v:imagedata r:id="rId183" o:title=""/>
              </v:shape>
            </v:group>
            <v:group style="position:absolute;left:591;top:2150;width:551;height:544" coordorigin="591,2150" coordsize="551,544">
              <v:shape style="position:absolute;left:591;top:2150;width:551;height:544" coordorigin="591,2150" coordsize="551,544" path="m865,2150l785,2160,714,2196,655,2250,612,2317,591,2395,595,2472,619,2548,655,2620,697,2687,706,2694,717,2691,724,2683,722,2672,687,2614,655,2555,632,2493,620,2426,631,2349,668,2281,724,2227,793,2191,851,2179,963,2179,928,2163,865,2150xe" filled="true" fillcolor="#221f20" stroked="false">
                <v:path arrowok="t"/>
                <v:fill type="solid"/>
              </v:shape>
              <v:shape style="position:absolute;left:591;top:2150;width:551;height:544" coordorigin="591,2150" coordsize="551,544" path="m963,2179l851,2179,910,2186,965,2208,1015,2243,1058,2287,1108,2393,1110,2449,1095,2504,1058,2554,1054,2565,1058,2575,1068,2580,1079,2576,1122,2519,1141,2458,1140,2397,1121,2336,1088,2280,1043,2231,989,2191,963,2179xe" filled="true" fillcolor="#221f20" stroked="false">
                <v:path arrowok="t"/>
                <v:fill type="solid"/>
              </v:shape>
            </v:group>
            <v:group style="position:absolute;left:589;top:2668;width:311;height:35" coordorigin="589,2668" coordsize="311,35">
              <v:shape style="position:absolute;left:589;top:2668;width:311;height:35" coordorigin="589,2668" coordsize="311,35" path="m886,2668l815,2670,745,2672,604,2673,593,2677,589,2688,593,2698,604,2703,745,2702,815,2700,886,2698,900,2682,897,2672,886,2668xe" filled="true" fillcolor="#221f20" stroked="false">
                <v:path arrowok="t"/>
                <v:fill type="solid"/>
              </v:shape>
            </v:group>
            <v:group style="position:absolute;left:1199;top:2673;width:1027;height:53" coordorigin="1199,2673" coordsize="1027,53">
              <v:shape style="position:absolute;left:1199;top:2673;width:1027;height:53" coordorigin="1199,2673" coordsize="1027,53" path="m1213,2673l1202,2677,1199,2688,1202,2698,1213,2703,1290,2704,1367,2706,1673,2719,1827,2724,1904,2725,1980,2725,2057,2723,2134,2719,2210,2713,2225,2696,2224,2695,1904,2695,1827,2694,1673,2689,1367,2676,1290,2674,1213,2673xe" filled="true" fillcolor="#221f20" stroked="false">
                <v:path arrowok="t"/>
                <v:fill type="solid"/>
              </v:shape>
              <v:shape style="position:absolute;left:1199;top:2673;width:1027;height:53" coordorigin="1199,2673" coordsize="1027,53" path="m2210,2683l2134,2689,2057,2693,1980,2695,1904,2695,2224,2695,2221,2686,2210,2683xe" filled="true" fillcolor="#221f20" stroked="false">
                <v:path arrowok="t"/>
                <v:fill type="solid"/>
              </v:shape>
            </v:group>
            <v:group style="position:absolute;left:2538;top:2668;width:291;height:30" coordorigin="2538,2668" coordsize="291,30">
              <v:shape style="position:absolute;left:2538;top:2668;width:291;height:30" coordorigin="2538,2668" coordsize="291,30" path="m2815,2668l2553,2668,2542,2672,2538,2683,2542,2693,2553,2698,2815,2698,2825,2693,2829,2683,2825,2672,2815,2668xe" filled="true" fillcolor="#221f20" stroked="false">
                <v:path arrowok="t"/>
                <v:fill type="solid"/>
              </v:shape>
            </v:group>
            <v:group style="position:absolute;left:2825;top:2668;width:2;height:412" coordorigin="2825,2668" coordsize="2,412">
              <v:shape style="position:absolute;left:2825;top:2668;width:2;height:412" coordorigin="2825,2668" coordsize="0,412" path="m2825,2668l2825,3080e" filled="false" stroked="true" strokeweight="1.961664pt" strokecolor="#221f20">
                <v:path arrowok="t"/>
              </v:shape>
            </v:group>
            <v:group style="position:absolute;left:2664;top:3053;width:206;height:32" coordorigin="2664,3053" coordsize="206,32">
              <v:shape style="position:absolute;left:2664;top:3053;width:206;height:32" coordorigin="2664,3053" coordsize="206,32" path="m2811,3053l2767,3054,2679,3055,2668,3060,2664,3070,2668,3081,2679,3085,2767,3084,2860,3083,2866,3082,2869,3071,2866,3061,2855,3055,2811,3053xe" filled="true" fillcolor="#221f20" stroked="false">
                <v:path arrowok="t"/>
                <v:fill type="solid"/>
              </v:shape>
              <v:shape style="position:absolute;left:2664;top:3053;width:206;height:32" coordorigin="2664,3053" coordsize="206,32" path="m2860,3083l2811,3083,2855,3085,2860,3083xe" filled="true" fillcolor="#221f20" stroked="false">
                <v:path arrowok="t"/>
                <v:fill type="solid"/>
              </v:shape>
            </v:group>
            <v:group style="position:absolute;left:2850;top:3061;width:46;height:458" coordorigin="2850,3061" coordsize="46,458">
              <v:shape style="position:absolute;left:2850;top:3061;width:46;height:458" coordorigin="2850,3061" coordsize="46,458" path="m2865,3061l2855,3065,2850,3075,2852,3161,2855,3247,2860,3332,2863,3418,2865,3503,2870,3514,2880,3518,2890,3514,2895,3503,2893,3418,2890,3332,2885,3247,2882,3161,2880,3075,2875,3065,2865,3061xe" filled="true" fillcolor="#221f20" stroked="false">
                <v:path arrowok="t"/>
                <v:fill type="solid"/>
              </v:shape>
            </v:group>
            <v:group style="position:absolute;left:2659;top:3494;width:236;height:36" coordorigin="2659,3494" coordsize="236,36">
              <v:shape style="position:absolute;left:2659;top:3494;width:236;height:36" coordorigin="2659,3494" coordsize="236,36" path="m2674,3494l2663,3498,2659,3508,2663,3519,2674,3524,2725,3524,2828,3528,2880,3529,2891,3524,2895,3514,2891,3503,2880,3499,2828,3498,2725,3494,2674,3494xe" filled="true" fillcolor="#221f20" stroked="false">
                <v:path arrowok="t"/>
                <v:fill type="solid"/>
              </v:shape>
            </v:group>
            <v:group style="position:absolute;left:2760;top:3287;width:110;height:30" coordorigin="2760,3287" coordsize="110,30">
              <v:shape style="position:absolute;left:2760;top:3287;width:110;height:30" coordorigin="2760,3287" coordsize="110,30" path="m2855,3287l2774,3287,2763,3292,2760,3302,2763,3312,2774,3317,2855,3317,2866,3312,2869,3302,2866,3292,2855,3287xe" filled="true" fillcolor="#221f20" stroked="false">
                <v:path arrowok="t"/>
                <v:fill type="solid"/>
              </v:shape>
            </v:group>
            <v:group style="position:absolute;left:2794;top:3509;width:2;height:352" coordorigin="2794,3509" coordsize="2,352">
              <v:shape style="position:absolute;left:2794;top:3509;width:2;height:352" coordorigin="2794,3509" coordsize="0,352" path="m2794,3509l2794,3860e" filled="false" stroked="true" strokeweight="1.5pt" strokecolor="#221f20">
                <v:path arrowok="t"/>
              </v:shape>
            </v:group>
            <v:group style="position:absolute;left:2568;top:3841;width:241;height:30" coordorigin="2568,3841" coordsize="241,30">
              <v:shape style="position:absolute;left:2568;top:3841;width:241;height:30" coordorigin="2568,3841" coordsize="241,30" path="m2794,3841l2583,3841,2572,3846,2568,3856,2572,3866,2583,3871,2794,3871,2805,3866,2809,3856,2805,3846,2794,3841xe" filled="true" fillcolor="#221f20" stroked="false">
                <v:path arrowok="t"/>
                <v:fill type="solid"/>
              </v:shape>
            </v:group>
            <v:group style="position:absolute;left:2151;top:4248;width:663;height:51" coordorigin="2151,4248" coordsize="663,51">
              <v:shape style="position:absolute;left:2151;top:4248;width:663;height:51" coordorigin="2151,4248" coordsize="663,51" path="m2813,4277l2482,4277,2561,4279,2640,4282,2719,4288,2795,4299,2807,4296,2814,4286,2813,4277xe" filled="true" fillcolor="#221f20" stroked="false">
                <v:path arrowok="t"/>
                <v:fill type="solid"/>
              </v:shape>
              <v:shape style="position:absolute;left:2151;top:4248;width:663;height:51" coordorigin="2151,4248" coordsize="663,51" path="m2486,4248l2166,4250,2155,4255,2151,4265,2155,4275,2166,4280,2813,4277,2726,4259,2646,4253,2566,4249,2486,4248xe" filled="true" fillcolor="#221f20" stroked="false">
                <v:path arrowok="t"/>
                <v:fill type="solid"/>
              </v:shape>
            </v:group>
            <v:group style="position:absolute;left:2805;top:3847;width:2;height:452" coordorigin="2805,3847" coordsize="2,452">
              <v:shape style="position:absolute;left:2805;top:3847;width:2;height:452" coordorigin="2805,3847" coordsize="0,452" path="m2805,3847l2805,4298e" filled="false" stroked="true" strokeweight="1.919328pt" strokecolor="#221f20">
                <v:path arrowok="t"/>
              </v:shape>
            </v:group>
            <v:group style="position:absolute;left:2709;top:3977;width:95;height:35" coordorigin="2709,3977" coordsize="95,35">
              <v:shape style="position:absolute;left:2709;top:3977;width:95;height:35" coordorigin="2709,3977" coordsize="95,35" path="m2724,3977l2713,3982,2709,3992,2713,4002,2724,4007,2740,4008,2773,4011,2789,4012,2800,4008,2804,3997,2800,3987,2789,3982,2773,3981,2740,3978,2724,3977xe" filled="true" fillcolor="#221f20" stroked="false">
                <v:path arrowok="t"/>
                <v:fill type="solid"/>
              </v:shape>
            </v:group>
            <v:group style="position:absolute;left:598;top:2668;width:2;height:437" coordorigin="598,2668" coordsize="2,437">
              <v:shape style="position:absolute;left:598;top:2668;width:2;height:437" coordorigin="598,2668" coordsize="0,437" path="m598,2668l598,3105e" filled="false" stroked="true" strokeweight="1.984848pt" strokecolor="#221f20">
                <v:path arrowok="t"/>
              </v:shape>
              <v:shape style="position:absolute;left:574;top:3071;width:286;height:722" type="#_x0000_t75" stroked="false">
                <v:imagedata r:id="rId184" o:title=""/>
              </v:shape>
            </v:group>
            <v:group style="position:absolute;left:629;top:3761;width:51;height:513" coordorigin="629,3761" coordsize="51,513">
              <v:shape style="position:absolute;left:629;top:3761;width:51;height:513" coordorigin="629,3761" coordsize="51,513" path="m642,3761l632,3765,629,3775,637,3856,643,3936,646,4017,648,4098,649,4178,649,4259,654,4270,664,4273,674,4270,679,4259,679,4178,678,4098,676,4017,673,3936,667,3856,659,3775,653,3765,642,3761xe" filled="true" fillcolor="#221f20" stroked="false">
                <v:path arrowok="t"/>
                <v:fill type="solid"/>
              </v:shape>
            </v:group>
            <v:group style="position:absolute;left:650;top:4249;width:870;height:56" coordorigin="650,4249" coordsize="870,56">
              <v:shape style="position:absolute;left:650;top:4249;width:870;height:56" coordorigin="650,4249" coordsize="870,56" path="m664,4249l653,4254,650,4264,653,4274,664,4279,1124,4281,1201,4283,1277,4286,1354,4291,1430,4297,1505,4304,1516,4301,1430,4267,1354,4261,1277,4256,1201,4253,1124,4251,664,4249xe" filled="true" fillcolor="#221f20" stroked="false">
                <v:path arrowok="t"/>
                <v:fill type="solid"/>
              </v:shape>
            </v:group>
            <v:group style="position:absolute;left:1224;top:4269;width:1037;height:2" coordorigin="1224,4269" coordsize="1037,2">
              <v:shape style="position:absolute;left:1224;top:4269;width:1037;height:2" coordorigin="1224,4269" coordsize="1037,0" path="m1224,4269l2260,4269e" filled="false" stroked="true" strokeweight="2.005pt" strokecolor="#221f20">
                <v:path arrowok="t"/>
              </v:shape>
            </v:group>
            <v:group style="position:absolute;left:1505;top:2572;width:36;height:140" coordorigin="1505,2572" coordsize="36,140">
              <v:shape style="position:absolute;left:1505;top:2572;width:36;height:140" coordorigin="1505,2572" coordsize="36,140" path="m1525,2572l1515,2576,1510,2587,1510,2615,1509,2642,1508,2670,1505,2698,1509,2708,1539,2642,1540,2587,1536,2576,1525,2572xe" filled="true" fillcolor="#221f20" stroked="false">
                <v:path arrowok="t"/>
                <v:fill type="solid"/>
              </v:shape>
            </v:group>
            <v:group style="position:absolute;left:1511;top:2584;width:417;height:2" coordorigin="1511,2584" coordsize="417,2">
              <v:shape style="position:absolute;left:1511;top:2584;width:417;height:2" coordorigin="1511,2584" coordsize="417,0" path="m1511,2584l1928,2584e" filled="false" stroked="true" strokeweight="1.797pt" strokecolor="#221f20">
                <v:path arrowok="t"/>
              </v:shape>
            </v:group>
            <v:group style="position:absolute;left:1903;top:2572;width:30;height:145" coordorigin="1903,2572" coordsize="30,145">
              <v:shape style="position:absolute;left:1903;top:2572;width:30;height:145" coordorigin="1903,2572" coordsize="30,145" path="m1918,2572l1908,2576,1903,2587,1903,2703,1908,2714,1918,2717,1928,2714,1933,2703,1933,2587,1928,2576,1918,2572xe" filled="true" fillcolor="#221f20" stroked="false">
                <v:path arrowok="t"/>
                <v:fill type="solid"/>
              </v:shape>
            </v:group>
            <v:group style="position:absolute;left:1732;top:2577;width:30;height:65" coordorigin="1732,2577" coordsize="30,65">
              <v:shape style="position:absolute;left:1732;top:2577;width:30;height:65" coordorigin="1732,2577" coordsize="30,65" path="m1747,2577l1737,2581,1732,2592,1732,2627,1737,2638,1747,2642,1757,2638,1762,2627,1762,2592,1757,2581,1747,2577xe" filled="true" fillcolor="#221f20" stroked="false">
                <v:path arrowok="t"/>
                <v:fill type="solid"/>
              </v:shape>
            </v:group>
            <v:group style="position:absolute;left:1571;top:2577;width:30;height:100" coordorigin="1571,2577" coordsize="30,100">
              <v:shape style="position:absolute;left:1571;top:2577;width:30;height:100" coordorigin="1571,2577" coordsize="30,100" path="m1586,2577l1575,2581,1571,2592,1571,2662,1575,2673,1586,2677,1596,2673,1601,2662,1601,2592,1596,2581,1586,2577xe" filled="true" fillcolor="#221f20" stroked="false">
                <v:path arrowok="t"/>
                <v:fill type="solid"/>
              </v:shape>
            </v:group>
            <v:group style="position:absolute;left:1838;top:2582;width:30;height:55" coordorigin="1838,2582" coordsize="30,55">
              <v:shape style="position:absolute;left:1838;top:2582;width:30;height:55" coordorigin="1838,2582" coordsize="30,55" path="m1853,2582l1842,2586,1838,2597,1838,2622,1842,2633,1853,2637,1863,2633,1868,2622,1868,2597,1863,2586,1853,2582xe" filled="true" fillcolor="#221f20" stroked="false">
                <v:path arrowok="t"/>
                <v:fill type="solid"/>
              </v:shape>
            </v:group>
            <v:group style="position:absolute;left:425;top:10851;width:33;height:277" coordorigin="425,10851" coordsize="33,277">
              <v:shape style="position:absolute;left:425;top:10851;width:33;height:277" coordorigin="425,10851" coordsize="33,277" path="m458,10851l425,11127,435,11058,445,10989,454,10921,458,10851xe" filled="true" fillcolor="#d09668" stroked="false">
                <v:path arrowok="t"/>
                <v:fill type="solid"/>
              </v:shape>
            </v:group>
            <v:group style="position:absolute;left:436;top:11507;width:2;height:400" coordorigin="436,11507" coordsize="2,400">
              <v:shape style="position:absolute;left:436;top:11507;width:2;height:400" coordorigin="436,11507" coordsize="0,400" path="m436,11507l436,11906e" filled="false" stroked="true" strokeweight=".563088pt" strokecolor="#d09668">
                <v:path arrowok="t"/>
              </v:shape>
            </v:group>
            <v:group style="position:absolute;left:431;top:11140;width:120;height:2" coordorigin="431,11140" coordsize="120,2">
              <v:shape style="position:absolute;left:431;top:11140;width:120;height:2" coordorigin="431,11140" coordsize="120,0" path="m431,11140l550,11140e" filled="false" stroked="true" strokeweight=".244pt" strokecolor="#d09668">
                <v:path arrowok="t"/>
              </v:shape>
            </v:group>
            <v:group style="position:absolute;left:443;top:9388;width:2;height:198" coordorigin="443,9388" coordsize="2,198">
              <v:shape style="position:absolute;left:443;top:9388;width:2;height:198" coordorigin="443,9388" coordsize="0,198" path="m443,9388l443,9586e" filled="false" stroked="true" strokeweight=".382pt" strokecolor="#d09668">
                <v:path arrowok="t"/>
              </v:shape>
            </v:group>
            <v:group style="position:absolute;left:439;top:9595;width:57;height:2" coordorigin="439,9595" coordsize="57,2">
              <v:shape style="position:absolute;left:439;top:9595;width:57;height:2" coordorigin="439,9595" coordsize="57,0" path="m439,9595l495,9595e" filled="false" stroked="true" strokeweight=".056pt" strokecolor="#d09668">
                <v:path arrowok="t"/>
              </v:shape>
            </v:group>
            <v:group style="position:absolute;left:442;top:11902;width:82;height:2" coordorigin="442,11902" coordsize="82,2">
              <v:shape style="position:absolute;left:442;top:11902;width:82;height:2" coordorigin="442,11902" coordsize="82,0" path="m442,11902l523,11902e" filled="false" stroked="true" strokeweight=".065pt" strokecolor="#d09668">
                <v:path arrowok="t"/>
              </v:shape>
            </v:group>
            <v:group style="position:absolute;left:451;top:9167;width:2;height:210" coordorigin="451,9167" coordsize="2,210">
              <v:shape style="position:absolute;left:451;top:9167;width:2;height:210" coordorigin="451,9167" coordsize="0,210" path="m451,9167l451,9376e" filled="false" stroked="true" strokeweight=".403pt" strokecolor="#d09668">
                <v:path arrowok="t"/>
              </v:shape>
            </v:group>
            <v:group style="position:absolute;left:456;top:11246;width:2;height:89" coordorigin="456,11246" coordsize="2,89">
              <v:shape style="position:absolute;left:456;top:11246;width:2;height:89" coordorigin="456,11246" coordsize="0,89" path="m456,11246l456,11334e" filled="false" stroked="true" strokeweight=".415pt" strokecolor="#d09668">
                <v:path arrowok="t"/>
              </v:shape>
            </v:group>
            <v:group style="position:absolute;left:458;top:10837;width:28;height:5" coordorigin="458,10837" coordsize="28,5">
              <v:shape style="position:absolute;left:458;top:10837;width:28;height:5" coordorigin="458,10837" coordsize="28,5" path="m485,10837l458,10842,479,10842,485,10837xe" filled="true" fillcolor="#d09668" stroked="false">
                <v:path arrowok="t"/>
                <v:fill type="solid"/>
              </v:shape>
            </v:group>
            <v:group style="position:absolute;left:465;top:11162;width:2;height:83" coordorigin="465,11162" coordsize="2,83">
              <v:shape style="position:absolute;left:465;top:11162;width:2;height:83" coordorigin="465,11162" coordsize="0,83" path="m465,11162l465,11244e" filled="false" stroked="true" strokeweight=".393pt" strokecolor="#d09668">
                <v:path arrowok="t"/>
              </v:shape>
            </v:group>
            <v:group style="position:absolute;left:463;top:11374;width:60;height:30" coordorigin="463,11374" coordsize="60,30">
              <v:shape style="position:absolute;left:463;top:11374;width:60;height:30" coordorigin="463,11374" coordsize="60,30" path="m523,11374l463,11403,478,11399,493,11392,507,11384,523,11374xe" filled="true" fillcolor="#d09668" stroked="false">
                <v:path arrowok="t"/>
                <v:fill type="solid"/>
              </v:shape>
            </v:group>
            <v:group style="position:absolute;left:463;top:11339;width:33;height:18" coordorigin="463,11339" coordsize="33,18">
              <v:shape style="position:absolute;left:463;top:11339;width:33;height:18" coordorigin="463,11339" coordsize="33,18" path="m463,11339l496,11356,485,11350,474,11344,463,11339xe" filled="true" fillcolor="#d09668" stroked="false">
                <v:path arrowok="t"/>
                <v:fill type="solid"/>
              </v:shape>
            </v:group>
            <v:group style="position:absolute;left:466;top:9161;width:190;height:2" coordorigin="466,9161" coordsize="190,2">
              <v:shape style="position:absolute;left:466;top:9161;width:190;height:2" coordorigin="466,9161" coordsize="190,0" path="m466,9161l656,9161e" filled="false" stroked="true" strokeweight=".107156pt" strokecolor="#d09668">
                <v:path arrowok="t"/>
              </v:shape>
            </v:group>
            <v:group style="position:absolute;left:437;top:11501;width:129;height:2" coordorigin="437,11501" coordsize="129,2">
              <v:shape style="position:absolute;left:437;top:11501;width:129;height:2" coordorigin="437,11501" coordsize="129,0" path="m437,11501l565,11501e" filled="false" stroked="true" strokeweight=".366pt" strokecolor="#d09668">
                <v:path arrowok="t"/>
              </v:shape>
            </v:group>
            <v:group style="position:absolute;left:478;top:6274;width:60;height:1481" coordorigin="478,6274" coordsize="60,1481">
              <v:shape style="position:absolute;left:478;top:6274;width:60;height:1481" coordorigin="478,6274" coordsize="60,1481" path="m538,6274l478,7755,480,7731,483,7688,489,7559,493,7476,497,7383,501,7283,505,7178,510,7069,514,6960,518,6851,522,6746,526,6646,529,6554,532,6470,534,6399,537,6299,538,6274xe" filled="true" fillcolor="#d09668" stroked="false">
                <v:path arrowok="t"/>
                <v:fill type="solid"/>
              </v:shape>
            </v:group>
            <v:group style="position:absolute;left:483;top:7767;width:120;height:2" coordorigin="483,7767" coordsize="120,2">
              <v:shape style="position:absolute;left:483;top:7767;width:120;height:2" coordorigin="483,7767" coordsize="120,0" path="m483,7767l603,7767e" filled="false" stroked="true" strokeweight=".244pt" strokecolor="#d09668">
                <v:path arrowok="t"/>
              </v:shape>
            </v:group>
            <v:group style="position:absolute;left:496;top:10363;width:2;height:474" coordorigin="496,10363" coordsize="2,474">
              <v:shape style="position:absolute;left:496;top:10363;width:2;height:474" coordorigin="496,10363" coordsize="0,474" path="m496,10363l496,10837e" filled="false" stroked="true" strokeweight="1.091pt" strokecolor="#d09668">
                <v:path arrowok="t"/>
              </v:shape>
            </v:group>
            <v:group style="position:absolute;left:496;top:8154;width:2;height:629" coordorigin="496,8154" coordsize="2,629">
              <v:shape style="position:absolute;left:496;top:8154;width:2;height:629" coordorigin="496,8154" coordsize="0,629" path="m496,8154l496,8782e" filled="false" stroked="true" strokeweight=".729281pt" strokecolor="#d09668">
                <v:path arrowok="t"/>
              </v:shape>
            </v:group>
            <v:group style="position:absolute;left:491;top:13132;width:33;height:276" coordorigin="491,13132" coordsize="33,276">
              <v:shape style="position:absolute;left:491;top:13132;width:33;height:276" coordorigin="491,13132" coordsize="33,276" path="m491,13132l523,13408,520,13339,511,13270,500,13202,491,13132xe" filled="true" fillcolor="#d09668" stroked="false">
                <v:path arrowok="t"/>
                <v:fill type="solid"/>
              </v:shape>
            </v:group>
            <v:group style="position:absolute;left:496;top:4819;width:2;height:204" coordorigin="496,4819" coordsize="2,204">
              <v:shape style="position:absolute;left:496;top:4819;width:2;height:204" coordorigin="496,4819" coordsize="0,204" path="m496,4819l496,5023e" filled="false" stroked="true" strokeweight=".393pt" strokecolor="#d09668">
                <v:path arrowok="t"/>
              </v:shape>
            </v:group>
            <v:group style="position:absolute;left:492;top:5032;width:57;height:2" coordorigin="492,5032" coordsize="57,2">
              <v:shape style="position:absolute;left:492;top:5032;width:57;height:2" coordorigin="492,5032" coordsize="57,0" path="m492,5032l548,5032e" filled="false" stroked="true" strokeweight=".056pt" strokecolor="#d09668">
                <v:path arrowok="t"/>
              </v:shape>
            </v:group>
            <v:group style="position:absolute;left:492;top:9594;width:58;height:2" coordorigin="492,9594" coordsize="58,2">
              <v:shape style="position:absolute;left:492;top:9594;width:58;height:2" coordorigin="492,9594" coordsize="58,0" path="m492,9594l550,9594e" filled="false" stroked="true" strokeweight=".085pt" strokecolor="#d09668">
                <v:path arrowok="t"/>
              </v:shape>
            </v:group>
            <v:group style="position:absolute;left:497;top:11357;width:27;height:15" coordorigin="497,11357" coordsize="27,15">
              <v:shape style="position:absolute;left:497;top:11357;width:27;height:15" coordorigin="497,11357" coordsize="27,15" path="m497,11357l506,11363,515,11368,524,11372,497,11357xe" filled="true" fillcolor="#d09668" stroked="false">
                <v:path arrowok="t"/>
                <v:fill type="solid"/>
              </v:shape>
            </v:group>
            <v:group style="position:absolute;left:498;top:8782;width:2;height:375" coordorigin="498,8782" coordsize="2,375">
              <v:shape style="position:absolute;left:498;top:8782;width:2;height:375" coordorigin="498,8782" coordsize="0,375" path="m498,8782l498,9157e" filled="false" stroked="true" strokeweight=".562656pt" strokecolor="#d09668">
                <v:path arrowok="t"/>
              </v:shape>
            </v:group>
            <v:group style="position:absolute;left:504;top:4604;width:2;height:212" coordorigin="504,4604" coordsize="2,212">
              <v:shape style="position:absolute;left:504;top:4604;width:2;height:212" coordorigin="504,4604" coordsize="0,212" path="m504,4604l504,4816e" filled="false" stroked="true" strokeweight=".404pt" strokecolor="#d09668">
                <v:path arrowok="t"/>
              </v:shape>
            </v:group>
            <v:group style="position:absolute;left:502;top:12724;width:2;height:2" coordorigin="502,12724" coordsize="2,2">
              <v:shape style="position:absolute;left:502;top:12724;width:2;height:2" coordorigin="502,12724" coordsize="2,0" path="m502,12724l503,12724e" filled="false" stroked="true" strokeweight="2.872pt" strokecolor="#d09668">
                <v:path arrowok="t"/>
              </v:shape>
            </v:group>
            <v:group style="position:absolute;left:511;top:12359;width:2;height:327" coordorigin="511,12359" coordsize="2,327">
              <v:shape style="position:absolute;left:511;top:12359;width:2;height:327" coordorigin="511,12359" coordsize="0,327" path="m511,12359l511,12685e" filled="false" stroked="true" strokeweight=".785pt" strokecolor="#d09668">
                <v:path arrowok="t"/>
              </v:shape>
            </v:group>
            <v:group style="position:absolute;left:508;top:14674;width:2;height:198" coordorigin="508,14674" coordsize="2,198">
              <v:shape style="position:absolute;left:508;top:14674;width:2;height:198" coordorigin="508,14674" coordsize="0,198" path="m508,14674l508,14872e" filled="false" stroked="true" strokeweight=".382pt" strokecolor="#d09668">
                <v:path arrowok="t"/>
              </v:shape>
            </v:group>
            <v:group style="position:absolute;left:509;top:7871;width:2;height:92" coordorigin="509,7871" coordsize="2,92">
              <v:shape style="position:absolute;left:509;top:7871;width:2;height:92" coordorigin="509,7871" coordsize="0,92" path="m509,7871l509,7962e" filled="false" stroked="true" strokeweight=".425pt" strokecolor="#d09668">
                <v:path arrowok="t"/>
              </v:shape>
            </v:group>
            <v:group style="position:absolute;left:511;top:7464;width:28;height:6" coordorigin="511,7464" coordsize="28,6">
              <v:shape style="position:absolute;left:511;top:7464;width:28;height:6" coordorigin="511,7464" coordsize="28,6" path="m538,7464l511,7469,532,7469,538,7464xe" filled="true" fillcolor="#d09668" stroked="false">
                <v:path arrowok="t"/>
                <v:fill type="solid"/>
              </v:shape>
            </v:group>
            <v:group style="position:absolute;left:520;top:11902;width:2;height:457" coordorigin="520,11902" coordsize="2,457">
              <v:shape style="position:absolute;left:520;top:11902;width:2;height:457" coordorigin="520,11902" coordsize="0,457" path="m520,11902l520,12359e" filled="false" stroked="true" strokeweight=".869407pt" strokecolor="#d09668">
                <v:path arrowok="t"/>
              </v:shape>
            </v:group>
            <v:group style="position:absolute;left:511;top:12359;width:8;height:2" coordorigin="511,12359" coordsize="8,2">
              <v:shape style="position:absolute;left:511;top:12359;width:8;height:2" coordorigin="511,12359" coordsize="8,0" path="m511,12359l519,12359e" filled="false" stroked="true" strokeweight=".01pt" strokecolor="#d09668">
                <v:path arrowok="t"/>
              </v:shape>
            </v:group>
            <v:group style="position:absolute;left:517;top:14884;width:2;height:210" coordorigin="517,14884" coordsize="2,210">
              <v:shape style="position:absolute;left:517;top:14884;width:2;height:210" coordorigin="517,14884" coordsize="0,210" path="m517,14884l517,15093e" filled="false" stroked="true" strokeweight=".404pt" strokecolor="#d09668">
                <v:path arrowok="t"/>
              </v:shape>
            </v:group>
            <v:group style="position:absolute;left:518;top:7790;width:2;height:81" coordorigin="518,7790" coordsize="2,81">
              <v:shape style="position:absolute;left:518;top:7790;width:2;height:81" coordorigin="518,7790" coordsize="0,81" path="m518,7790l518,7871e" filled="false" stroked="true" strokeweight=".382pt" strokecolor="#d09668">
                <v:path arrowok="t"/>
              </v:shape>
            </v:group>
            <v:group style="position:absolute;left:523;top:9975;width:2;height:375" coordorigin="523,9975" coordsize="2,375">
              <v:shape style="position:absolute;left:523;top:9975;width:2;height:375" coordorigin="523,9975" coordsize="0,375" path="m523,9975l523,10350e" filled="false" stroked="true" strokeweight=".79208pt" strokecolor="#d09668">
                <v:path arrowok="t"/>
              </v:shape>
            </v:group>
            <v:group style="position:absolute;left:516;top:8002;width:60;height:30" coordorigin="516,8002" coordsize="60,30">
              <v:shape style="position:absolute;left:516;top:8002;width:60;height:30" coordorigin="516,8002" coordsize="60,30" path="m576,8002l516,8031,531,8027,546,8020,560,8012,576,8002xe" filled="true" fillcolor="#d09668" stroked="false">
                <v:path arrowok="t"/>
                <v:fill type="solid"/>
              </v:shape>
            </v:group>
            <v:group style="position:absolute;left:516;top:7967;width:33;height:18" coordorigin="516,7967" coordsize="33,18">
              <v:shape style="position:absolute;left:516;top:7967;width:33;height:18" coordorigin="516,7967" coordsize="33,18" path="m516,7967l549,7984,538,7978,527,7972,516,7967xe" filled="true" fillcolor="#d09668" stroked="false">
                <v:path arrowok="t"/>
                <v:fill type="solid"/>
              </v:shape>
            </v:group>
            <v:group style="position:absolute;left:522;top:12925;width:2;height:89" coordorigin="522,12925" coordsize="2,89">
              <v:shape style="position:absolute;left:522;top:12925;width:2;height:89" coordorigin="522,12925" coordsize="0,89" path="m522,12925l522,13013e" filled="false" stroked="true" strokeweight=".415pt" strokecolor="#d09668">
                <v:path arrowok="t"/>
              </v:shape>
            </v:group>
            <v:group style="position:absolute;left:519;top:12356;width:292;height:2" coordorigin="519,12356" coordsize="292,2">
              <v:shape style="position:absolute;left:519;top:12356;width:292;height:2" coordorigin="519,12356" coordsize="292,0" path="m519,12356l810,12356e" filled="false" stroked="true" strokeweight=".253pt" strokecolor="#d09668">
                <v:path arrowok="t"/>
              </v:shape>
            </v:group>
            <v:group style="position:absolute;left:519;top:9954;width:2;height:2" coordorigin="519,9954" coordsize="2,2">
              <v:shape style="position:absolute;left:519;top:9954;width:2;height:2" coordorigin="519,9954" coordsize="1,0" path="m519,9954l520,9954e" filled="false" stroked="true" strokeweight="1.849pt" strokecolor="#d09668">
                <v:path arrowok="t"/>
              </v:shape>
            </v:group>
            <v:group style="position:absolute;left:523;top:11902;width:2;height:2" coordorigin="523,11902" coordsize="2,2">
              <v:shape style="position:absolute;left:523;top:11902;width:2;height:2" coordorigin="523,11902" coordsize="1,0" path="m523,11902l523,11902e" filled="false" stroked="true" strokeweight=".037pt" strokecolor="#d09668">
                <v:path arrowok="t"/>
              </v:shape>
            </v:group>
            <v:group style="position:absolute;left:523;top:11904;width:223;height:2" coordorigin="523,11904" coordsize="223,2">
              <v:shape style="position:absolute;left:523;top:11904;width:223;height:2" coordorigin="523,11904" coordsize="223,0" path="m523,11904l745,11904e" filled="false" stroked="true" strokeweight=".235pt" strokecolor="#d09668">
                <v:path arrowok="t"/>
              </v:shape>
            </v:group>
            <v:group style="position:absolute;left:523;top:13418;width:28;height:6" coordorigin="523,13418" coordsize="28,6">
              <v:shape style="position:absolute;left:523;top:13418;width:28;height:6" coordorigin="523,13418" coordsize="28,6" path="m545,13418l523,13418,550,13423,545,13418xe" filled="true" fillcolor="#d09668" stroked="false">
                <v:path arrowok="t"/>
                <v:fill type="solid"/>
              </v:shape>
            </v:group>
            <v:group style="position:absolute;left:530;top:13015;width:2;height:83" coordorigin="530,13015" coordsize="2,83">
              <v:shape style="position:absolute;left:530;top:13015;width:2;height:83" coordorigin="530,13015" coordsize="0,83" path="m530,13015l530,13098e" filled="false" stroked="true" strokeweight=".393pt" strokecolor="#d09668">
                <v:path arrowok="t"/>
              </v:shape>
            </v:group>
            <v:group style="position:absolute;left:529;top:12903;width:33;height:18" coordorigin="529,12903" coordsize="33,18">
              <v:shape style="position:absolute;left:529;top:12903;width:33;height:18" coordorigin="529,12903" coordsize="33,18" path="m561,12903l529,12920,539,12916,550,12909,561,12903xe" filled="true" fillcolor="#d09668" stroked="false">
                <v:path arrowok="t"/>
                <v:fill type="solid"/>
              </v:shape>
            </v:group>
            <v:group style="position:absolute;left:529;top:12856;width:60;height:30" coordorigin="529,12856" coordsize="60,30">
              <v:shape style="position:absolute;left:529;top:12856;width:60;height:30" coordorigin="529,12856" coordsize="60,30" path="m529,12856l588,12886,573,12876,558,12867,544,12861,529,12856xe" filled="true" fillcolor="#d09668" stroked="false">
                <v:path arrowok="t"/>
                <v:fill type="solid"/>
              </v:shape>
            </v:group>
            <v:group style="position:absolute;left:531;top:15099;width:190;height:2" coordorigin="531,15099" coordsize="190,2">
              <v:shape style="position:absolute;left:531;top:15099;width:190;height:2" coordorigin="531,15099" coordsize="190,0" path="m531,15099l721,15099e" filled="false" stroked="true" strokeweight=".107156pt" strokecolor="#d09668">
                <v:path arrowok="t"/>
              </v:shape>
            </v:group>
            <v:group style="position:absolute;left:502;top:12759;width:132;height:2" coordorigin="502,12759" coordsize="132,2">
              <v:shape style="position:absolute;left:502;top:12759;width:132;height:2" coordorigin="502,12759" coordsize="132,0" path="m502,12759l634,12759e" filled="false" stroked="true" strokeweight=".376pt" strokecolor="#d09668">
                <v:path arrowok="t"/>
              </v:shape>
            </v:group>
            <v:group style="position:absolute;left:536;top:10068;width:30;height:2" coordorigin="536,10068" coordsize="30,2">
              <v:shape style="position:absolute;left:536;top:10068;width:30;height:2" coordorigin="536,10068" coordsize="30,0" path="m536,10068l566,10068e" filled="false" stroked="true" strokeweight=".104pt" strokecolor="#d09668">
                <v:path arrowok="t"/>
              </v:shape>
            </v:group>
            <v:group style="position:absolute;left:549;top:5801;width:2;height:474" coordorigin="549,5801" coordsize="2,474">
              <v:shape style="position:absolute;left:549;top:5801;width:2;height:474" coordorigin="549,5801" coordsize="0,474" path="m549,5801l549,6274e" filled="false" stroked="true" strokeweight="1.08pt" strokecolor="#d09668">
                <v:path arrowok="t"/>
              </v:shape>
            </v:group>
            <v:group style="position:absolute;left:550;top:7985;width:28;height:15" coordorigin="550,7985" coordsize="28,15">
              <v:shape style="position:absolute;left:550;top:7985;width:28;height:15" coordorigin="550,7985" coordsize="28,15" path="m550,7985l559,7990,568,7995,577,8000,550,7985xe" filled="true" fillcolor="#d09668" stroked="false">
                <v:path arrowok="t"/>
                <v:fill type="solid"/>
              </v:shape>
            </v:group>
            <v:group style="position:absolute;left:550;top:9592;width:112;height:2" coordorigin="550,9592" coordsize="112,2">
              <v:shape style="position:absolute;left:550;top:9592;width:112;height:2" coordorigin="550,9592" coordsize="112,0" path="m550,9592l661,9592e" filled="false" stroked="true" strokeweight=".122pt" strokecolor="#d09668">
                <v:path arrowok="t"/>
              </v:shape>
            </v:group>
            <v:group style="position:absolute;left:561;top:13423;width:2;height:473" coordorigin="561,13423" coordsize="2,473">
              <v:shape style="position:absolute;left:561;top:13423;width:2;height:473" coordorigin="561,13423" coordsize="0,473" path="m561,13423l561,13896e" filled="false" stroked="true" strokeweight="1.091pt" strokecolor="#d09668">
                <v:path arrowok="t"/>
              </v:shape>
            </v:group>
            <v:group style="position:absolute;left:551;top:4220;width:2;height:375" coordorigin="551,4220" coordsize="2,375">
              <v:shape style="position:absolute;left:551;top:4220;width:2;height:375" coordorigin="551,4220" coordsize="0,375" path="m551,4220l551,4594e" filled="false" stroked="true" strokeweight=".562656pt" strokecolor="#d09668">
                <v:path arrowok="t"/>
              </v:shape>
            </v:group>
            <v:group style="position:absolute;left:505;top:14665;width:111;height:2" coordorigin="505,14665" coordsize="111,2">
              <v:shape style="position:absolute;left:505;top:14665;width:111;height:2" coordorigin="505,14665" coordsize="111,0" path="m505,14665l615,14665e" filled="false" stroked="true" strokeweight=".122pt" strokecolor="#d09668">
                <v:path arrowok="t"/>
              </v:shape>
            </v:group>
            <v:group style="position:absolute;left:561;top:12888;width:29;height:16" coordorigin="561,12888" coordsize="29,16">
              <v:shape style="position:absolute;left:561;top:12888;width:29;height:16" coordorigin="561,12888" coordsize="29,16" path="m589,12888l580,12892,570,12898,561,12903,589,12888xe" filled="true" fillcolor="#d09668" stroked="false">
                <v:path arrowok="t"/>
                <v:fill type="solid"/>
              </v:shape>
            </v:group>
            <v:group style="position:absolute;left:564;top:15103;width:2;height:375" coordorigin="564,15103" coordsize="2,375">
              <v:shape style="position:absolute;left:564;top:15103;width:2;height:375" coordorigin="564,15103" coordsize="0,375" path="m564,15103l564,15477e" filled="false" stroked="true" strokeweight=".562656pt" strokecolor="#d09668">
                <v:path arrowok="t"/>
              </v:shape>
            </v:group>
            <v:group style="position:absolute;left:566;top:10065;width:41;height:2" coordorigin="566,10065" coordsize="41,2">
              <v:shape style="position:absolute;left:566;top:10065;width:41;height:2" coordorigin="566,10065" coordsize="41,0" path="m566,10065l607,10065e" filled="false" stroked="true" strokeweight=".141pt" strokecolor="#d09668">
                <v:path arrowok="t"/>
              </v:shape>
            </v:group>
            <v:group style="position:absolute;left:569;top:11508;width:133;height:2" coordorigin="569,11508" coordsize="133,2">
              <v:shape style="position:absolute;left:569;top:11508;width:133;height:2" coordorigin="569,11508" coordsize="133,0" path="m569,11508l702,11508e" filled="false" stroked="true" strokeweight=".376pt" strokecolor="#d09668">
                <v:path arrowok="t"/>
              </v:shape>
            </v:group>
            <v:group style="position:absolute;left:572;top:5392;width:2;height:2" coordorigin="572,5392" coordsize="2,2">
              <v:shape style="position:absolute;left:572;top:5392;width:2;height:2" coordorigin="572,5392" coordsize="1,0" path="m572,5392l573,5392e" filled="false" stroked="true" strokeweight="1.858pt" strokecolor="#d09668">
                <v:path arrowok="t"/>
              </v:shape>
            </v:group>
            <v:group style="position:absolute;left:576;top:5412;width:2;height:375" coordorigin="576,5412" coordsize="2,375">
              <v:shape style="position:absolute;left:576;top:5412;width:2;height:375" coordorigin="576,5412" coordsize="0,375" path="m576,5412l576,5787e" filled="false" stroked="true" strokeweight=".783456pt" strokecolor="#d09668">
                <v:path arrowok="t"/>
              </v:shape>
            </v:group>
            <v:group style="position:absolute;left:519;top:4598;width:190;height:2" coordorigin="519,4598" coordsize="190,2">
              <v:shape style="position:absolute;left:519;top:4598;width:190;height:2" coordorigin="519,4598" coordsize="190,0" path="m519,4598l709,4598e" filled="false" stroked="true" strokeweight=".106312pt" strokecolor="#d09668">
                <v:path arrowok="t"/>
              </v:shape>
            </v:group>
            <v:group style="position:absolute;left:588;top:13910;width:2;height:375" coordorigin="588,13910" coordsize="2,375">
              <v:shape style="position:absolute;left:588;top:13910;width:2;height:375" coordorigin="588,13910" coordsize="0,375" path="m588,13910l588,14285e" filled="false" stroked="true" strokeweight=".79208pt" strokecolor="#d09668">
                <v:path arrowok="t"/>
              </v:shape>
            </v:group>
            <v:group style="position:absolute;left:585;top:14306;width:2;height:2" coordorigin="585,14306" coordsize="2,2">
              <v:shape style="position:absolute;left:585;top:14306;width:2;height:2" coordorigin="585,14306" coordsize="1,0" path="m585,14306l586,14306e" filled="false" stroked="true" strokeweight="1.85pt" strokecolor="#d09668">
                <v:path arrowok="t"/>
              </v:shape>
            </v:group>
            <v:group style="position:absolute;left:589;top:5505;width:30;height:2" coordorigin="589,5505" coordsize="30,2">
              <v:shape style="position:absolute;left:589;top:5505;width:30;height:2" coordorigin="589,5505" coordsize="30,0" path="m589,5505l619,5505e" filled="false" stroked="true" strokeweight=".104pt" strokecolor="#d09668">
                <v:path arrowok="t"/>
              </v:shape>
            </v:group>
            <v:group style="position:absolute;left:545;top:5031;width:58;height:2" coordorigin="545,5031" coordsize="58,2">
              <v:shape style="position:absolute;left:545;top:5031;width:58;height:2" coordorigin="545,5031" coordsize="58,0" path="m545,5031l603,5031e" filled="false" stroked="true" strokeweight=".085pt" strokecolor="#d09668">
                <v:path arrowok="t"/>
              </v:shape>
            </v:group>
            <v:group style="position:absolute;left:602;top:14192;width:30;height:2" coordorigin="602,14192" coordsize="30,2">
              <v:shape style="position:absolute;left:602;top:14192;width:30;height:2" coordorigin="602,14192" coordsize="30,0" path="m602,14192l632,14192e" filled="false" stroked="true" strokeweight=".103pt" strokecolor="#d09668">
                <v:path arrowok="t"/>
              </v:shape>
            </v:group>
            <v:group style="position:absolute;left:603;top:5029;width:112;height:2" coordorigin="603,5029" coordsize="112,2">
              <v:shape style="position:absolute;left:603;top:5029;width:112;height:2" coordorigin="603,5029" coordsize="112,0" path="m603,5029l714,5029e" filled="false" stroked="true" strokeweight=".122pt" strokecolor="#d09668">
                <v:path arrowok="t"/>
              </v:shape>
            </v:group>
            <v:group style="position:absolute;left:619;top:5503;width:41;height:2" coordorigin="619,5503" coordsize="41,2">
              <v:shape style="position:absolute;left:619;top:5503;width:41;height:2" coordorigin="619,5503" coordsize="41,0" path="m619,5503l660,5503e" filled="false" stroked="true" strokeweight=".141pt" strokecolor="#d09668">
                <v:path arrowok="t"/>
              </v:shape>
            </v:group>
            <v:group style="position:absolute;left:623;top:14668;width:104;height:2" coordorigin="623,14668" coordsize="104,2">
              <v:shape style="position:absolute;left:623;top:14668;width:104;height:2" coordorigin="623,14668" coordsize="104,0" path="m623,14668l727,14668e" filled="false" stroked="true" strokeweight=".122pt" strokecolor="#d09668">
                <v:path arrowok="t"/>
              </v:shape>
            </v:group>
            <v:group style="position:absolute;left:632;top:14194;width:41;height:2" coordorigin="632,14194" coordsize="41,2">
              <v:shape style="position:absolute;left:632;top:14194;width:41;height:2" coordorigin="632,14194" coordsize="41,0" path="m632,14194l672,14194e" filled="false" stroked="true" strokeweight=".141pt" strokecolor="#d09668">
                <v:path arrowok="t"/>
              </v:shape>
            </v:group>
            <v:group style="position:absolute;left:638;top:12751;width:130;height:2" coordorigin="638,12751" coordsize="130,2">
              <v:shape style="position:absolute;left:638;top:12751;width:130;height:2" coordorigin="638,12751" coordsize="130,0" path="m638,12751l767,12751e" filled="false" stroked="true" strokeweight=".357pt" strokecolor="#d09668">
                <v:path arrowok="t"/>
              </v:shape>
            </v:group>
            <v:group style="position:absolute;left:844;top:15460;width:1712;height:2" coordorigin="844,15460" coordsize="1712,2">
              <v:shape style="position:absolute;left:844;top:15460;width:1712;height:2" coordorigin="844,15460" coordsize="1712,0" path="m844,15460l2556,15460e" filled="false" stroked="true" strokeweight="1.093673pt" strokecolor="#d09668">
                <v:path arrowok="t"/>
              </v:shape>
            </v:group>
            <v:group style="position:absolute;left:2585;top:8785;width:304;height:2" coordorigin="2585,8785" coordsize="304,2">
              <v:shape style="position:absolute;left:2585;top:8785;width:304;height:2" coordorigin="2585,8785" coordsize="304,0" path="m2585,8785l2889,8785e" filled="false" stroked="true" strokeweight=".244pt" strokecolor="#d09668">
                <v:path arrowok="t"/>
              </v:shape>
            </v:group>
            <v:group style="position:absolute;left:2629;top:9180;width:130;height:2" coordorigin="2629,9180" coordsize="130,2">
              <v:shape style="position:absolute;left:2629;top:9180;width:130;height:2" coordorigin="2629,9180" coordsize="130,0" path="m2629,9180l2758,9180e" filled="false" stroked="true" strokeweight=".366pt" strokecolor="#d09668">
                <v:path arrowok="t"/>
              </v:shape>
            </v:group>
            <v:group style="position:absolute;left:2651;top:15475;width:304;height:2" coordorigin="2651,15475" coordsize="304,2">
              <v:shape style="position:absolute;left:2651;top:15475;width:304;height:2" coordorigin="2651,15475" coordsize="304,0" path="m2651,15475l2954,15475e" filled="false" stroked="true" strokeweight=".244pt" strokecolor="#d09668">
                <v:path arrowok="t"/>
              </v:shape>
            </v:group>
            <v:group style="position:absolute;left:2669;top:11097;width:112;height:2" coordorigin="2669,11097" coordsize="112,2">
              <v:shape style="position:absolute;left:2669;top:11097;width:112;height:2" coordorigin="2669,11097" coordsize="112,0" path="m2669,11097l2780,11097e" filled="false" stroked="true" strokeweight=".122pt" strokecolor="#d09668">
                <v:path arrowok="t"/>
              </v:shape>
            </v:group>
            <v:group style="position:absolute;left:2670;top:5034;width:111;height:2" coordorigin="2670,5034" coordsize="111,2">
              <v:shape style="position:absolute;left:2670;top:5034;width:111;height:2" coordorigin="2670,5034" coordsize="111,0" path="m2670,5034l2781,5034e" filled="false" stroked="true" strokeweight=".122pt" strokecolor="#d09668">
                <v:path arrowok="t"/>
              </v:shape>
            </v:group>
            <v:group style="position:absolute;left:2674;top:11528;width:190;height:2" coordorigin="2674,11528" coordsize="190,2">
              <v:shape style="position:absolute;left:2674;top:11528;width:190;height:2" coordorigin="2674,11528" coordsize="190,0" path="m2674,11528l2864,11528e" filled="false" stroked="true" strokeweight=".107156pt" strokecolor="#d09668">
                <v:path arrowok="t"/>
              </v:shape>
            </v:group>
            <v:group style="position:absolute;left:2676;top:4603;width:190;height:2" coordorigin="2676,4603" coordsize="190,2">
              <v:shape style="position:absolute;left:2676;top:4603;width:190;height:2" coordorigin="2676,4603" coordsize="190,0" path="m2676,4603l2865,4603e" filled="false" stroked="true" strokeweight=".106734pt" strokecolor="#d09668">
                <v:path arrowok="t"/>
              </v:shape>
            </v:group>
            <v:group style="position:absolute;left:2694;top:15079;width:130;height:2" coordorigin="2694,15079" coordsize="130,2">
              <v:shape style="position:absolute;left:2694;top:15079;width:130;height:2" coordorigin="2694,15079" coordsize="130,0" path="m2694,15079l2823,15079e" filled="false" stroked="true" strokeweight=".366pt" strokecolor="#d09668">
                <v:path arrowok="t"/>
              </v:shape>
            </v:group>
            <v:group style="position:absolute;left:2723;top:10623;width:41;height:2" coordorigin="2723,10623" coordsize="41,2">
              <v:shape style="position:absolute;left:2723;top:10623;width:41;height:2" coordorigin="2723,10623" coordsize="41,0" path="m2723,10623l2764,10623e" filled="false" stroked="true" strokeweight=".141pt" strokecolor="#d09668">
                <v:path arrowok="t"/>
              </v:shape>
            </v:group>
            <v:group style="position:absolute;left:2724;top:5508;width:41;height:2" coordorigin="2724,5508" coordsize="41,2">
              <v:shape style="position:absolute;left:2724;top:5508;width:41;height:2" coordorigin="2724,5508" coordsize="41,0" path="m2724,5508l2765,5508e" filled="false" stroked="true" strokeweight=".141pt" strokecolor="#d09668">
                <v:path arrowok="t"/>
              </v:shape>
            </v:group>
            <v:group style="position:absolute;left:2734;top:13163;width:112;height:2" coordorigin="2734,13163" coordsize="112,2">
              <v:shape style="position:absolute;left:2734;top:13163;width:112;height:2" coordorigin="2734,13163" coordsize="112,0" path="m2734,13163l2846,13163e" filled="false" stroked="true" strokeweight=".122pt" strokecolor="#d09668">
                <v:path arrowok="t"/>
              </v:shape>
            </v:group>
            <v:group style="position:absolute;left:2740;top:12732;width:190;height:2" coordorigin="2740,12732" coordsize="190,2">
              <v:shape style="position:absolute;left:2740;top:12732;width:190;height:2" coordorigin="2740,12732" coordsize="190,0" path="m2740,12732l2930,12732e" filled="false" stroked="true" strokeweight=".106734pt" strokecolor="#d09668">
                <v:path arrowok="t"/>
              </v:shape>
            </v:group>
            <v:group style="position:absolute;left:2761;top:9188;width:133;height:2" coordorigin="2761,9188" coordsize="133,2">
              <v:shape style="position:absolute;left:2761;top:9188;width:133;height:2" coordorigin="2761,9188" coordsize="133,0" path="m2761,9188l2894,9188e" filled="false" stroked="true" strokeweight=".376pt" strokecolor="#d09668">
                <v:path arrowok="t"/>
              </v:shape>
            </v:group>
            <v:group style="position:absolute;left:2764;top:10621;width:30;height:2" coordorigin="2764,10621" coordsize="30,2">
              <v:shape style="position:absolute;left:2764;top:10621;width:30;height:2" coordorigin="2764,10621" coordsize="30,0" path="m2764,10621l2794,10621e" filled="false" stroked="true" strokeweight=".104pt" strokecolor="#d09668">
                <v:path arrowok="t"/>
              </v:shape>
            </v:group>
            <v:group style="position:absolute;left:2765;top:5510;width:31;height:2" coordorigin="2765,5510" coordsize="31,2">
              <v:shape style="position:absolute;left:2765;top:5510;width:31;height:2" coordorigin="2765,5510" coordsize="31,0" path="m2765,5510l2795,5510e" filled="false" stroked="true" strokeweight=".104pt" strokecolor="#d09668">
                <v:path arrowok="t"/>
              </v:shape>
            </v:group>
            <v:group style="position:absolute;left:2780;top:11094;width:112;height:2" coordorigin="2780,11094" coordsize="112,2">
              <v:shape style="position:absolute;left:2780;top:11094;width:112;height:2" coordorigin="2780,11094" coordsize="112,0" path="m2780,11094l2891,11094e" filled="false" stroked="true" strokeweight=".122pt" strokecolor="#d09668">
                <v:path arrowok="t"/>
              </v:shape>
            </v:group>
            <v:group style="position:absolute;left:2780;top:9549;width:120;height:2" coordorigin="2780,9549" coordsize="120,2">
              <v:shape style="position:absolute;left:2780;top:9549;width:120;height:2" coordorigin="2780,9549" coordsize="120,0" path="m2780,9549l2900,9549e" filled="false" stroked="true" strokeweight=".253pt" strokecolor="#d09668">
                <v:path arrowok="t"/>
              </v:shape>
            </v:group>
            <v:group style="position:absolute;left:2782;top:7772;width:120;height:2" coordorigin="2782,7772" coordsize="120,2">
              <v:shape style="position:absolute;left:2782;top:7772;width:120;height:2" coordorigin="2782,7772" coordsize="120,0" path="m2782,7772l2901,7772e" filled="false" stroked="true" strokeweight=".253pt" strokecolor="#d09668">
                <v:path arrowok="t"/>
              </v:shape>
            </v:group>
            <v:group style="position:absolute;left:2789;top:13636;width:41;height:2" coordorigin="2789,13636" coordsize="41,2">
              <v:shape style="position:absolute;left:2789;top:13636;width:41;height:2" coordorigin="2789,13636" coordsize="41,0" path="m2789,13636l2829,13636e" filled="false" stroked="true" strokeweight=".141pt" strokecolor="#d09668">
                <v:path arrowok="t"/>
              </v:shape>
            </v:group>
            <v:group style="position:absolute;left:2809;top:5418;width:2;height:375" coordorigin="2809,5418" coordsize="2,375">
              <v:shape style="position:absolute;left:2809;top:5418;width:2;height:375" coordorigin="2809,5418" coordsize="0,375" path="m2809,5418l2809,5792e" filled="false" stroked="true" strokeweight=".79208pt" strokecolor="#d09668">
                <v:path arrowok="t"/>
              </v:shape>
            </v:group>
            <v:group style="position:absolute;left:2807;top:10339;width:2;height:375" coordorigin="2807,10339" coordsize="2,375">
              <v:shape style="position:absolute;left:2807;top:10339;width:2;height:375" coordorigin="2807,10339" coordsize="0,375" path="m2807,10339l2807,10714e" filled="false" stroked="true" strokeweight=".783456pt" strokecolor="#d09668">
                <v:path arrowok="t"/>
              </v:shape>
            </v:group>
            <v:group style="position:absolute;left:2806;top:9317;width:28;height:15" coordorigin="2806,9317" coordsize="28,15">
              <v:shape style="position:absolute;left:2806;top:9317;width:28;height:15" coordorigin="2806,9317" coordsize="28,15" path="m2806,9317l2834,9332,2825,9326,2815,9321,2806,9317xe" filled="true" fillcolor="#d09668" stroked="false">
                <v:path arrowok="t"/>
                <v:fill type="solid"/>
              </v:shape>
            </v:group>
            <v:group style="position:absolute;left:2807;top:7989;width:29;height:15" coordorigin="2807,7989" coordsize="29,15">
              <v:shape style="position:absolute;left:2807;top:7989;width:29;height:15" coordorigin="2807,7989" coordsize="29,15" path="m2836,7989l2807,8004,2817,8000,2836,7989xe" filled="true" fillcolor="#d09668" stroked="false">
                <v:path arrowok="t"/>
                <v:fill type="solid"/>
              </v:shape>
            </v:group>
            <v:group style="position:absolute;left:2807;top:9285;width:60;height:30" coordorigin="2807,9285" coordsize="60,30">
              <v:shape style="position:absolute;left:2807;top:9285;width:60;height:30" coordorigin="2807,9285" coordsize="60,30" path="m2867,9285l2852,9290,2837,9296,2823,9305,2807,9315,2867,9285xe" filled="true" fillcolor="#d09668" stroked="false">
                <v:path arrowok="t"/>
                <v:fill type="solid"/>
              </v:shape>
            </v:group>
            <v:group style="position:absolute;left:2809;top:8006;width:60;height:30" coordorigin="2809,8006" coordsize="60,30">
              <v:shape style="position:absolute;left:2809;top:8006;width:60;height:30" coordorigin="2809,8006" coordsize="60,30" path="m2809,8006l2824,8017,2838,8025,2853,8032,2868,8036,2809,8006xe" filled="true" fillcolor="#d09668" stroked="false">
                <v:path arrowok="t"/>
                <v:fill type="solid"/>
              </v:shape>
            </v:group>
            <v:group style="position:absolute;left:2810;top:10734;width:2;height:2" coordorigin="2810,10734" coordsize="2,2">
              <v:shape style="position:absolute;left:2810;top:10734;width:2;height:2" coordorigin="2810,10734" coordsize="1,0" path="m2810,10734l2811,10734e" filled="false" stroked="true" strokeweight="1.857pt" strokecolor="#d09668">
                <v:path arrowok="t"/>
              </v:shape>
            </v:group>
            <v:group style="position:absolute;left:2811;top:5396;width:2;height:2" coordorigin="2811,5396" coordsize="2,2">
              <v:shape style="position:absolute;left:2811;top:5396;width:2;height:2" coordorigin="2811,5396" coordsize="1,0" path="m2811,5396l2812,5396e" filled="false" stroked="true" strokeweight="1.849pt" strokecolor="#d09668">
                <v:path arrowok="t"/>
              </v:shape>
            </v:group>
            <v:group style="position:absolute;left:2821;top:11907;width:77;height:821" coordorigin="2821,11907" coordsize="77,821">
              <v:shape style="position:absolute;left:2821;top:11907;width:77;height:821" coordorigin="2821,11907" coordsize="77,821" path="m2821,11907l2897,12727,2895,12677,2891,12605,2885,12517,2876,12419,2867,12315,2857,12211,2847,12113,2837,12026,2828,11955,2821,11907xe" filled="true" fillcolor="#d09668" stroked="false">
                <v:path arrowok="t"/>
                <v:fill type="solid"/>
              </v:shape>
            </v:group>
            <v:group style="position:absolute;left:2835;top:9852;width:2;height:474" coordorigin="2835,9852" coordsize="2,474">
              <v:shape style="position:absolute;left:2835;top:9852;width:2;height:474" coordorigin="2835,9852" coordsize="0,474" path="m2835,9852l2835,10325e" filled="false" stroked="true" strokeweight="1.08pt" strokecolor="#d09668">
                <v:path arrowok="t"/>
              </v:shape>
            </v:group>
            <v:group style="position:absolute;left:2832;top:11532;width:2;height:375" coordorigin="2832,11532" coordsize="2,375">
              <v:shape style="position:absolute;left:2832;top:11532;width:2;height:375" coordorigin="2832,11532" coordsize="0,375" path="m2832,11532l2832,11906e" filled="false" stroked="true" strokeweight=".562304pt" strokecolor="#d09668">
                <v:path arrowok="t"/>
              </v:shape>
            </v:group>
            <v:group style="position:absolute;left:2827;top:15072;width:128;height:2" coordorigin="2827,15072" coordsize="128,2">
              <v:shape style="position:absolute;left:2827;top:15072;width:128;height:2" coordorigin="2827,15072" coordsize="128,0" path="m2827,15072l2955,15072e" filled="false" stroked="true" strokeweight=".356pt" strokecolor="#d09668">
                <v:path arrowok="t"/>
              </v:shape>
            </v:group>
            <v:group style="position:absolute;left:2833;top:4225;width:2;height:375" coordorigin="2833,4225" coordsize="2,375">
              <v:shape style="position:absolute;left:2833;top:4225;width:2;height:375" coordorigin="2833,4225" coordsize="0,375" path="m2833,4225l2833,4599e" filled="false" stroked="true" strokeweight=".562304pt" strokecolor="#d09668">
                <v:path arrowok="t"/>
              </v:shape>
            </v:group>
            <v:group style="position:absolute;left:2829;top:13639;width:30;height:2" coordorigin="2829,13639" coordsize="30,2">
              <v:shape style="position:absolute;left:2829;top:13639;width:30;height:2" coordorigin="2829,13639" coordsize="30,0" path="m2829,13639l2859,13639e" filled="false" stroked="true" strokeweight=".104pt" strokecolor="#d09668">
                <v:path arrowok="t"/>
              </v:shape>
            </v:group>
            <v:group style="position:absolute;left:2835;top:9332;width:32;height:17" coordorigin="2835,9332" coordsize="32,17">
              <v:shape style="position:absolute;left:2835;top:9332;width:32;height:17" coordorigin="2835,9332" coordsize="32,17" path="m2835,9332l2846,9338,2856,9344,2867,9349,2835,9332xe" filled="true" fillcolor="#d09668" stroked="false">
                <v:path arrowok="t"/>
                <v:fill type="solid"/>
              </v:shape>
            </v:group>
            <v:group style="position:absolute;left:2837;top:7972;width:31;height:17" coordorigin="2837,7972" coordsize="31,17">
              <v:shape style="position:absolute;left:2837;top:7972;width:31;height:17" coordorigin="2837,7972" coordsize="31,17" path="m2868,7972l2858,7977,2848,7982,2837,7988,2868,7972xe" filled="true" fillcolor="#d09668" stroked="false">
                <v:path arrowok="t"/>
                <v:fill type="solid"/>
              </v:shape>
            </v:group>
            <v:group style="position:absolute;left:2836;top:5806;width:2;height:473" coordorigin="2836,5806" coordsize="2,473">
              <v:shape style="position:absolute;left:2836;top:5806;width:2;height:473" coordorigin="2836,5806" coordsize="0,473" path="m2836,5806l2836,6279e" filled="false" stroked="true" strokeweight="1.091pt" strokecolor="#d09668">
                <v:path arrowok="t"/>
              </v:shape>
            </v:group>
            <v:group style="position:absolute;left:2845;top:9847;width:28;height:5" coordorigin="2845,9847" coordsize="28,5">
              <v:shape style="position:absolute;left:2845;top:9847;width:28;height:5" coordorigin="2845,9847" coordsize="28,5" path="m2872,9847l2851,9847,2845,9852,2872,9847xe" filled="true" fillcolor="#d09668" stroked="false">
                <v:path arrowok="t"/>
                <v:fill type="solid"/>
              </v:shape>
            </v:group>
            <v:group style="position:absolute;left:2846;top:14711;width:120;height:2" coordorigin="2846,14711" coordsize="120,2">
              <v:shape style="position:absolute;left:2846;top:14711;width:120;height:2" coordorigin="2846,14711" coordsize="120,0" path="m2846,14711l2965,14711e" filled="false" stroked="true" strokeweight=".254pt" strokecolor="#d09668">
                <v:path arrowok="t"/>
              </v:shape>
            </v:group>
            <v:group style="position:absolute;left:2847;top:7469;width:28;height:5" coordorigin="2847,7469" coordsize="28,5">
              <v:shape style="position:absolute;left:2847;top:7469;width:28;height:5" coordorigin="2847,7469" coordsize="28,5" path="m2847,7469l2852,7474,2874,7474,2847,7469xe" filled="true" fillcolor="#d09668" stroked="false">
                <v:path arrowok="t"/>
                <v:fill type="solid"/>
              </v:shape>
            </v:group>
            <v:group style="position:absolute;left:2865;top:9446;width:2;height:81" coordorigin="2865,9446" coordsize="2,81">
              <v:shape style="position:absolute;left:2865;top:9446;width:2;height:81" coordorigin="2865,9446" coordsize="0,81" path="m2865,9446l2865,9526e" filled="false" stroked="true" strokeweight=".382pt" strokecolor="#d09668">
                <v:path arrowok="t"/>
              </v:shape>
            </v:group>
            <v:group style="position:absolute;left:2863;top:7834;width:8;height:2" coordorigin="2863,7834" coordsize="8,2">
              <v:shape style="position:absolute;left:2863;top:7834;width:8;height:2" coordorigin="2863,7834" coordsize="8,0" path="m2863,7834l2870,7834e" filled="false" stroked="true" strokeweight="3.904pt" strokecolor="#d09668">
                <v:path arrowok="t"/>
              </v:shape>
            </v:group>
            <v:group style="position:absolute;left:2781;top:5037;width:112;height:2" coordorigin="2781,5037" coordsize="112,2">
              <v:shape style="position:absolute;left:2781;top:5037;width:112;height:2" coordorigin="2781,5037" coordsize="112,0" path="m2781,5037l2892,5037e" filled="false" stroked="true" strokeweight=".122pt" strokecolor="#d09668">
                <v:path arrowok="t"/>
              </v:shape>
            </v:group>
            <v:group style="position:absolute;left:2873;top:13546;width:2;height:375" coordorigin="2873,13546" coordsize="2,375">
              <v:shape style="position:absolute;left:2873;top:13546;width:2;height:375" coordorigin="2873,13546" coordsize="0,375" path="m2873,13546l2873,13921e" filled="false" stroked="true" strokeweight=".79208pt" strokecolor="#d09668">
                <v:path arrowok="t"/>
              </v:shape>
            </v:group>
            <v:group style="position:absolute;left:2874;top:9354;width:2;height:92" coordorigin="2874,9354" coordsize="2,92">
              <v:shape style="position:absolute;left:2874;top:9354;width:2;height:92" coordorigin="2874,9354" coordsize="0,92" path="m2874,9354l2874,9446e" filled="false" stroked="true" strokeweight=".426pt" strokecolor="#d09668">
                <v:path arrowok="t"/>
              </v:shape>
            </v:group>
            <v:group style="position:absolute;left:2875;top:7873;width:2;height:95" coordorigin="2875,7873" coordsize="2,95">
              <v:shape style="position:absolute;left:2875;top:7873;width:2;height:95" coordorigin="2875,7873" coordsize="0,95" path="m2875,7873l2875,7967e" filled="false" stroked="true" strokeweight=".447pt" strokecolor="#d09668">
                <v:path arrowok="t"/>
              </v:shape>
            </v:group>
            <v:group style="position:absolute;left:2872;top:14928;width:29;height:16" coordorigin="2872,14928" coordsize="29,16">
              <v:shape style="position:absolute;left:2872;top:14928;width:29;height:16" coordorigin="2872,14928" coordsize="29,16" path="m2900,14928l2872,14943,2881,14938,2890,14933,2900,14928xe" filled="true" fillcolor="#d09668" stroked="false">
                <v:path arrowok="t"/>
                <v:fill type="solid"/>
              </v:shape>
            </v:group>
            <v:group style="position:absolute;left:2872;top:9561;width:33;height:277" coordorigin="2872,9561" coordsize="33,277">
              <v:shape style="position:absolute;left:2872;top:9561;width:33;height:277" coordorigin="2872,9561" coordsize="33,277" path="m2905,9561l2895,9631,2885,9699,2876,9768,2872,9837,2905,9561xe" filled="true" fillcolor="#d09668" stroked="false">
                <v:path arrowok="t"/>
                <v:fill type="solid"/>
              </v:shape>
            </v:group>
            <v:group style="position:absolute;left:2873;top:14945;width:60;height:30" coordorigin="2873,14945" coordsize="60,30">
              <v:shape style="position:absolute;left:2873;top:14945;width:60;height:30" coordorigin="2873,14945" coordsize="60,30" path="m2873,14945l2888,14955,2903,14963,2917,14970,2932,14975,2873,14945xe" filled="true" fillcolor="#d09668" stroked="false">
                <v:path arrowok="t"/>
                <v:fill type="solid"/>
              </v:shape>
            </v:group>
            <v:group style="position:absolute;left:2879;top:11310;width:2;height:212" coordorigin="2879,11310" coordsize="2,212">
              <v:shape style="position:absolute;left:2879;top:11310;width:2;height:212" coordorigin="2879,11310" coordsize="0,212" path="m2879,11310l2879,11522e" filled="false" stroked="true" strokeweight=".404pt" strokecolor="#d09668">
                <v:path arrowok="t"/>
              </v:shape>
            </v:group>
            <v:group style="position:absolute;left:2875;top:13525;width:2;height:2" coordorigin="2875,13525" coordsize="2,2">
              <v:shape style="position:absolute;left:2875;top:13525;width:2;height:2" coordorigin="2875,13525" coordsize="1,0" path="m2875,13525l2876,13525e" filled="false" stroked="true" strokeweight="1.849pt" strokecolor="#d09668">
                <v:path arrowok="t"/>
              </v:shape>
            </v:group>
            <v:group style="position:absolute;left:2880;top:4609;width:2;height:221" coordorigin="2880,4609" coordsize="2,221">
              <v:shape style="position:absolute;left:2880;top:4609;width:2;height:221" coordorigin="2880,4609" coordsize="0,221" path="m2880,4609l2880,4830e" filled="false" stroked="true" strokeweight=".437pt" strokecolor="#d09668">
                <v:path arrowok="t"/>
              </v:shape>
            </v:group>
            <v:group style="position:absolute;left:2887;top:11103;width:2;height:205" coordorigin="2887,11103" coordsize="2,205">
              <v:shape style="position:absolute;left:2887;top:11103;width:2;height:205" coordorigin="2887,11103" coordsize="0,205" path="m2887,11103l2887,11307e" filled="false" stroked="true" strokeweight=".393pt" strokecolor="#d09668">
                <v:path arrowok="t"/>
              </v:shape>
            </v:group>
            <v:group style="position:absolute;left:2888;top:8159;width:2;height:629" coordorigin="2888,8159" coordsize="2,629">
              <v:shape style="position:absolute;left:2888;top:8159;width:2;height:629" coordorigin="2888,8159" coordsize="0,629" path="m2888,8159l2888,8787e" filled="false" stroked="true" strokeweight=".719437pt" strokecolor="#d09668">
                <v:path arrowok="t"/>
              </v:shape>
            </v:group>
            <v:group style="position:absolute;left:2889;top:4830;width:2;height:198" coordorigin="2889,4830" coordsize="2,198">
              <v:shape style="position:absolute;left:2889;top:4830;width:2;height:198" coordorigin="2889,4830" coordsize="0,198" path="m2889,4830l2889,5028e" filled="false" stroked="true" strokeweight=".382pt" strokecolor="#d09668">
                <v:path arrowok="t"/>
              </v:shape>
            </v:group>
            <v:group style="position:absolute;left:2900;top:13935;width:2;height:473" coordorigin="2900,13935" coordsize="2,473">
              <v:shape style="position:absolute;left:2900;top:13935;width:2;height:473" coordorigin="2900,13935" coordsize="0,473" path="m2900,13935l2900,14408e" filled="false" stroked="true" strokeweight="1.08pt" strokecolor="#d09668">
                <v:path arrowok="t"/>
              </v:shape>
            </v:group>
            <v:group style="position:absolute;left:2894;top:8782;width:2;height:400" coordorigin="2894,8782" coordsize="2,400">
              <v:shape style="position:absolute;left:2894;top:8782;width:2;height:400" coordorigin="2894,8782" coordsize="0,400" path="m2894,8782l2894,9181e" filled="false" stroked="true" strokeweight=".566408pt" strokecolor="#d09668">
                <v:path arrowok="t"/>
              </v:shape>
            </v:group>
            <v:group style="position:absolute;left:2847;top:6279;width:60;height:1482" coordorigin="2847,6279" coordsize="60,1482">
              <v:shape style="position:absolute;left:2847;top:6279;width:60;height:1482" coordorigin="2847,6279" coordsize="60,1482" path="m2847,6279l2848,6346,2852,6475,2855,6559,2858,6651,2862,6751,2866,6856,2870,6965,2874,7074,2879,7183,2883,7288,2887,7388,2891,7481,2895,7564,2899,7635,2904,7736,2906,7760,2847,6279xe" filled="true" fillcolor="#d09668" stroked="false">
                <v:path arrowok="t"/>
                <v:fill type="solid"/>
              </v:shape>
            </v:group>
            <v:group style="position:absolute;left:2900;top:14910;width:33;height:18" coordorigin="2900,14910" coordsize="33,18">
              <v:shape style="position:absolute;left:2900;top:14910;width:33;height:18" coordorigin="2900,14910" coordsize="33,18" path="m2932,14910l2922,14915,2900,14928,2932,14910xe" filled="true" fillcolor="#d09668" stroked="false">
                <v:path arrowok="t"/>
                <v:fill type="solid"/>
              </v:shape>
            </v:group>
            <v:group style="position:absolute;left:2911;top:14408;width:28;height:5" coordorigin="2911,14408" coordsize="28,5">
              <v:shape style="position:absolute;left:2911;top:14408;width:28;height:5" coordorigin="2911,14408" coordsize="28,5" path="m2911,14408l2916,14413,2938,14413,2911,14408xe" filled="true" fillcolor="#d09668" stroked="false">
                <v:path arrowok="t"/>
                <v:fill type="solid"/>
              </v:shape>
            </v:group>
            <v:group style="position:absolute;left:2931;top:14733;width:2;height:81" coordorigin="2931,14733" coordsize="2,81">
              <v:shape style="position:absolute;left:2931;top:14733;width:2;height:81" coordorigin="2931,14733" coordsize="0,81" path="m2931,14733l2931,14814e" filled="false" stroked="true" strokeweight=".382pt" strokecolor="#d09668">
                <v:path arrowok="t"/>
              </v:shape>
            </v:group>
            <v:group style="position:absolute;left:2846;top:13165;width:112;height:2" coordorigin="2846,13165" coordsize="112,2">
              <v:shape style="position:absolute;left:2846;top:13165;width:112;height:2" coordorigin="2846,13165" coordsize="112,0" path="m2846,13165l2957,13165e" filled="false" stroked="true" strokeweight=".122pt" strokecolor="#d09668">
                <v:path arrowok="t"/>
              </v:shape>
            </v:group>
            <v:group style="position:absolute;left:2939;top:14814;width:2;height:92" coordorigin="2939,14814" coordsize="2,92">
              <v:shape style="position:absolute;left:2939;top:14814;width:2;height:92" coordorigin="2939,14814" coordsize="0,92" path="m2939,14814l2939,14906e" filled="false" stroked="true" strokeweight=".426pt" strokecolor="#d09668">
                <v:path arrowok="t"/>
              </v:shape>
            </v:group>
            <v:group style="position:absolute;left:2938;top:14423;width:33;height:276" coordorigin="2938,14423" coordsize="33,276">
              <v:shape style="position:absolute;left:2938;top:14423;width:33;height:276" coordorigin="2938,14423" coordsize="33,276" path="m2938,14423l2941,14492,2950,14561,2961,14629,2970,14699,2938,14423xe" filled="true" fillcolor="#d09668" stroked="false">
                <v:path arrowok="t"/>
                <v:fill type="solid"/>
              </v:shape>
            </v:group>
            <v:group style="position:absolute;left:2944;top:12738;width:2;height:212" coordorigin="2944,12738" coordsize="2,212">
              <v:shape style="position:absolute;left:2944;top:12738;width:2;height:212" coordorigin="2944,12738" coordsize="0,212" path="m2944,12738l2944,12949e" filled="false" stroked="true" strokeweight=".404pt" strokecolor="#d09668">
                <v:path arrowok="t"/>
              </v:shape>
            </v:group>
            <v:group style="position:absolute;left:2953;top:12953;width:2;height:205" coordorigin="2953,12953" coordsize="2,205">
              <v:shape style="position:absolute;left:2953;top:12953;width:2;height:205" coordorigin="2953,12953" coordsize="0,205" path="m2953,12953l2953,13157e" filled="false" stroked="true" strokeweight=".393pt" strokecolor="#d09668">
                <v:path arrowok="t"/>
              </v:shape>
            </v:group>
            <v:group style="position:absolute;left:2959;top:15078;width:2;height:400" coordorigin="2959,15078" coordsize="2,400">
              <v:shape style="position:absolute;left:2959;top:15078;width:2;height:400" coordorigin="2959,15078" coordsize="0,400" path="m2959,15078l2959,15477e" filled="false" stroked="true" strokeweight=".56684pt" strokecolor="#d09668">
                <v:path arrowok="t"/>
              </v:shape>
            </v:group>
            <v:group style="position:absolute;left:425;top:4237;width:2546;height:11240" coordorigin="425,4237" coordsize="2546,11240">
              <v:shape style="position:absolute;left:425;top:4237;width:2546;height:11240" coordorigin="425,4237" coordsize="2546,11240" path="m2940,12757l634,12757,586,12766,568,12777,529,12777,529,12857,544,12877,573,12877,588,12897,589,12897,561,12917,539,12917,518,12937,526,13017,526,13017,529,13037,532,13057,533,13097,534,13117,536,13137,491,13137,500,13217,511,13277,520,13357,523,13417,523,13437,550,13437,557,13497,563,13577,567,13677,570,13757,572,13837,572,13897,580,13917,593,14017,596,14097,593,14177,588,14237,585,14297,586,14337,596,14337,596,14657,596,14677,504,14677,512,14877,516,14937,518,14997,520,15057,521,15097,531,15117,564,15117,569,15477,925,15477,1005,15457,2962,15457,2956,15397,2954,15317,2955,15237,2958,15157,2960,15097,2694,15097,2780,15084,2791,15077,2932,15077,2932,14977,2903,14977,2888,14957,2872,14957,2900,14937,2922,14917,2943,14917,2935,14817,2932,14797,2929,14777,2928,14757,2927,14737,2926,14717,2970,14717,2961,14637,2950,14577,2941,14497,2938,14437,2938,14417,2911,14417,2904,14357,2898,14277,2894,14177,2891,14097,2890,14017,2889,13937,2881,13937,2868,13837,2865,13737,2868,13677,2869,13657,2829,13657,2789,13637,2871,13637,2872,13617,2876,13557,2875,13517,2865,13517,2865,13177,2957,13177,2957,13157,2949,12957,2949,12957,2946,12897,2943,12857,2941,12797,2940,1275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962,15457l1822,15457,1904,15477,2964,15477,2962,1545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780,15084l2694,15097,2758,15097,2780,15084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960,15077l2823,15077,2780,15084,2758,15097,2960,15097,2960,1507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71,13637l2820,13637,2829,13657,2869,13657,2871,1363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62,12357l810,12357,713,12364,664,12377,519,12377,514,12457,510,12557,506,12637,503,12697,503,12697,502,12757,502,12777,528,12777,586,12766,601,12757,2940,12757,2930,12737,2897,12737,2862,1235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586,12766l528,12777,568,12777,586,12766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21,11917l523,11917,527,11957,529,12017,528,12097,526,12177,523,12277,519,12377,713,12364,737,12357,2862,12357,2821,1191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810,12357l737,12357,713,12364,810,1235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629,9177l455,9177,455,9237,453,9277,450,9337,447,9377,447,9397,439,9597,531,9597,531,9617,531,9937,520,9937,520,9977,523,10037,528,10097,531,10177,528,10257,515,10357,507,10377,506,10437,505,10517,502,10617,498,10697,492,10777,485,10837,479,10857,458,10857,454,10937,445,10997,435,11077,425,11137,431,11157,470,11157,469,11177,468,11197,466,11217,464,11237,461,11257,460,11257,452,11337,463,11357,496,11357,524,11377,523,11377,507,11397,493,11397,478,11417,463,11417,463,11497,462,11517,436,11517,438,11597,440,11677,442,11757,440,11837,431,11917,2826,11917,2832,11537,2875,11537,2876,11477,2877,11417,2880,11377,2883,11317,2883,11317,2891,11117,2669,11117,2707,11110,2725,11097,2799,11097,2799,10777,2810,10757,2810,10717,2807,10657,2802,10597,2800,10537,2803,10457,2815,10357,2824,10337,2824,10277,2826,10177,2828,10097,2833,10017,2838,9937,2845,9857,2872,9857,2872,9837,2876,9777,2885,9717,2895,9637,2905,9577,2900,9557,2860,9557,2862,9537,2862,9517,2864,9497,2866,9477,2869,9457,2878,9357,2846,9357,2835,9337,2834,9337,2806,9317,2823,9317,2837,9297,2867,9297,2867,9217,2868,9197,2661,9197,2629,917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91,11097l2780,11097,2707,11110,2697,11117,2891,11117,2891,1109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780,11097l2725,11097,2707,11110,2780,1109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99,8797l504,8797,498,9157,499,9177,2629,9177,2758,9197,2894,9197,2893,9117,2890,9037,2888,8957,2890,8877,2899,879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625,8137l489,8137,489,8157,491,8217,494,8297,498,8397,501,8477,503,8577,504,8657,501,8737,496,8797,2889,8797,2883,8737,2881,8657,2881,8577,2883,8497,2887,8397,2890,8317,2893,8237,2895,8177,2895,8157,754,8157,625,813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793,8137l722,8137,754,8157,2759,8157,2793,813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69,8137l2793,8137,2759,8157,2869,813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95,8137l2869,8137,2759,8157,2895,8157,2895,813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68,8037l516,8037,516,8117,515,8137,2868,8137,2868,803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24,8017l560,8017,546,8037,2838,8037,2824,801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37,7997l550,7997,577,8017,2807,8017,2837,799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58,7977l527,7977,538,7997,2848,7997,2858,797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61,7777l523,7777,521,7797,521,7817,519,7837,517,7857,514,7877,505,7977,2879,7977,2870,7877,2867,7857,2865,7837,2863,7817,2863,7797,2861,777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781,5037l584,5037,584,5057,584,5377,573,5377,573,5417,576,5477,581,5537,583,5617,580,5697,568,5797,559,5817,559,5877,557,5957,555,6057,551,6137,545,6217,538,6277,537,6317,536,6357,534,6417,532,6477,529,6557,526,6657,522,6757,518,6857,514,6977,510,7077,505,7197,501,7297,497,7397,493,7477,489,7577,486,7637,483,7697,480,7737,478,7757,483,7777,2906,7777,2904,7737,2902,7697,2899,7637,2895,7577,2891,7497,2887,7397,2883,7297,2879,7197,2874,7077,2870,6977,2866,6857,2862,6757,2858,6657,2855,6577,2852,6477,2850,6417,2848,6357,2847,6317,2847,6297,2839,6217,2834,6137,2830,6057,2827,5957,2825,5877,2825,5817,2817,5797,2804,5697,2801,5617,2803,5557,2808,5477,2812,5437,2812,5417,2812,5417,2811,5397,2800,5377,2800,5057,2801,5041,2781,503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76,4617l508,4617,507,4677,506,4717,503,4777,500,4837,492,5037,2801,5037,2801,5041,2892,5057,2892,5037,2885,4837,2882,4777,2879,4737,2877,4677,2876,461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01,5037l2781,5037,2801,5041,2801,5037xe" filled="true" fillcolor="#d09668" stroked="false">
                <v:path arrowok="t"/>
                <v:fill type="solid"/>
              </v:shape>
              <v:shape style="position:absolute;left:425;top:4237;width:2546;height:11240" coordorigin="425,4237" coordsize="2546,11240" path="m2827,4237l557,4237,551,4597,551,4617,2833,4617,2827,4237xe" filled="true" fillcolor="#d09668" stroked="false">
                <v:path arrowok="t"/>
                <v:fill type="solid"/>
              </v:shape>
            </v:group>
            <v:group style="position:absolute;left:2630;top:15455;width:333;height:35" coordorigin="2630,15455" coordsize="333,35">
              <v:shape style="position:absolute;left:2630;top:15455;width:333;height:35" coordorigin="2630,15455" coordsize="333,35" path="m2948,15455l2796,15455,2720,15457,2645,15459,2630,15475,2634,15485,2645,15489,2720,15487,2796,15485,2948,15485,2959,15480,2962,15470,2959,15459,2948,15455xe" filled="true" fillcolor="#221f20" stroked="false">
                <v:path arrowok="t"/>
                <v:fill type="solid"/>
              </v:shape>
            </v:group>
            <v:group style="position:absolute;left:555;top:15474;width:311;height:2" coordorigin="555,15474" coordsize="311,2">
              <v:shape style="position:absolute;left:555;top:15474;width:311;height:2" coordorigin="555,15474" coordsize="311,0" path="m555,15474l866,15474e" filled="false" stroked="true" strokeweight="1.5pt" strokecolor="#221f20">
                <v:path arrowok="t"/>
              </v:shape>
            </v:group>
            <v:group style="position:absolute;left:559;top:15085;width:2;height:404" coordorigin="559,15085" coordsize="2,404">
              <v:shape style="position:absolute;left:559;top:15085;width:2;height:404" coordorigin="559,15085" coordsize="0,404" path="m559,15085l559,15489e" filled="false" stroked="true" strokeweight="1.99968pt" strokecolor="#221f20">
                <v:path arrowok="t"/>
              </v:shape>
            </v:group>
            <v:group style="position:absolute;left:512;top:15080;width:219;height:32" coordorigin="512,15080" coordsize="219,32">
              <v:shape style="position:absolute;left:512;top:15080;width:219;height:32" coordorigin="512,15080" coordsize="219,32" path="m527,15080l516,15084,512,15094,516,15104,527,15110,574,15112,621,15111,716,15110,727,15105,731,15095,727,15084,721,15082,574,15082,527,15080xe" filled="true" fillcolor="#221f20" stroked="false">
                <v:path arrowok="t"/>
                <v:fill type="solid"/>
              </v:shape>
              <v:shape style="position:absolute;left:512;top:15080;width:219;height:32" coordorigin="512,15080" coordsize="219,32" path="m716,15080l621,15081,574,15082,721,15082,716,15080xe" filled="true" fillcolor="#221f20" stroked="false">
                <v:path arrowok="t"/>
                <v:fill type="solid"/>
              </v:shape>
            </v:group>
            <v:group style="position:absolute;left:485;top:14656;width:47;height:449" coordorigin="485,14656" coordsize="47,449">
              <v:shape style="position:absolute;left:485;top:14656;width:47;height:449" coordorigin="485,14656" coordsize="47,449" path="m499,14656l489,14660,485,14670,487,14754,490,14838,495,14922,499,15006,501,15090,506,15101,516,15104,526,15101,531,15090,529,15006,525,14922,520,14838,517,14754,515,14670,510,14660,499,14656xe" filled="true" fillcolor="#221f20" stroked="false">
                <v:path arrowok="t"/>
                <v:fill type="solid"/>
              </v:shape>
            </v:group>
            <v:group style="position:absolute;left:485;top:14646;width:252;height:35" coordorigin="485,14646" coordsize="252,35">
              <v:shape style="position:absolute;left:485;top:14646;width:252;height:35" coordorigin="485,14646" coordsize="252,35" path="m500,14646l489,14650,485,14660,489,14671,500,14676,555,14676,666,14680,722,14680,733,14676,736,14666,733,14655,722,14650,666,14650,555,14646,500,14646xe" filled="true" fillcolor="#221f20" stroked="false">
                <v:path arrowok="t"/>
                <v:fill type="solid"/>
              </v:shape>
            </v:group>
            <v:group style="position:absolute;left:512;top:14853;width:116;height:30" coordorigin="512,14853" coordsize="116,30">
              <v:shape style="position:absolute;left:512;top:14853;width:116;height:30" coordorigin="512,14853" coordsize="116,30" path="m613,14853l527,14853,516,14857,512,14868,516,14878,527,14883,613,14883,624,14878,628,14868,624,14857,613,14853xe" filled="true" fillcolor="#221f20" stroked="false">
                <v:path arrowok="t"/>
                <v:fill type="solid"/>
              </v:shape>
            </v:group>
            <v:group style="position:absolute;left:592;top:14320;width:2;height:345" coordorigin="592,14320" coordsize="2,345">
              <v:shape style="position:absolute;left:592;top:14320;width:2;height:345" coordorigin="592,14320" coordsize="0,345" path="m592,14320l592,14665e" filled="false" stroked="true" strokeweight="1.5pt" strokecolor="#221f20">
                <v:path arrowok="t"/>
              </v:shape>
            </v:group>
            <v:group style="position:absolute;left:577;top:14310;width:257;height:30" coordorigin="577,14310" coordsize="257,30">
              <v:shape style="position:absolute;left:577;top:14310;width:257;height:30" coordorigin="577,14310" coordsize="257,30" path="m819,14310l592,14310,581,14315,577,14325,581,14335,592,14340,819,14340,830,14335,834,14325,830,14315,819,14310xe" filled="true" fillcolor="#221f20" stroked="false">
                <v:path arrowok="t"/>
                <v:fill type="solid"/>
              </v:shape>
            </v:group>
            <v:group style="position:absolute;left:580;top:13892;width:2;height:444" coordorigin="580,13892" coordsize="2,444">
              <v:shape style="position:absolute;left:580;top:13892;width:2;height:444" coordorigin="580,13892" coordsize="0,444" path="m580,13892l580,14335e" filled="false" stroked="true" strokeweight="1.956592pt" strokecolor="#221f20">
                <v:path arrowok="t"/>
              </v:shape>
            </v:group>
            <v:group style="position:absolute;left:583;top:14172;width:100;height:35" coordorigin="583,14172" coordsize="100,35">
              <v:shape style="position:absolute;left:583;top:14172;width:100;height:35" coordorigin="583,14172" coordsize="100,35" path="m597,14172l586,14177,583,14187,586,14197,597,14202,615,14203,650,14206,667,14207,678,14202,682,14192,678,14182,667,14177,650,14176,615,14173,597,14172xe" filled="true" fillcolor="#221f20" stroked="false">
                <v:path arrowok="t"/>
                <v:fill type="solid"/>
              </v:shape>
            </v:group>
            <v:group style="position:absolute;left:2953;top:15060;width:2;height:429" coordorigin="2953,15060" coordsize="2,429">
              <v:shape style="position:absolute;left:2953;top:15060;width:2;height:429" coordorigin="2953,15060" coordsize="0,429" path="m2953,15060l2953,15489e" filled="false" stroked="true" strokeweight="1.981744pt" strokecolor="#221f20">
                <v:path arrowok="t"/>
              </v:shape>
              <v:shape style="position:absolute;left:2673;top:14386;width:306;height:709" type="#_x0000_t75" stroked="false">
                <v:imagedata r:id="rId185" o:title=""/>
              </v:shape>
            </v:group>
            <v:group style="position:absolute;left:2868;top:13916;width:52;height:503" coordorigin="2868,13916" coordsize="52,503">
              <v:shape style="position:absolute;left:2868;top:13916;width:52;height:503" coordorigin="2868,13916" coordsize="52,503" path="m2883,13916l2873,13920,2868,13930,2868,14009,2869,14088,2871,14168,2875,14247,2881,14326,2890,14404,2906,14418,2916,14415,2920,14404,2911,14326,2905,14247,2901,14168,2899,14088,2898,14009,2898,13930,2893,13920,2883,13916xe" filled="true" fillcolor="#221f20" stroked="false">
                <v:path arrowok="t"/>
                <v:fill type="solid"/>
              </v:shape>
            </v:group>
            <v:group style="position:absolute;left:488;top:12333;width:333;height:35" coordorigin="488,12333" coordsize="333,35">
              <v:shape style="position:absolute;left:488;top:12333;width:333;height:35" coordorigin="488,12333" coordsize="333,35" path="m805,12333l730,12336,654,12337,502,12338,491,12343,488,12353,491,12363,502,12368,654,12367,730,12366,805,12363,820,12347,816,12337,805,12333xe" filled="true" fillcolor="#221f20" stroked="false">
                <v:path arrowok="t"/>
                <v:fill type="solid"/>
              </v:shape>
            </v:group>
            <v:group style="position:absolute;left:2800;top:11886;width:106;height:852" coordorigin="2800,11886" coordsize="106,852">
              <v:shape style="position:absolute;left:2800;top:11886;width:106;height:852" coordorigin="2800,11886" coordsize="106,852" path="m2812,11886l2803,11892,2800,11904,2813,11984,2825,12065,2836,12147,2846,12229,2854,12312,2861,12395,2867,12477,2871,12560,2874,12642,2876,12723,2881,12734,2891,12737,2901,12734,2906,12723,2904,12641,2901,12558,2897,12475,2891,12391,2884,12308,2875,12224,2866,12141,2855,12059,2842,11977,2829,11896,2823,11886,2812,11886xe" filled="true" fillcolor="#221f20" stroked="false">
                <v:path arrowok="t"/>
                <v:fill type="solid"/>
              </v:shape>
            </v:group>
            <v:group style="position:absolute;left:2719;top:12711;width:219;height:32" coordorigin="2719,12711" coordsize="219,32">
              <v:shape style="position:absolute;left:2719;top:12711;width:219;height:32" coordorigin="2719,12711" coordsize="219,32" path="m2876,12711l2828,12711,2734,12713,2723,12717,2719,12728,2723,12738,2734,12743,2828,12741,2929,12741,2934,12739,2938,12729,2934,12718,2923,12713,2876,12711xe" filled="true" fillcolor="#221f20" stroked="false">
                <v:path arrowok="t"/>
                <v:fill type="solid"/>
              </v:shape>
              <v:shape style="position:absolute;left:2719;top:12711;width:219;height:32" coordorigin="2719,12711" coordsize="219,32" path="m2929,12741l2876,12741,2923,12743,2929,12741xe" filled="true" fillcolor="#221f20" stroked="false">
                <v:path arrowok="t"/>
                <v:fill type="solid"/>
              </v:shape>
            </v:group>
            <v:group style="position:absolute;left:2919;top:12718;width:47;height:449" coordorigin="2919,12718" coordsize="47,449">
              <v:shape style="position:absolute;left:2919;top:12718;width:47;height:449" coordorigin="2919,12718" coordsize="47,449" path="m2934,12718l2924,12722,2919,12733,2921,12817,2925,12900,2929,12984,2933,13068,2935,13152,2940,13163,2950,13166,2961,13163,2965,13152,2963,13068,2959,12984,2955,12900,2951,12817,2949,12733,2944,12722,2934,12718xe" filled="true" fillcolor="#221f20" stroked="false">
                <v:path arrowok="t"/>
                <v:fill type="solid"/>
              </v:shape>
            </v:group>
            <v:group style="position:absolute;left:2714;top:13142;width:252;height:35" coordorigin="2714,13142" coordsize="252,35">
              <v:shape style="position:absolute;left:2714;top:13142;width:252;height:35" coordorigin="2714,13142" coordsize="252,35" path="m2728,13142l2717,13147,2714,13157,2717,13167,2728,13172,2784,13173,2895,13176,2950,13177,2961,13172,2965,13162,2961,13152,2950,13147,2895,13146,2784,13143,2728,13142xe" filled="true" fillcolor="#221f20" stroked="false">
                <v:path arrowok="t"/>
                <v:fill type="solid"/>
              </v:shape>
            </v:group>
            <v:group style="position:absolute;left:2822;top:12940;width:116;height:30" coordorigin="2822,12940" coordsize="116,30">
              <v:shape style="position:absolute;left:2822;top:12940;width:116;height:30" coordorigin="2822,12940" coordsize="116,30" path="m2923,12940l2837,12940,2826,12944,2822,12955,2826,12965,2837,12970,2923,12970,2934,12965,2938,12955,2934,12944,2923,12940xe" filled="true" fillcolor="#221f20" stroked="false">
                <v:path arrowok="t"/>
                <v:fill type="solid"/>
              </v:shape>
            </v:group>
            <v:group style="position:absolute;left:2858;top:13157;width:2;height:345" coordorigin="2858,13157" coordsize="2,345">
              <v:shape style="position:absolute;left:2858;top:13157;width:2;height:345" coordorigin="2858,13157" coordsize="0,345" path="m2858,13157l2858,13502e" filled="false" stroked="true" strokeweight="1.5pt" strokecolor="#221f20">
                <v:path arrowok="t"/>
              </v:shape>
            </v:group>
            <v:group style="position:absolute;left:2616;top:13482;width:257;height:30" coordorigin="2616,13482" coordsize="257,30">
              <v:shape style="position:absolute;left:2616;top:13482;width:257;height:30" coordorigin="2616,13482" coordsize="257,30" path="m2858,13482l2631,13482,2620,13487,2616,13497,2620,13508,2631,13512,2858,13512,2869,13508,2873,13497,2869,13487,2858,13482xe" filled="true" fillcolor="#221f20" stroked="false">
                <v:path arrowok="t"/>
                <v:fill type="solid"/>
              </v:shape>
            </v:group>
            <v:group style="position:absolute;left:2869;top:13488;width:2;height:443" coordorigin="2869,13488" coordsize="2,443">
              <v:shape style="position:absolute;left:2869;top:13488;width:2;height:443" coordorigin="2869,13488" coordsize="0,443" path="m2869,13488l2869,13931e" filled="false" stroked="true" strokeweight="1.9564pt" strokecolor="#221f20">
                <v:path arrowok="t"/>
              </v:shape>
            </v:group>
            <v:group style="position:absolute;left:2768;top:13615;width:100;height:35" coordorigin="2768,13615" coordsize="100,35">
              <v:shape style="position:absolute;left:2768;top:13615;width:100;height:35" coordorigin="2768,13615" coordsize="100,35" path="m2782,13615l2771,13620,2768,13630,2772,13641,2782,13645,2800,13646,2835,13649,2853,13650,2864,13646,2867,13636,2864,13625,2853,13620,2835,13619,2800,13616,2782,13615xe" filled="true" fillcolor="#221f20" stroked="false">
                <v:path arrowok="t"/>
                <v:fill type="solid"/>
              </v:shape>
            </v:group>
            <v:group style="position:absolute;left:2856;top:8115;width:49;height:678" coordorigin="2856,8115" coordsize="49,678">
              <v:shape style="position:absolute;left:2856;top:8115;width:49;height:678" coordorigin="2856,8115" coordsize="49,678" path="m2889,8115l2879,8119,2874,8130,2872,8211,2868,8293,2864,8374,2859,8456,2856,8538,2856,8620,2859,8701,2868,8782,2874,8792,2884,8793,2894,8786,2897,8774,2889,8695,2885,8614,2886,8534,2889,8453,2893,8371,2898,8291,2902,8210,2904,8130,2899,8119,2889,8115xe" filled="true" fillcolor="#221f20" stroked="false">
                <v:path arrowok="t"/>
                <v:fill type="solid"/>
              </v:shape>
              <v:shape style="position:absolute;left:2609;top:7745;width:300;height:405" type="#_x0000_t75" stroked="false">
                <v:imagedata r:id="rId186" o:title=""/>
              </v:shape>
            </v:group>
            <v:group style="position:absolute;left:2825;top:6253;width:90;height:1512" coordorigin="2825,6253" coordsize="90,1512">
              <v:shape style="position:absolute;left:2825;top:6253;width:90;height:1512" coordorigin="2825,6253" coordsize="90,1512" path="m2840,6253l2830,6257,2825,6267,2826,6350,2828,6432,2830,6515,2833,6597,2837,6679,2840,6762,2844,6844,2848,6927,2851,7009,2854,7091,2856,7173,2858,7256,2861,7338,2863,7421,2867,7504,2871,7586,2877,7668,2885,7750,2901,7764,2911,7761,2915,7750,2907,7668,2901,7586,2897,7504,2893,7421,2891,7338,2888,7256,2886,7173,2884,7091,2881,7009,2878,6927,2874,6844,2870,6762,2867,6679,2863,6597,2860,6515,2858,6432,2856,6350,2855,6267,2851,6257,2840,6253xe" filled="true" fillcolor="#221f20" stroked="false">
                <v:path arrowok="t"/>
                <v:fill type="solid"/>
              </v:shape>
            </v:group>
            <v:group style="position:absolute;left:2823;top:7441;width:59;height:38" coordorigin="2823,7441" coordsize="59,38">
              <v:shape style="position:absolute;left:2823;top:7441;width:59;height:38" coordorigin="2823,7441" coordsize="59,38" path="m2841,7441l2831,7445,2823,7459,2826,7467,2843,7479,2856,7479,2867,7479,2878,7474,2882,7464,2878,7454,2870,7450,2853,7450,2841,7441xe" filled="true" fillcolor="#221f20" stroked="false">
                <v:path arrowok="t"/>
                <v:fill type="solid"/>
              </v:shape>
              <v:shape style="position:absolute;left:2823;top:7441;width:59;height:38" coordorigin="2823,7441" coordsize="59,38" path="m2867,7449l2861,7449,2853,7450,2870,7450,2867,7449xe" filled="true" fillcolor="#221f20" stroked="false">
                <v:path arrowok="t"/>
                <v:fill type="solid"/>
              </v:shape>
            </v:group>
            <v:group style="position:absolute;left:2804;top:5779;width:52;height:503" coordorigin="2804,5779" coordsize="52,503">
              <v:shape style="position:absolute;left:2804;top:5779;width:52;height:503" coordorigin="2804,5779" coordsize="52,503" path="m2819,5779l2808,5783,2804,5794,2804,5873,2805,5952,2807,6031,2811,6110,2817,6189,2825,6267,2842,6282,2852,6278,2855,6267,2847,6189,2841,6110,2837,6031,2835,5952,2834,5873,2834,5794,2829,5783,2819,5779xe" filled="true" fillcolor="#221f20" stroked="false">
                <v:path arrowok="t"/>
                <v:fill type="solid"/>
              </v:shape>
            </v:group>
            <v:group style="position:absolute;left:2827;top:4197;width:2;height:404" coordorigin="2827,4197" coordsize="2,404">
              <v:shape style="position:absolute;left:2827;top:4197;width:2;height:404" coordorigin="2827,4197" coordsize="0,404" path="m2827,4197l2827,4601e" filled="false" stroked="true" strokeweight="1.999824pt" strokecolor="#221f20">
                <v:path arrowok="t"/>
              </v:shape>
            </v:group>
            <v:group style="position:absolute;left:2655;top:4574;width:219;height:32" coordorigin="2655,4574" coordsize="219,32">
              <v:shape style="position:absolute;left:2655;top:4574;width:219;height:32" coordorigin="2655,4574" coordsize="219,32" path="m2812,4574l2764,4574,2669,4576,2659,4581,2655,4591,2659,4602,2669,4606,2764,4604,2864,4604,2870,4602,2873,4592,2870,4582,2859,4576,2812,4574xe" filled="true" fillcolor="#221f20" stroked="false">
                <v:path arrowok="t"/>
                <v:fill type="solid"/>
              </v:shape>
              <v:shape style="position:absolute;left:2655;top:4574;width:219;height:32" coordorigin="2655,4574" coordsize="219,32" path="m2864,4604l2812,4604,2859,4606,2864,4604xe" filled="true" fillcolor="#221f20" stroked="false">
                <v:path arrowok="t"/>
                <v:fill type="solid"/>
              </v:shape>
            </v:group>
            <v:group style="position:absolute;left:2855;top:4582;width:47;height:449" coordorigin="2855,4582" coordsize="47,449">
              <v:shape style="position:absolute;left:2855;top:4582;width:47;height:449" coordorigin="2855,4582" coordsize="47,449" path="m2870,4582l2859,4585,2855,4596,2857,4680,2861,4764,2865,4848,2869,4931,2871,5015,2876,5026,2886,5030,2897,5026,2901,5015,2899,4931,2895,4848,2891,4764,2887,4680,2885,4596,2880,4585,2870,4582xe" filled="true" fillcolor="#221f20" stroked="false">
                <v:path arrowok="t"/>
                <v:fill type="solid"/>
              </v:shape>
            </v:group>
            <v:group style="position:absolute;left:2650;top:5005;width:252;height:35" coordorigin="2650,5005" coordsize="252,35">
              <v:shape style="position:absolute;left:2650;top:5005;width:252;height:35" coordorigin="2650,5005" coordsize="252,35" path="m2664,5005l2653,5010,2650,5020,2653,5031,2664,5035,2720,5036,2831,5039,2886,5040,2897,5036,2901,5025,2897,5015,2886,5010,2831,5009,2720,5006,2664,5005xe" filled="true" fillcolor="#221f20" stroked="false">
                <v:path arrowok="t"/>
                <v:fill type="solid"/>
              </v:shape>
            </v:group>
            <v:group style="position:absolute;left:2758;top:4803;width:116;height:30" coordorigin="2758,4803" coordsize="116,30">
              <v:shape style="position:absolute;left:2758;top:4803;width:116;height:30" coordorigin="2758,4803" coordsize="116,30" path="m2859,4803l2772,4803,2761,4808,2758,4818,2761,4828,2772,4833,2859,4833,2870,4828,2874,4818,2870,4808,2859,4803xe" filled="true" fillcolor="#221f20" stroked="false">
                <v:path arrowok="t"/>
                <v:fill type="solid"/>
              </v:shape>
            </v:group>
            <v:group style="position:absolute;left:2794;top:5021;width:2;height:345" coordorigin="2794,5021" coordsize="2,345">
              <v:shape style="position:absolute;left:2794;top:5021;width:2;height:345" coordorigin="2794,5021" coordsize="0,345" path="m2794,5021l2794,5365e" filled="false" stroked="true" strokeweight="1.5pt" strokecolor="#221f20">
                <v:path arrowok="t"/>
              </v:shape>
            </v:group>
            <v:group style="position:absolute;left:2552;top:5346;width:257;height:30" coordorigin="2552,5346" coordsize="257,30">
              <v:shape style="position:absolute;left:2552;top:5346;width:257;height:30" coordorigin="2552,5346" coordsize="257,30" path="m2794,5346l2567,5346,2556,5350,2552,5361,2556,5371,2567,5376,2794,5376,2805,5371,2809,5361,2805,5350,2794,5346xe" filled="true" fillcolor="#221f20" stroked="false">
                <v:path arrowok="t"/>
                <v:fill type="solid"/>
              </v:shape>
            </v:group>
            <v:group style="position:absolute;left:2805;top:5351;width:2;height:444" coordorigin="2805,5351" coordsize="2,444">
              <v:shape style="position:absolute;left:2805;top:5351;width:2;height:444" coordorigin="2805,5351" coordsize="0,444" path="m2805,5351l2805,5794e" filled="false" stroked="true" strokeweight="1.955968pt" strokecolor="#221f20">
                <v:path arrowok="t"/>
              </v:shape>
            </v:group>
            <v:group style="position:absolute;left:2704;top:5479;width:100;height:35" coordorigin="2704,5479" coordsize="100,35">
              <v:shape style="position:absolute;left:2704;top:5479;width:100;height:35" coordorigin="2704,5479" coordsize="100,35" path="m2718,5479l2707,5483,2704,5494,2707,5504,2718,5509,2736,5510,2771,5513,2789,5514,2800,5509,2803,5499,2800,5489,2789,5484,2771,5483,2736,5480,2718,5479xe" filled="true" fillcolor="#221f20" stroked="false">
                <v:path arrowok="t"/>
                <v:fill type="solid"/>
              </v:shape>
            </v:group>
            <v:group style="position:absolute;left:482;top:11881;width:65;height:882" coordorigin="482,11881" coordsize="65,882">
              <v:shape style="position:absolute;left:482;top:11881;width:65;height:882" coordorigin="482,11881" coordsize="65,882" path="m516,11881l506,11887,503,11899,511,11985,513,12073,510,12161,505,12249,500,12335,496,12417,491,12500,487,12582,483,12665,482,12747,486,12758,497,12762,507,12758,512,12747,513,12670,517,12593,523,12515,535,12358,540,12279,544,12201,546,12123,545,12045,541,11968,532,11891,526,11882,516,11881xe" filled="true" fillcolor="#221f20" stroked="false">
                <v:path arrowok="t"/>
                <v:fill type="solid"/>
              </v:shape>
              <v:shape style="position:absolute;left:471;top:12727;width:306;height:709" type="#_x0000_t75" stroked="false">
                <v:imagedata r:id="rId187" o:title=""/>
              </v:shape>
            </v:group>
            <v:group style="position:absolute;left:530;top:13404;width:52;height:503" coordorigin="530,13404" coordsize="52,503">
              <v:shape style="position:absolute;left:530;top:13404;width:52;height:503" coordorigin="530,13404" coordsize="52,503" path="m543,13404l534,13408,530,13418,539,13497,545,13576,549,13655,551,13734,552,13813,552,13892,557,13903,567,13906,577,13903,582,13892,582,13813,581,13734,579,13655,575,13576,569,13497,560,13418,554,13408,543,13404xe" filled="true" fillcolor="#221f20" stroked="false">
                <v:path arrowok="t"/>
                <v:fill type="solid"/>
              </v:shape>
            </v:group>
            <v:group style="position:absolute;left:2565;top:8758;width:333;height:35" coordorigin="2565,8758" coordsize="333,35">
              <v:shape style="position:absolute;left:2565;top:8758;width:333;height:35" coordorigin="2565,8758" coordsize="333,35" path="m2579,8758l2568,8763,2565,8773,2568,8783,2579,8788,2655,8791,2731,8792,2882,8793,2893,8789,2897,8778,2893,8768,2882,8763,2731,8762,2655,8761,2579,8758xe" filled="true" fillcolor="#221f20" stroked="false">
                <v:path arrowok="t"/>
                <v:fill type="solid"/>
              </v:shape>
            </v:group>
            <v:group style="position:absolute;left:490;top:8773;width:311;height:2" coordorigin="490,8773" coordsize="311,2">
              <v:shape style="position:absolute;left:490;top:8773;width:311;height:2" coordorigin="490,8773" coordsize="311,0" path="m490,8773l801,8773e" filled="false" stroked="true" strokeweight="1.5pt" strokecolor="#221f20">
                <v:path arrowok="t"/>
              </v:shape>
            </v:group>
            <v:group style="position:absolute;left:494;top:8759;width:2;height:404" coordorigin="494,8759" coordsize="2,404">
              <v:shape style="position:absolute;left:494;top:8759;width:2;height:404" coordorigin="494,8759" coordsize="0,404" path="m494,8759l494,9163e" filled="false" stroked="true" strokeweight="1.9996pt" strokecolor="#221f20">
                <v:path arrowok="t"/>
              </v:shape>
            </v:group>
            <v:group style="position:absolute;left:447;top:9136;width:219;height:32" coordorigin="447,9136" coordsize="219,32">
              <v:shape style="position:absolute;left:447;top:9136;width:219;height:32" coordorigin="447,9136" coordsize="219,32" path="m509,9136l461,9138,450,9144,447,9154,450,9164,461,9168,509,9166,655,9166,662,9164,665,9153,662,9143,651,9138,556,9136,509,9136xe" filled="true" fillcolor="#221f20" stroked="false">
                <v:path arrowok="t"/>
                <v:fill type="solid"/>
              </v:shape>
              <v:shape style="position:absolute;left:447;top:9136;width:219;height:32" coordorigin="447,9136" coordsize="219,32" path="m655,9166l509,9166,556,9166,651,9168,655,9166xe" filled="true" fillcolor="#221f20" stroked="false">
                <v:path arrowok="t"/>
                <v:fill type="solid"/>
              </v:shape>
            </v:group>
            <v:group style="position:absolute;left:419;top:9144;width:47;height:449" coordorigin="419,9144" coordsize="47,449">
              <v:shape style="position:absolute;left:419;top:9144;width:47;height:449" coordorigin="419,9144" coordsize="47,449" path="m451,9144l440,9147,435,9158,433,9242,430,9326,425,9410,421,9493,419,9577,424,9588,434,9592,444,9588,449,9577,451,9493,455,9410,460,9326,463,9242,465,9158,461,9147,451,9144xe" filled="true" fillcolor="#221f20" stroked="false">
                <v:path arrowok="t"/>
                <v:fill type="solid"/>
              </v:shape>
            </v:group>
            <v:group style="position:absolute;left:420;top:9567;width:252;height:35" coordorigin="420,9567" coordsize="252,35">
              <v:shape style="position:absolute;left:420;top:9567;width:252;height:35" coordorigin="420,9567" coordsize="252,35" path="m656,9567l601,9568,490,9571,434,9572,423,9577,420,9587,423,9598,434,9602,490,9601,601,9598,656,9597,667,9593,671,9582,667,9572,656,9567xe" filled="true" fillcolor="#221f20" stroked="false">
                <v:path arrowok="t"/>
                <v:fill type="solid"/>
              </v:shape>
            </v:group>
            <v:group style="position:absolute;left:447;top:9365;width:116;height:30" coordorigin="447,9365" coordsize="116,30">
              <v:shape style="position:absolute;left:447;top:9365;width:116;height:30" coordorigin="447,9365" coordsize="116,30" path="m548,9365l461,9365,450,9370,447,9380,450,9390,461,9395,548,9395,559,9390,562,9380,559,9370,548,9365xe" filled="true" fillcolor="#221f20" stroked="false">
                <v:path arrowok="t"/>
                <v:fill type="solid"/>
              </v:shape>
            </v:group>
            <v:group style="position:absolute;left:526;top:9583;width:2;height:345" coordorigin="526,9583" coordsize="2,345">
              <v:shape style="position:absolute;left:526;top:9583;width:2;height:345" coordorigin="526,9583" coordsize="0,345" path="m526,9583l526,9927e" filled="false" stroked="true" strokeweight="1.5pt" strokecolor="#221f20">
                <v:path arrowok="t"/>
              </v:shape>
            </v:group>
            <v:group style="position:absolute;left:512;top:9908;width:257;height:30" coordorigin="512,9908" coordsize="257,30">
              <v:shape style="position:absolute;left:512;top:9908;width:257;height:30" coordorigin="512,9908" coordsize="257,30" path="m754,9908l526,9908,515,9912,512,9923,515,9933,526,9938,754,9938,765,9933,768,9923,765,9912,754,9908xe" filled="true" fillcolor="#221f20" stroked="false">
                <v:path arrowok="t"/>
                <v:fill type="solid"/>
              </v:shape>
            </v:group>
            <v:group style="position:absolute;left:515;top:9913;width:2;height:443" coordorigin="515,9913" coordsize="2,443">
              <v:shape style="position:absolute;left:515;top:9913;width:2;height:443" coordorigin="515,9913" coordsize="0,443" path="m515,9913l515,10356e" filled="false" stroked="true" strokeweight="1.956096pt" strokecolor="#221f20">
                <v:path arrowok="t"/>
              </v:shape>
            </v:group>
            <v:group style="position:absolute;left:517;top:10041;width:100;height:35" coordorigin="517,10041" coordsize="100,35">
              <v:shape style="position:absolute;left:517;top:10041;width:100;height:35" coordorigin="517,10041" coordsize="100,35" path="m602,10041l584,10042,549,10045,532,10046,521,10051,517,10061,521,10071,532,10076,549,10075,584,10072,602,10071,613,10066,617,10056,613,10045,602,10041xe" filled="true" fillcolor="#221f20" stroked="false">
                <v:path arrowok="t"/>
                <v:fill type="solid"/>
              </v:shape>
            </v:group>
            <v:group style="position:absolute;left:2888;top:8759;width:2;height:429" coordorigin="2888,8759" coordsize="2,429">
              <v:shape style="position:absolute;left:2888;top:8759;width:2;height:429" coordorigin="2888,8759" coordsize="0,429" path="m2888,8759l2888,9187e" filled="false" stroked="true" strokeweight="1.981744pt" strokecolor="#221f20">
                <v:path arrowok="t"/>
              </v:shape>
              <v:shape style="position:absolute;left:2608;top:9153;width:306;height:709" type="#_x0000_t75" stroked="false">
                <v:imagedata r:id="rId188" o:title=""/>
              </v:shape>
            </v:group>
            <v:group style="position:absolute;left:2802;top:9830;width:52;height:503" coordorigin="2802,9830" coordsize="52,503">
              <v:shape style="position:absolute;left:2802;top:9830;width:52;height:503" coordorigin="2802,9830" coordsize="52,503" path="m2841,9830l2815,9922,2809,10001,2806,10080,2804,10159,2803,10238,2802,10317,2807,10328,2817,10332,2828,10328,2832,10317,2833,10238,2834,10159,2836,10080,2839,10001,2845,9922,2854,9844,2851,9833,2841,9830xe" filled="true" fillcolor="#221f20" stroked="false">
                <v:path arrowok="t"/>
                <v:fill type="solid"/>
              </v:shape>
            </v:group>
            <v:group style="position:absolute;left:422;top:11880;width:333;height:35" coordorigin="422,11880" coordsize="333,35">
              <v:shape style="position:absolute;left:422;top:11880;width:333;height:35" coordorigin="422,11880" coordsize="333,35" path="m437,11880l426,11885,422,11895,426,11905,437,11910,588,11911,664,11912,740,11915,751,11911,754,11901,751,11890,740,11885,664,11882,588,11881,437,11880xe" filled="true" fillcolor="#221f20" stroked="false">
                <v:path arrowok="t"/>
                <v:fill type="solid"/>
              </v:shape>
            </v:group>
            <v:group style="position:absolute;left:2518;top:11900;width:311;height:2" coordorigin="2518,11900" coordsize="311,2">
              <v:shape style="position:absolute;left:2518;top:11900;width:311;height:2" coordorigin="2518,11900" coordsize="311,0" path="m2518,11900l2829,11900e" filled="false" stroked="true" strokeweight="1.5pt" strokecolor="#221f20">
                <v:path arrowok="t"/>
              </v:shape>
            </v:group>
            <v:group style="position:absolute;left:2825;top:11511;width:2;height:404" coordorigin="2825,11511" coordsize="2,404">
              <v:shape style="position:absolute;left:2825;top:11511;width:2;height:404" coordorigin="2825,11511" coordsize="0,404" path="m2825,11511l2825,11914e" filled="false" stroked="true" strokeweight="1.99968pt" strokecolor="#221f20">
                <v:path arrowok="t"/>
              </v:shape>
            </v:group>
            <v:group style="position:absolute;left:2654;top:11505;width:219;height:32" coordorigin="2654,11505" coordsize="219,32">
              <v:shape style="position:absolute;left:2654;top:11505;width:219;height:32" coordorigin="2654,11505" coordsize="219,32" path="m2668,11505l2657,11510,2654,11520,2657,11530,2668,11535,2763,11537,2810,11537,2858,11535,2869,11530,2872,11519,2869,11509,2863,11507,2810,11507,2763,11507,2668,11505xe" filled="true" fillcolor="#221f20" stroked="false">
                <v:path arrowok="t"/>
                <v:fill type="solid"/>
              </v:shape>
              <v:shape style="position:absolute;left:2654;top:11505;width:219;height:32" coordorigin="2654,11505" coordsize="219,32" path="m2858,11505l2810,11507,2863,11507,2858,11505xe" filled="true" fillcolor="#221f20" stroked="false">
                <v:path arrowok="t"/>
                <v:fill type="solid"/>
              </v:shape>
            </v:group>
            <v:group style="position:absolute;left:2854;top:11081;width:47;height:449" coordorigin="2854,11081" coordsize="47,449">
              <v:shape style="position:absolute;left:2854;top:11081;width:47;height:449" coordorigin="2854,11081" coordsize="47,449" path="m2885,11081l2875,11085,2870,11096,2868,11180,2864,11264,2860,11347,2856,11431,2854,11515,2858,11526,2869,11530,2879,11526,2884,11515,2886,11431,2890,11347,2894,11264,2898,11180,2900,11096,2895,11085,2885,11081xe" filled="true" fillcolor="#221f20" stroked="false">
                <v:path arrowok="t"/>
                <v:fill type="solid"/>
              </v:shape>
            </v:group>
            <v:group style="position:absolute;left:2648;top:11071;width:252;height:35" coordorigin="2648,11071" coordsize="252,35">
              <v:shape style="position:absolute;left:2648;top:11071;width:252;height:35" coordorigin="2648,11071" coordsize="252,35" path="m2885,11071l2829,11072,2718,11075,2663,11076,2652,11081,2648,11091,2652,11101,2663,11106,2718,11105,2829,11102,2885,11101,2896,11096,2899,11086,2896,11076,2885,11071xe" filled="true" fillcolor="#221f20" stroked="false">
                <v:path arrowok="t"/>
                <v:fill type="solid"/>
              </v:shape>
            </v:group>
            <v:group style="position:absolute;left:2757;top:11278;width:116;height:30" coordorigin="2757,11278" coordsize="116,30">
              <v:shape style="position:absolute;left:2757;top:11278;width:116;height:30" coordorigin="2757,11278" coordsize="116,30" path="m2858,11278l2771,11278,2760,11283,2757,11293,2760,11303,2771,11308,2858,11308,2869,11303,2872,11293,2869,11283,2858,11278xe" filled="true" fillcolor="#221f20" stroked="false">
                <v:path arrowok="t"/>
                <v:fill type="solid"/>
              </v:shape>
            </v:group>
            <v:group style="position:absolute;left:2793;top:10746;width:2;height:345" coordorigin="2793,10746" coordsize="2,345">
              <v:shape style="position:absolute;left:2793;top:10746;width:2;height:345" coordorigin="2793,10746" coordsize="0,345" path="m2793,10746l2793,11091e" filled="false" stroked="true" strokeweight="1.5pt" strokecolor="#221f20">
                <v:path arrowok="t"/>
              </v:shape>
            </v:group>
            <v:group style="position:absolute;left:2551;top:10736;width:257;height:30" coordorigin="2551,10736" coordsize="257,30">
              <v:shape style="position:absolute;left:2551;top:10736;width:257;height:30" coordorigin="2551,10736" coordsize="257,30" path="m2793,10736l2565,10736,2554,10740,2551,10751,2554,10761,2565,10766,2793,10766,2804,10761,2807,10751,2804,10740,2793,10736xe" filled="true" fillcolor="#221f20" stroked="false">
                <v:path arrowok="t"/>
                <v:fill type="solid"/>
              </v:shape>
            </v:group>
            <v:group style="position:absolute;left:2804;top:10317;width:2;height:444" coordorigin="2804,10317" coordsize="2,444">
              <v:shape style="position:absolute;left:2804;top:10317;width:2;height:444" coordorigin="2804,10317" coordsize="0,444" path="m2804,10317l2804,10760e" filled="false" stroked="true" strokeweight="1.955392pt" strokecolor="#221f20">
                <v:path arrowok="t"/>
              </v:shape>
            </v:group>
            <v:group style="position:absolute;left:2702;top:10597;width:100;height:35" coordorigin="2702,10597" coordsize="100,35">
              <v:shape style="position:absolute;left:2702;top:10597;width:100;height:35" coordorigin="2702,10597" coordsize="100,35" path="m2787,10597l2770,10598,2735,10601,2717,10602,2706,10607,2702,10618,2706,10628,2717,10632,2735,10631,2770,10628,2787,10627,2798,10623,2802,10612,2798,10602,2787,10597xe" filled="true" fillcolor="#221f20" stroked="false">
                <v:path arrowok="t"/>
                <v:fill type="solid"/>
              </v:shape>
            </v:group>
            <v:group style="position:absolute;left:431;top:11486;width:2;height:429" coordorigin="431,11486" coordsize="2,429">
              <v:shape style="position:absolute;left:431;top:11486;width:2;height:429" coordorigin="431,11486" coordsize="0,429" path="m431,11486l431,11914e" filled="false" stroked="true" strokeweight="1.981248pt" strokecolor="#221f20">
                <v:path arrowok="t"/>
              </v:shape>
              <v:shape style="position:absolute;left:405;top:10812;width:306;height:709" type="#_x0000_t75" stroked="false">
                <v:imagedata r:id="rId189" o:title=""/>
              </v:shape>
            </v:group>
            <v:group style="position:absolute;left:465;top:10341;width:52;height:503" coordorigin="465,10341" coordsize="52,503">
              <v:shape style="position:absolute;left:465;top:10341;width:52;height:503" coordorigin="465,10341" coordsize="52,503" path="m502,10341l491,10345,487,10356,486,10435,485,10514,483,10593,480,10672,474,10751,465,10829,468,10840,504,10751,510,10672,513,10593,515,10514,516,10435,517,10356,512,10345,502,10341xe" filled="true" fillcolor="#221f20" stroked="false">
                <v:path arrowok="t"/>
                <v:fill type="solid"/>
              </v:shape>
            </v:group>
            <v:group style="position:absolute;left:469;top:8110;width:49;height:678" coordorigin="469,8110" coordsize="49,678">
              <v:shape style="position:absolute;left:469;top:8110;width:49;height:678" coordorigin="469,8110" coordsize="49,678" path="m484,8110l474,8114,469,8125,471,8205,475,8286,480,8370,484,8448,488,8529,488,8609,485,8690,476,8769,479,8781,489,8788,499,8787,505,8777,514,8697,517,8615,517,8534,514,8452,509,8367,505,8288,501,8206,499,8125,494,8114,484,8110xe" filled="true" fillcolor="#221f20" stroked="false">
                <v:path arrowok="t"/>
                <v:fill type="solid"/>
              </v:shape>
              <v:shape style="position:absolute;left:464;top:7740;width:300;height:405" type="#_x0000_t75" stroked="false">
                <v:imagedata r:id="rId190" o:title=""/>
              </v:shape>
            </v:group>
            <v:group style="position:absolute;left:458;top:6248;width:90;height:1512" coordorigin="458,6248" coordsize="90,1512">
              <v:shape style="position:absolute;left:458;top:6248;width:90;height:1512" coordorigin="458,6248" coordsize="90,1512" path="m533,6248l523,6252,518,6263,517,6345,515,6427,513,6510,510,6592,506,6674,503,6757,499,6839,495,6922,492,7004,489,7086,487,7168,485,7251,483,7334,480,7416,476,7499,472,7581,466,7663,458,7745,462,7756,496,7663,502,7581,506,7499,510,7416,513,7334,515,7251,517,7168,519,7086,522,7004,526,6922,529,6839,533,6757,536,6674,540,6592,543,6510,545,6427,547,6345,548,6263,543,6252,533,6248xe" filled="true" fillcolor="#221f20" stroked="false">
                <v:path arrowok="t"/>
                <v:fill type="solid"/>
              </v:shape>
            </v:group>
            <v:group style="position:absolute;left:491;top:7436;width:59;height:38" coordorigin="491,7436" coordsize="59,38">
              <v:shape style="position:absolute;left:491;top:7436;width:59;height:38" coordorigin="491,7436" coordsize="59,38" path="m531,7474l517,7474,531,7474,531,7474xe" filled="true" fillcolor="#221f20" stroked="false">
                <v:path arrowok="t"/>
                <v:fill type="solid"/>
              </v:shape>
              <v:shape style="position:absolute;left:491;top:7436;width:59;height:38" coordorigin="491,7436" coordsize="59,38" path="m512,7444l506,7444,495,7449,491,7459,495,7469,506,7474,531,7474,547,7462,550,7454,545,7445,520,7445,512,7444xe" filled="true" fillcolor="#221f20" stroked="false">
                <v:path arrowok="t"/>
                <v:fill type="solid"/>
              </v:shape>
              <v:shape style="position:absolute;left:491;top:7436;width:59;height:38" coordorigin="491,7436" coordsize="59,38" path="m532,7436l520,7445,545,7445,542,7440,532,7436xe" filled="true" fillcolor="#221f20" stroked="false">
                <v:path arrowok="t"/>
                <v:fill type="solid"/>
              </v:shape>
            </v:group>
            <v:group style="position:absolute;left:518;top:5775;width:52;height:503" coordorigin="518,5775" coordsize="52,503">
              <v:shape style="position:absolute;left:518;top:5775;width:52;height:503" coordorigin="518,5775" coordsize="52,503" path="m555,5775l544,5778,540,5789,539,5868,538,5947,536,6026,532,6105,527,6184,518,6263,521,6273,557,6184,562,6105,566,6026,568,5947,569,5868,570,5789,565,5778,555,5775xe" filled="true" fillcolor="#221f20" stroked="false">
                <v:path arrowok="t"/>
                <v:fill type="solid"/>
              </v:shape>
            </v:group>
            <v:group style="position:absolute;left:543;top:4206;width:311;height:2" coordorigin="543,4206" coordsize="311,2">
              <v:shape style="position:absolute;left:543;top:4206;width:311;height:2" coordorigin="543,4206" coordsize="311,0" path="m543,4206l854,4206e" filled="false" stroked="true" strokeweight="1.5pt" strokecolor="#221f20">
                <v:path arrowok="t"/>
              </v:shape>
            </v:group>
            <v:group style="position:absolute;left:547;top:4192;width:2;height:404" coordorigin="547,4192" coordsize="2,404">
              <v:shape style="position:absolute;left:547;top:4192;width:2;height:404" coordorigin="547,4192" coordsize="0,404" path="m547,4192l547,4596e" filled="false" stroked="true" strokeweight="2.000464pt" strokecolor="#221f20">
                <v:path arrowok="t"/>
              </v:shape>
            </v:group>
            <v:group style="position:absolute;left:500;top:4569;width:219;height:32" coordorigin="500,4569" coordsize="219,32">
              <v:shape style="position:absolute;left:500;top:4569;width:219;height:32" coordorigin="500,4569" coordsize="219,32" path="m562,4569l514,4571,503,4577,500,4587,503,4597,514,4601,562,4599,708,4599,715,4597,718,4586,715,4576,704,4571,609,4570,562,4569xe" filled="true" fillcolor="#221f20" stroked="false">
                <v:path arrowok="t"/>
                <v:fill type="solid"/>
              </v:shape>
              <v:shape style="position:absolute;left:500;top:4569;width:219;height:32" coordorigin="500,4569" coordsize="219,32" path="m708,4599l562,4599,609,4600,704,4601,708,4599xe" filled="true" fillcolor="#221f20" stroked="false">
                <v:path arrowok="t"/>
                <v:fill type="solid"/>
              </v:shape>
            </v:group>
            <v:group style="position:absolute;left:472;top:4577;width:47;height:449" coordorigin="472,4577" coordsize="47,449">
              <v:shape style="position:absolute;left:472;top:4577;width:47;height:449" coordorigin="472,4577" coordsize="47,449" path="m503,4577l493,4580,488,4591,486,4675,482,4759,478,4843,474,4927,472,5010,477,5021,487,5025,497,5021,502,5010,504,4927,508,4843,512,4759,516,4675,518,4591,514,4580,503,4577xe" filled="true" fillcolor="#221f20" stroked="false">
                <v:path arrowok="t"/>
                <v:fill type="solid"/>
              </v:shape>
            </v:group>
            <v:group style="position:absolute;left:473;top:5000;width:252;height:35" coordorigin="473,5000" coordsize="252,35">
              <v:shape style="position:absolute;left:473;top:5000;width:252;height:35" coordorigin="473,5000" coordsize="252,35" path="m709,5000l654,5001,543,5004,487,5005,476,5010,473,5020,476,5031,487,5035,543,5034,654,5031,709,5030,720,5026,724,5015,720,5005,709,5000xe" filled="true" fillcolor="#221f20" stroked="false">
                <v:path arrowok="t"/>
                <v:fill type="solid"/>
              </v:shape>
            </v:group>
            <v:group style="position:absolute;left:500;top:4798;width:116;height:30" coordorigin="500,4798" coordsize="116,30">
              <v:shape style="position:absolute;left:500;top:4798;width:116;height:30" coordorigin="500,4798" coordsize="116,30" path="m601,4798l514,4798,503,4803,500,4813,503,4823,514,4828,601,4828,612,4823,615,4813,612,4803,601,4798xe" filled="true" fillcolor="#221f20" stroked="false">
                <v:path arrowok="t"/>
                <v:fill type="solid"/>
              </v:shape>
            </v:group>
            <v:group style="position:absolute;left:579;top:5016;width:2;height:345" coordorigin="579,5016" coordsize="2,345">
              <v:shape style="position:absolute;left:579;top:5016;width:2;height:345" coordorigin="579,5016" coordsize="0,345" path="m579,5016l579,5360e" filled="false" stroked="true" strokeweight="1.5pt" strokecolor="#221f20">
                <v:path arrowok="t"/>
              </v:shape>
            </v:group>
            <v:group style="position:absolute;left:565;top:5341;width:257;height:30" coordorigin="565,5341" coordsize="257,30">
              <v:shape style="position:absolute;left:565;top:5341;width:257;height:30" coordorigin="565,5341" coordsize="257,30" path="m807,5341l579,5341,568,5345,565,5356,568,5366,579,5371,807,5371,818,5366,821,5356,818,5345,807,5341xe" filled="true" fillcolor="#221f20" stroked="false">
                <v:path arrowok="t"/>
                <v:fill type="solid"/>
              </v:shape>
            </v:group>
            <v:group style="position:absolute;left:568;top:5346;width:2;height:444" coordorigin="568,5346" coordsize="2,444">
              <v:shape style="position:absolute;left:568;top:5346;width:2;height:444" coordorigin="568,5346" coordsize="0,444" path="m568,5346l568,5789e" filled="false" stroked="true" strokeweight="1.955616pt" strokecolor="#221f20">
                <v:path arrowok="t"/>
              </v:shape>
            </v:group>
            <v:group style="position:absolute;left:570;top:5474;width:100;height:35" coordorigin="570,5474" coordsize="100,35">
              <v:shape style="position:absolute;left:570;top:5474;width:100;height:35" coordorigin="570,5474" coordsize="100,35" path="m655,5474l637,5475,602,5478,585,5479,574,5484,570,5494,574,5504,585,5509,602,5508,637,5505,655,5504,666,5499,669,5489,666,5479,655,5474xe" filled="true" fillcolor="#221f20" stroked="false">
                <v:path arrowok="t"/>
                <v:fill type="solid"/>
              </v:shape>
            </v:group>
            <v:group style="position:absolute;left:3770;top:11023;width:33;height:299" coordorigin="3770,11023" coordsize="33,299">
              <v:shape style="position:absolute;left:3770;top:11023;width:33;height:299" coordorigin="3770,11023" coordsize="33,299" path="m3803,11023l3770,11321,3780,11246,3791,11172,3799,11098,3803,11023xe" filled="true" fillcolor="#d09668" stroked="false">
                <v:path arrowok="t"/>
                <v:fill type="solid"/>
              </v:shape>
            </v:group>
            <v:group style="position:absolute;left:3782;top:11731;width:2;height:432" coordorigin="3782,11731" coordsize="2,432">
              <v:shape style="position:absolute;left:3782;top:11731;width:2;height:432" coordorigin="3782,11731" coordsize="0,432" path="m3782,11731l3782,12162e" filled="false" stroked="true" strokeweight=".562440pt" strokecolor="#d09668">
                <v:path arrowok="t"/>
              </v:shape>
            </v:group>
            <v:group style="position:absolute;left:3776;top:11334;width:120;height:2" coordorigin="3776,11334" coordsize="120,2">
              <v:shape style="position:absolute;left:3776;top:11334;width:120;height:2" coordorigin="3776,11334" coordsize="120,0" path="m3776,11334l3895,11334e" filled="false" stroked="true" strokeweight=".265pt" strokecolor="#d09668">
                <v:path arrowok="t"/>
              </v:shape>
            </v:group>
            <v:group style="position:absolute;left:3788;top:9441;width:2;height:214" coordorigin="3788,9441" coordsize="2,214">
              <v:shape style="position:absolute;left:3788;top:9441;width:2;height:214" coordorigin="3788,9441" coordsize="0,214" path="m3788,9441l3788,9655e" filled="false" stroked="true" strokeweight=".382pt" strokecolor="#d09668">
                <v:path arrowok="t"/>
              </v:shape>
            </v:group>
            <v:group style="position:absolute;left:3784;top:9665;width:57;height:2" coordorigin="3784,9665" coordsize="57,2">
              <v:shape style="position:absolute;left:3784;top:9665;width:57;height:2" coordorigin="3784,9665" coordsize="57,0" path="m3784,9665l3840,9665e" filled="false" stroked="true" strokeweight=".061pt" strokecolor="#d09668">
                <v:path arrowok="t"/>
              </v:shape>
            </v:group>
            <v:group style="position:absolute;left:3787;top:12158;width:82;height:2" coordorigin="3787,12158" coordsize="82,2">
              <v:shape style="position:absolute;left:3787;top:12158;width:82;height:2" coordorigin="3787,12158" coordsize="82,0" path="m3787,12158l3868,12158e" filled="false" stroked="true" strokeweight=".070pt" strokecolor="#d09668">
                <v:path arrowok="t"/>
              </v:shape>
            </v:group>
            <v:group style="position:absolute;left:3797;top:9202;width:2;height:226" coordorigin="3797,9202" coordsize="2,226">
              <v:shape style="position:absolute;left:3797;top:9202;width:2;height:226" coordorigin="3797,9202" coordsize="0,226" path="m3797,9202l3797,9428e" filled="false" stroked="true" strokeweight=".404pt" strokecolor="#d09668">
                <v:path arrowok="t"/>
              </v:shape>
            </v:group>
            <v:group style="position:absolute;left:3802;top:11449;width:2;height:96" coordorigin="3802,11449" coordsize="2,96">
              <v:shape style="position:absolute;left:3802;top:11449;width:2;height:96" coordorigin="3802,11449" coordsize="0,96" path="m3802,11449l3802,11544e" filled="false" stroked="true" strokeweight=".415pt" strokecolor="#d09668">
                <v:path arrowok="t"/>
              </v:shape>
            </v:group>
            <v:group style="position:absolute;left:3803;top:11007;width:28;height:6" coordorigin="3803,11007" coordsize="28,6">
              <v:shape style="position:absolute;left:3803;top:11007;width:28;height:6" coordorigin="3803,11007" coordsize="28,6" path="m3830,11007l3803,11012,3825,11012,3830,11007xe" filled="true" fillcolor="#d09668" stroked="false">
                <v:path arrowok="t"/>
                <v:fill type="solid"/>
              </v:shape>
            </v:group>
            <v:group style="position:absolute;left:3810;top:11358;width:2;height:90" coordorigin="3810,11358" coordsize="2,90">
              <v:shape style="position:absolute;left:3810;top:11358;width:2;height:90" coordorigin="3810,11358" coordsize="0,90" path="m3810,11358l3810,11447e" filled="false" stroked="true" strokeweight=".393pt" strokecolor="#d09668">
                <v:path arrowok="t"/>
              </v:shape>
            </v:group>
            <v:group style="position:absolute;left:3808;top:11587;width:60;height:33" coordorigin="3808,11587" coordsize="60,33">
              <v:shape style="position:absolute;left:3808;top:11587;width:60;height:33" coordorigin="3808,11587" coordsize="60,33" path="m3868,11587l3808,11619,3824,11614,3838,11607,3853,11598,3868,11587xe" filled="true" fillcolor="#d09668" stroked="false">
                <v:path arrowok="t"/>
                <v:fill type="solid"/>
              </v:shape>
            </v:group>
            <v:group style="position:absolute;left:3808;top:11550;width:31;height:18" coordorigin="3808,11550" coordsize="31,18">
              <v:shape style="position:absolute;left:3808;top:11550;width:31;height:18" coordorigin="3808,11550" coordsize="31,18" path="m3808,11550l3839,11568,3829,11561,3819,11555,3808,11550xe" filled="true" fillcolor="#d09668" stroked="false">
                <v:path arrowok="t"/>
                <v:fill type="solid"/>
              </v:shape>
            </v:group>
            <v:group style="position:absolute;left:3811;top:9196;width:190;height:2" coordorigin="3811,9196" coordsize="190,2">
              <v:shape style="position:absolute;left:3811;top:9196;width:190;height:2" coordorigin="3811,9196" coordsize="190,0" path="m3811,9196l4001,9196e" filled="false" stroked="true" strokeweight=".115594pt" strokecolor="#d09668">
                <v:path arrowok="t"/>
              </v:shape>
            </v:group>
            <v:group style="position:absolute;left:3782;top:11724;width:129;height:2" coordorigin="3782,11724" coordsize="129,2">
              <v:shape style="position:absolute;left:3782;top:11724;width:129;height:2" coordorigin="3782,11724" coordsize="129,0" path="m3782,11724l3911,11724e" filled="false" stroked="true" strokeweight=".396pt" strokecolor="#d09668">
                <v:path arrowok="t"/>
              </v:shape>
            </v:group>
            <v:group style="position:absolute;left:3823;top:6076;width:60;height:1601" coordorigin="3823,6076" coordsize="60,1601">
              <v:shape style="position:absolute;left:3823;top:6076;width:60;height:1601" coordorigin="3823,6076" coordsize="60,1601" path="m3883,6076l3823,7676,3825,7652,3828,7610,3834,7481,3837,7398,3841,7305,3845,7205,3849,7099,3853,6988,3857,6876,3861,6764,3865,6654,3869,6548,3872,6447,3875,6354,3878,6271,3880,6200,3883,6101,3883,6076xe" filled="true" fillcolor="#d09668" stroked="false">
                <v:path arrowok="t"/>
                <v:fill type="solid"/>
              </v:shape>
            </v:group>
            <v:group style="position:absolute;left:3841;top:10495;width:2;height:512" coordorigin="3841,10495" coordsize="2,512">
              <v:shape style="position:absolute;left:3841;top:10495;width:2;height:512" coordorigin="3841,10495" coordsize="0,512" path="m3841,10495l3841,11007e" filled="false" stroked="true" strokeweight="1.091pt" strokecolor="#d09668">
                <v:path arrowok="t"/>
              </v:shape>
            </v:group>
            <v:group style="position:absolute;left:3842;top:8107;width:2;height:680" coordorigin="3842,8107" coordsize="2,680">
              <v:shape style="position:absolute;left:3842;top:8107;width:2;height:680" coordorigin="3842,8107" coordsize="0,680" path="m3842,8107l3842,8787e" filled="false" stroked="true" strokeweight=".727333pt" strokecolor="#d09668">
                <v:path arrowok="t"/>
              </v:shape>
            </v:group>
            <v:group style="position:absolute;left:3836;top:13488;width:33;height:299" coordorigin="3836,13488" coordsize="33,299">
              <v:shape style="position:absolute;left:3836;top:13488;width:33;height:299" coordorigin="3836,13488" coordsize="33,299" path="m3836,13488l3868,13786,3865,13711,3856,13637,3846,13563,3836,13488xe" filled="true" fillcolor="#d09668" stroked="false">
                <v:path arrowok="t"/>
                <v:fill type="solid"/>
              </v:shape>
            </v:group>
            <v:group style="position:absolute;left:3841;top:4504;width:2;height:221" coordorigin="3841,4504" coordsize="2,221">
              <v:shape style="position:absolute;left:3841;top:4504;width:2;height:221" coordorigin="3841,4504" coordsize="0,221" path="m3841,4504l3841,4724e" filled="false" stroked="true" strokeweight=".393pt" strokecolor="#d09668">
                <v:path arrowok="t"/>
              </v:shape>
            </v:group>
            <v:group style="position:absolute;left:3837;top:4734;width:57;height:2" coordorigin="3837,4734" coordsize="57,2">
              <v:shape style="position:absolute;left:3837;top:4734;width:57;height:2" coordorigin="3837,4734" coordsize="57,0" path="m3837,4734l3893,4734e" filled="false" stroked="true" strokeweight=".061pt" strokecolor="#d09668">
                <v:path arrowok="t"/>
              </v:shape>
            </v:group>
            <v:group style="position:absolute;left:3838;top:9664;width:58;height:2" coordorigin="3838,9664" coordsize="58,2">
              <v:shape style="position:absolute;left:3838;top:9664;width:58;height:2" coordorigin="3838,9664" coordsize="58,0" path="m3838,9664l3895,9664e" filled="false" stroked="true" strokeweight=".092pt" strokecolor="#d09668">
                <v:path arrowok="t"/>
              </v:shape>
            </v:group>
            <v:group style="position:absolute;left:3841;top:11569;width:29;height:17" coordorigin="3841,11569" coordsize="29,17">
              <v:shape style="position:absolute;left:3841;top:11569;width:29;height:17" coordorigin="3841,11569" coordsize="29,17" path="m3841,11569l3860,11580,3869,11585,3841,11569xe" filled="true" fillcolor="#d09668" stroked="false">
                <v:path arrowok="t"/>
                <v:fill type="solid"/>
              </v:shape>
            </v:group>
            <v:group style="position:absolute;left:3841;top:13474;width:120;height:2" coordorigin="3841,13474" coordsize="120,2">
              <v:shape style="position:absolute;left:3841;top:13474;width:120;height:2" coordorigin="3841,13474" coordsize="120,0" path="m3841,13474l3960,13474e" filled="false" stroked="true" strokeweight=".264pt" strokecolor="#d09668">
                <v:path arrowok="t"/>
              </v:shape>
            </v:group>
            <v:group style="position:absolute;left:3844;top:8787;width:2;height:405" coordorigin="3844,8787" coordsize="2,405">
              <v:shape style="position:absolute;left:3844;top:8787;width:2;height:405" coordorigin="3844,8787" coordsize="0,405" path="m3844,8787l3844,9191e" filled="false" stroked="true" strokeweight=".562304pt" strokecolor="#d09668">
                <v:path arrowok="t"/>
              </v:shape>
            </v:group>
            <v:group style="position:absolute;left:3847;top:13046;width:2;height:2" coordorigin="3847,13046" coordsize="2,2">
              <v:shape style="position:absolute;left:3847;top:13046;width:2;height:2" coordorigin="3847,13046" coordsize="2,0" path="m3847,13046l3848,13046e" filled="false" stroked="true" strokeweight="3.104pt" strokecolor="#d09668">
                <v:path arrowok="t"/>
              </v:shape>
            </v:group>
            <v:group style="position:absolute;left:3856;top:12651;width:2;height:353" coordorigin="3856,12651" coordsize="2,353">
              <v:shape style="position:absolute;left:3856;top:12651;width:2;height:353" coordorigin="3856,12651" coordsize="0,353" path="m3856,12651l3856,13004e" filled="false" stroked="true" strokeweight=".786pt" strokecolor="#d09668">
                <v:path arrowok="t"/>
              </v:shape>
            </v:group>
            <v:group style="position:absolute;left:3853;top:15154;width:2;height:214" coordorigin="3853,15154" coordsize="2,214">
              <v:shape style="position:absolute;left:3853;top:15154;width:2;height:214" coordorigin="3853,15154" coordsize="0,214" path="m3853,15154l3853,15367e" filled="false" stroked="true" strokeweight=".382pt" strokecolor="#d09668">
                <v:path arrowok="t"/>
              </v:shape>
            </v:group>
            <v:group style="position:absolute;left:3855;top:7801;width:2;height:99" coordorigin="3855,7801" coordsize="2,99">
              <v:shape style="position:absolute;left:3855;top:7801;width:2;height:99" coordorigin="3855,7801" coordsize="0,99" path="m3855,7801l3855,7900e" filled="false" stroked="true" strokeweight=".426pt" strokecolor="#d09668">
                <v:path arrowok="t"/>
              </v:shape>
            </v:group>
            <v:group style="position:absolute;left:3849;top:4271;width:2;height:229" coordorigin="3849,4271" coordsize="2,229">
              <v:shape style="position:absolute;left:3849;top:4271;width:2;height:229" coordorigin="3849,4271" coordsize="0,229" path="m3849,4271l3849,4500e" filled="false" stroked="true" strokeweight=".404pt" strokecolor="#d09668">
                <v:path arrowok="t"/>
              </v:shape>
            </v:group>
            <v:group style="position:absolute;left:3856;top:7362;width:28;height:6" coordorigin="3856,7362" coordsize="28,6">
              <v:shape style="position:absolute;left:3856;top:7362;width:28;height:6" coordorigin="3856,7362" coordsize="28,6" path="m3883,7362l3856,7368,3878,7368,3883,7362xe" filled="true" fillcolor="#d09668" stroked="false">
                <v:path arrowok="t"/>
                <v:fill type="solid"/>
              </v:shape>
            </v:group>
            <v:group style="position:absolute;left:3865;top:12158;width:2;height:493" coordorigin="3865,12158" coordsize="2,493">
              <v:shape style="position:absolute;left:3865;top:12158;width:2;height:493" coordorigin="3865,12158" coordsize="0,493" path="m3865,12158l3865,12651e" filled="false" stroked="true" strokeweight=".869185pt" strokecolor="#d09668">
                <v:path arrowok="t"/>
              </v:shape>
            </v:group>
            <v:group style="position:absolute;left:3857;top:12651;width:8;height:2" coordorigin="3857,12651" coordsize="8,2">
              <v:shape style="position:absolute;left:3857;top:12651;width:8;height:2" coordorigin="3857,12651" coordsize="8,0" path="m3857,12651l3864,12651e" filled="false" stroked="true" strokeweight=".01pt" strokecolor="#d09668">
                <v:path arrowok="t"/>
              </v:shape>
            </v:group>
            <v:group style="position:absolute;left:3862;top:15380;width:2;height:226" coordorigin="3862,15380" coordsize="2,226">
              <v:shape style="position:absolute;left:3862;top:15380;width:2;height:226" coordorigin="3862,15380" coordsize="0,226" path="m3862,15380l3862,15606e" filled="false" stroked="true" strokeweight=".404pt" strokecolor="#d09668">
                <v:path arrowok="t"/>
              </v:shape>
            </v:group>
            <v:group style="position:absolute;left:3863;top:7714;width:2;height:88" coordorigin="3863,7714" coordsize="2,88">
              <v:shape style="position:absolute;left:3863;top:7714;width:2;height:88" coordorigin="3863,7714" coordsize="0,88" path="m3863,7714l3863,7801e" filled="false" stroked="true" strokeweight=".382pt" strokecolor="#d09668">
                <v:path arrowok="t"/>
              </v:shape>
            </v:group>
            <v:group style="position:absolute;left:3868;top:10076;width:2;height:405" coordorigin="3868,10076" coordsize="2,405">
              <v:shape style="position:absolute;left:3868;top:10076;width:2;height:405" coordorigin="3868,10076" coordsize="0,405" path="m3868,10076l3868,10480e" filled="false" stroked="true" strokeweight=".79208pt" strokecolor="#d09668">
                <v:path arrowok="t"/>
              </v:shape>
            </v:group>
            <v:group style="position:absolute;left:3861;top:7943;width:60;height:33" coordorigin="3861,7943" coordsize="60,33">
              <v:shape style="position:absolute;left:3861;top:7943;width:60;height:33" coordorigin="3861,7943" coordsize="60,33" path="m3921,7943l3861,7975,3877,7970,3891,7963,3906,7954,3921,7943xe" filled="true" fillcolor="#d09668" stroked="false">
                <v:path arrowok="t"/>
                <v:fill type="solid"/>
              </v:shape>
            </v:group>
            <v:group style="position:absolute;left:3861;top:7905;width:33;height:19" coordorigin="3861,7905" coordsize="33,19">
              <v:shape style="position:absolute;left:3861;top:7905;width:33;height:19" coordorigin="3861,7905" coordsize="33,19" path="m3861,7905l3894,7924,3883,7918,3872,7911,3861,7905xe" filled="true" fillcolor="#d09668" stroked="false">
                <v:path arrowok="t"/>
                <v:fill type="solid"/>
              </v:shape>
            </v:group>
            <v:group style="position:absolute;left:3867;top:13264;width:2;height:96" coordorigin="3867,13264" coordsize="2,96">
              <v:shape style="position:absolute;left:3867;top:13264;width:2;height:96" coordorigin="3867,13264" coordsize="0,96" path="m3867,13264l3867,13359e" filled="false" stroked="true" strokeweight=".415pt" strokecolor="#d09668">
                <v:path arrowok="t"/>
              </v:shape>
            </v:group>
            <v:group style="position:absolute;left:3864;top:12649;width:292;height:2" coordorigin="3864,12649" coordsize="292,2">
              <v:shape style="position:absolute;left:3864;top:12649;width:292;height:2" coordorigin="3864,12649" coordsize="292,0" path="m3864,12649l4156,12649e" filled="false" stroked="true" strokeweight=".273pt" strokecolor="#d09668">
                <v:path arrowok="t"/>
              </v:shape>
            </v:group>
            <v:group style="position:absolute;left:3864;top:4265;width:190;height:2" coordorigin="3864,4265" coordsize="190,2">
              <v:shape style="position:absolute;left:3864;top:4265;width:190;height:2" coordorigin="3864,4265" coordsize="190,0" path="m3864,4265l4054,4265e" filled="false" stroked="true" strokeweight=".115594pt" strokecolor="#d09668">
                <v:path arrowok="t"/>
              </v:shape>
            </v:group>
            <v:group style="position:absolute;left:3865;top:10053;width:2;height:2" coordorigin="3865,10053" coordsize="2,2">
              <v:shape style="position:absolute;left:3865;top:10053;width:2;height:2" coordorigin="3865,10053" coordsize="1,0" path="m3865,10053l3866,10053e" filled="false" stroked="true" strokeweight="1.998pt" strokecolor="#d09668">
                <v:path arrowok="t"/>
              </v:shape>
            </v:group>
            <v:group style="position:absolute;left:3868;top:12158;width:2;height:2" coordorigin="3868,12158" coordsize="2,2">
              <v:shape style="position:absolute;left:3868;top:12158;width:2;height:2" coordorigin="3868,12158" coordsize="1,0" path="m3868,12158l3868,12158e" filled="false" stroked="true" strokeweight=".04pt" strokecolor="#d09668">
                <v:path arrowok="t"/>
              </v:shape>
            </v:group>
            <v:group style="position:absolute;left:3868;top:12160;width:223;height:2" coordorigin="3868,12160" coordsize="223,2">
              <v:shape style="position:absolute;left:3868;top:12160;width:223;height:2" coordorigin="3868,12160" coordsize="223,0" path="m3868,12160l4090,12160e" filled="false" stroked="true" strokeweight=".254pt" strokecolor="#d09668">
                <v:path arrowok="t"/>
              </v:shape>
            </v:group>
            <v:group style="position:absolute;left:3868;top:13796;width:28;height:6" coordorigin="3868,13796" coordsize="28,6">
              <v:shape style="position:absolute;left:3868;top:13796;width:28;height:6" coordorigin="3868,13796" coordsize="28,6" path="m3890,13796l3868,13796,3895,13802,3890,13796xe" filled="true" fillcolor="#d09668" stroked="false">
                <v:path arrowok="t"/>
                <v:fill type="solid"/>
              </v:shape>
            </v:group>
            <v:group style="position:absolute;left:3875;top:13361;width:2;height:90" coordorigin="3875,13361" coordsize="2,90">
              <v:shape style="position:absolute;left:3875;top:13361;width:2;height:90" coordorigin="3875,13361" coordsize="0,90" path="m3875,13361l3875,13450e" filled="false" stroked="true" strokeweight=".393pt" strokecolor="#d09668">
                <v:path arrowok="t"/>
              </v:shape>
            </v:group>
            <v:group style="position:absolute;left:3874;top:13240;width:33;height:19" coordorigin="3874,13240" coordsize="33,19">
              <v:shape style="position:absolute;left:3874;top:13240;width:33;height:19" coordorigin="3874,13240" coordsize="33,19" path="m3906,13240l3874,13259,3885,13253,3906,13240xe" filled="true" fillcolor="#d09668" stroked="false">
                <v:path arrowok="t"/>
                <v:fill type="solid"/>
              </v:shape>
            </v:group>
            <v:group style="position:absolute;left:3874;top:13189;width:60;height:33" coordorigin="3874,13189" coordsize="60,33">
              <v:shape style="position:absolute;left:3874;top:13189;width:60;height:33" coordorigin="3874,13189" coordsize="60,33" path="m3874,13189l3933,13221,3918,13210,3904,13201,3889,13194,3874,13189xe" filled="true" fillcolor="#d09668" stroked="false">
                <v:path arrowok="t"/>
                <v:fill type="solid"/>
              </v:shape>
            </v:group>
            <v:group style="position:absolute;left:3877;top:15613;width:190;height:2" coordorigin="3877,15613" coordsize="190,2">
              <v:shape style="position:absolute;left:3877;top:15613;width:190;height:2" coordorigin="3877,15613" coordsize="190,0" path="m3877,15613l4067,15613e" filled="false" stroked="true" strokeweight=".115594pt" strokecolor="#d09668">
                <v:path arrowok="t"/>
              </v:shape>
            </v:group>
            <v:group style="position:absolute;left:3847;top:13084;width:132;height:2" coordorigin="3847,13084" coordsize="132,2">
              <v:shape style="position:absolute;left:3847;top:13084;width:132;height:2" coordorigin="3847,13084" coordsize="132,0" path="m3847,13084l3979,13084e" filled="false" stroked="true" strokeweight=".405pt" strokecolor="#d09668">
                <v:path arrowok="t"/>
              </v:shape>
            </v:group>
            <v:group style="position:absolute;left:3882;top:10175;width:30;height:2" coordorigin="3882,10175" coordsize="30,2">
              <v:shape style="position:absolute;left:3882;top:10175;width:30;height:2" coordorigin="3882,10175" coordsize="30,0" path="m3882,10175l3911,10175e" filled="false" stroked="true" strokeweight=".111pt" strokecolor="#d09668">
                <v:path arrowok="t"/>
              </v:shape>
            </v:group>
            <v:group style="position:absolute;left:3895;top:7925;width:28;height:16" coordorigin="3895,7925" coordsize="28,16">
              <v:shape style="position:absolute;left:3895;top:7925;width:28;height:16" coordorigin="3895,7925" coordsize="28,16" path="m3895,7925l3904,7930,3913,7936,3922,7941,3895,7925xe" filled="true" fillcolor="#d09668" stroked="false">
                <v:path arrowok="t"/>
                <v:fill type="solid"/>
              </v:shape>
            </v:group>
            <v:group style="position:absolute;left:3895;top:9661;width:112;height:2" coordorigin="3895,9661" coordsize="112,2">
              <v:shape style="position:absolute;left:3895;top:9661;width:112;height:2" coordorigin="3895,9661" coordsize="112,0" path="m3895,9661l4007,9661e" filled="false" stroked="true" strokeweight=".132pt" strokecolor="#d09668">
                <v:path arrowok="t"/>
              </v:shape>
            </v:group>
            <v:group style="position:absolute;left:3906;top:13802;width:2;height:512" coordorigin="3906,13802" coordsize="2,512">
              <v:shape style="position:absolute;left:3906;top:13802;width:2;height:512" coordorigin="3906,13802" coordsize="0,512" path="m3906,13802l3906,14313e" filled="false" stroked="true" strokeweight="1.091pt" strokecolor="#d09668">
                <v:path arrowok="t"/>
              </v:shape>
            </v:group>
            <v:group style="position:absolute;left:3897;top:3856;width:2;height:405" coordorigin="3897,3856" coordsize="2,405">
              <v:shape style="position:absolute;left:3897;top:3856;width:2;height:405" coordorigin="3897,3856" coordsize="0,405" path="m3897,3856l3897,4261e" filled="false" stroked="true" strokeweight=".562656pt" strokecolor="#d09668">
                <v:path arrowok="t"/>
              </v:shape>
            </v:group>
            <v:group style="position:absolute;left:3894;top:5565;width:2;height:512" coordorigin="3894,5565" coordsize="2,512">
              <v:shape style="position:absolute;left:3894;top:5565;width:2;height:512" coordorigin="3894,5565" coordsize="0,512" path="m3894,5565l3894,6076e" filled="false" stroked="true" strokeweight="1.08pt" strokecolor="#d09668">
                <v:path arrowok="t"/>
              </v:shape>
            </v:group>
            <v:group style="position:absolute;left:3850;top:15144;width:103;height:2" coordorigin="3850,15144" coordsize="103,2">
              <v:shape style="position:absolute;left:3850;top:15144;width:103;height:2" coordorigin="3850,15144" coordsize="103,0" path="m3850,15144l3952,15144e" filled="false" stroked="true" strokeweight=".122pt" strokecolor="#d09668">
                <v:path arrowok="t"/>
              </v:shape>
            </v:group>
            <v:group style="position:absolute;left:3906;top:13223;width:29;height:17" coordorigin="3906,13223" coordsize="29,17">
              <v:shape style="position:absolute;left:3906;top:13223;width:29;height:17" coordorigin="3906,13223" coordsize="29,17" path="m3935,13223l3925,13228,3916,13234,3906,13240,3935,13223xe" filled="true" fillcolor="#d09668" stroked="false">
                <v:path arrowok="t"/>
                <v:fill type="solid"/>
              </v:shape>
            </v:group>
            <v:group style="position:absolute;left:3909;top:15617;width:2;height:405" coordorigin="3909,15617" coordsize="2,405">
              <v:shape style="position:absolute;left:3909;top:15617;width:2;height:405" coordorigin="3909,15617" coordsize="0,405" path="m3909,15617l3909,16022e" filled="false" stroked="true" strokeweight=".562304pt" strokecolor="#d09668">
                <v:path arrowok="t"/>
              </v:shape>
            </v:group>
            <v:group style="position:absolute;left:3911;top:10173;width:41;height:2" coordorigin="3911,10173" coordsize="41,2">
              <v:shape style="position:absolute;left:3911;top:10173;width:41;height:2" coordorigin="3911,10173" coordsize="41,0" path="m3911,10173l3952,10173e" filled="false" stroked="true" strokeweight=".152pt" strokecolor="#d09668">
                <v:path arrowok="t"/>
              </v:shape>
            </v:group>
            <v:group style="position:absolute;left:3914;top:11732;width:133;height:2" coordorigin="3914,11732" coordsize="133,2">
              <v:shape style="position:absolute;left:3914;top:11732;width:133;height:2" coordorigin="3914,11732" coordsize="133,0" path="m3914,11732l4047,11732e" filled="false" stroked="true" strokeweight=".405pt" strokecolor="#d09668">
                <v:path arrowok="t"/>
              </v:shape>
            </v:group>
            <v:group style="position:absolute;left:3921;top:5144;width:2;height:406" coordorigin="3921,5144" coordsize="2,406">
              <v:shape style="position:absolute;left:3921;top:5144;width:2;height:406" coordorigin="3921,5144" coordsize="0,406" path="m3921,5144l3921,5550e" filled="false" stroked="true" strokeweight=".783456pt" strokecolor="#d09668">
                <v:path arrowok="t"/>
              </v:shape>
            </v:group>
            <v:group style="position:absolute;left:3918;top:5122;width:2;height:2" coordorigin="3918,5122" coordsize="2,2">
              <v:shape style="position:absolute;left:3918;top:5122;width:2;height:2" coordorigin="3918,5122" coordsize="1,0" path="m3918,5122l3918,5122e" filled="false" stroked="true" strokeweight="2.008pt" strokecolor="#d09668">
                <v:path arrowok="t"/>
              </v:shape>
            </v:group>
            <v:group style="position:absolute;left:3934;top:14328;width:2;height:405" coordorigin="3934,14328" coordsize="2,405">
              <v:shape style="position:absolute;left:3934;top:14328;width:2;height:405" coordorigin="3934,14328" coordsize="0,405" path="m3934,14328l3934,14733e" filled="false" stroked="true" strokeweight=".79208pt" strokecolor="#d09668">
                <v:path arrowok="t"/>
              </v:shape>
            </v:group>
            <v:group style="position:absolute;left:3891;top:4733;width:58;height:2" coordorigin="3891,4733" coordsize="58,2">
              <v:shape style="position:absolute;left:3891;top:4733;width:58;height:2" coordorigin="3891,4733" coordsize="58,0" path="m3891,4733l3948,4733e" filled="false" stroked="true" strokeweight=".092pt" strokecolor="#d09668">
                <v:path arrowok="t"/>
              </v:shape>
            </v:group>
            <v:group style="position:absolute;left:3930;top:14755;width:2;height:2" coordorigin="3930,14755" coordsize="2,2">
              <v:shape style="position:absolute;left:3930;top:14755;width:2;height:2" coordorigin="3930,14755" coordsize="1,0" path="m3930,14755l3931,14755e" filled="false" stroked="true" strokeweight="1.998pt" strokecolor="#d09668">
                <v:path arrowok="t"/>
              </v:shape>
            </v:group>
            <v:group style="position:absolute;left:3935;top:5245;width:30;height:2" coordorigin="3935,5245" coordsize="30,2">
              <v:shape style="position:absolute;left:3935;top:5245;width:30;height:2" coordorigin="3935,5245" coordsize="30,0" path="m3935,5245l3964,5245e" filled="false" stroked="true" strokeweight=".112pt" strokecolor="#d09668">
                <v:path arrowok="t"/>
              </v:shape>
            </v:group>
            <v:group style="position:absolute;left:3947;top:14633;width:30;height:2" coordorigin="3947,14633" coordsize="30,2">
              <v:shape style="position:absolute;left:3947;top:14633;width:30;height:2" coordorigin="3947,14633" coordsize="30,0" path="m3947,14633l3977,14633e" filled="false" stroked="true" strokeweight=".111pt" strokecolor="#d09668">
                <v:path arrowok="t"/>
              </v:shape>
            </v:group>
            <v:group style="position:absolute;left:3948;top:4731;width:112;height:2" coordorigin="3948,4731" coordsize="112,2">
              <v:shape style="position:absolute;left:3948;top:4731;width:112;height:2" coordorigin="3948,4731" coordsize="112,0" path="m3948,4731l4059,4731e" filled="false" stroked="true" strokeweight=".132pt" strokecolor="#d09668">
                <v:path arrowok="t"/>
              </v:shape>
            </v:group>
            <v:group style="position:absolute;left:3952;top:15147;width:120;height:2" coordorigin="3952,15147" coordsize="120,2">
              <v:shape style="position:absolute;left:3952;top:15147;width:120;height:2" coordorigin="3952,15147" coordsize="120,0" path="m3952,15147l4072,15147e" filled="false" stroked="true" strokeweight=".152pt" strokecolor="#d09668">
                <v:path arrowok="t"/>
              </v:shape>
            </v:group>
            <v:group style="position:absolute;left:3964;top:5242;width:41;height:2" coordorigin="3964,5242" coordsize="41,2">
              <v:shape style="position:absolute;left:3964;top:5242;width:41;height:2" coordorigin="3964,5242" coordsize="41,0" path="m3964,5242l4005,5242e" filled="false" stroked="true" strokeweight=".152pt" strokecolor="#d09668">
                <v:path arrowok="t"/>
              </v:shape>
            </v:group>
            <v:group style="position:absolute;left:3835;top:8080;width:133;height:2" coordorigin="3835,8080" coordsize="133,2">
              <v:shape style="position:absolute;left:3835;top:8080;width:133;height:2" coordorigin="3835,8080" coordsize="133,0" path="m3835,8080l3967,8080e" filled="false" stroked="true" strokeweight=".406pt" strokecolor="#d09668">
                <v:path arrowok="t"/>
              </v:shape>
            </v:group>
            <v:group style="position:absolute;left:3970;top:8088;width:130;height:2" coordorigin="3970,8088" coordsize="130,2">
              <v:shape style="position:absolute;left:3970;top:8088;width:130;height:2" coordorigin="3970,8088" coordsize="130,0" path="m3970,8088l4100,8088e" filled="false" stroked="true" strokeweight=".396pt" strokecolor="#d09668">
                <v:path arrowok="t"/>
              </v:shape>
            </v:group>
            <v:group style="position:absolute;left:3977;top:14635;width:41;height:2" coordorigin="3977,14635" coordsize="41,2">
              <v:shape style="position:absolute;left:3977;top:14635;width:41;height:2" coordorigin="3977,14635" coordsize="41,0" path="m3977,14635l4018,14635e" filled="false" stroked="true" strokeweight=".152pt" strokecolor="#d09668">
                <v:path arrowok="t"/>
              </v:shape>
            </v:group>
            <v:group style="position:absolute;left:3983;top:13076;width:130;height:2" coordorigin="3983,13076" coordsize="130,2">
              <v:shape style="position:absolute;left:3983;top:13076;width:130;height:2" coordorigin="3983,13076" coordsize="130,0" path="m3983,13076l4112,13076e" filled="false" stroked="true" strokeweight=".386pt" strokecolor="#d09668">
                <v:path arrowok="t"/>
              </v:shape>
            </v:group>
            <v:group style="position:absolute;left:4190;top:16003;width:1712;height:2" coordorigin="4190,16003" coordsize="1712,2">
              <v:shape style="position:absolute;left:4190;top:16003;width:1712;height:2" coordorigin="4190,16003" coordsize="1712,0" path="m4190,16003l5901,16003e" filled="false" stroked="true" strokeweight="1.183601pt" strokecolor="#d09668">
                <v:path arrowok="t"/>
              </v:shape>
            </v:group>
            <v:group style="position:absolute;left:5931;top:8789;width:304;height:2" coordorigin="5931,8789" coordsize="304,2">
              <v:shape style="position:absolute;left:5931;top:8789;width:304;height:2" coordorigin="5931,8789" coordsize="304,0" path="m5931,8789l6234,8789e" filled="false" stroked="true" strokeweight=".264pt" strokecolor="#d09668">
                <v:path arrowok="t"/>
              </v:shape>
            </v:group>
            <v:group style="position:absolute;left:5974;top:9217;width:137;height:2" coordorigin="5974,9217" coordsize="137,2">
              <v:shape style="position:absolute;left:5974;top:9217;width:137;height:2" coordorigin="5974,9217" coordsize="137,0" path="m5974,9217l6110,9217e" filled="false" stroked="true" strokeweight=".416pt" strokecolor="#d09668">
                <v:path arrowok="t"/>
              </v:shape>
            </v:group>
            <v:group style="position:absolute;left:5996;top:16019;width:304;height:2" coordorigin="5996,16019" coordsize="304,2">
              <v:shape style="position:absolute;left:5996;top:16019;width:304;height:2" coordorigin="5996,16019" coordsize="304,0" path="m5996,16019l6300,16019e" filled="false" stroked="true" strokeweight=".264pt" strokecolor="#d09668">
                <v:path arrowok="t"/>
              </v:shape>
            </v:group>
            <v:group style="position:absolute;left:6014;top:11288;width:112;height:2" coordorigin="6014,11288" coordsize="112,2">
              <v:shape style="position:absolute;left:6014;top:11288;width:112;height:2" coordorigin="6014,11288" coordsize="112,0" path="m6014,11288l6125,11288e" filled="false" stroked="true" strokeweight=".132pt" strokecolor="#d09668">
                <v:path arrowok="t"/>
              </v:shape>
            </v:group>
            <v:group style="position:absolute;left:6015;top:4736;width:111;height:2" coordorigin="6015,4736" coordsize="111,2">
              <v:shape style="position:absolute;left:6015;top:4736;width:111;height:2" coordorigin="6015,4736" coordsize="111,0" path="m6015,4736l6126,4736e" filled="false" stroked="true" strokeweight=".132pt" strokecolor="#d09668">
                <v:path arrowok="t"/>
              </v:shape>
            </v:group>
            <v:group style="position:absolute;left:6020;top:11753;width:190;height:2" coordorigin="6020,11753" coordsize="190,2">
              <v:shape style="position:absolute;left:6020;top:11753;width:190;height:2" coordorigin="6020,11753" coordsize="190,0" path="m6020,11753l6209,11753e" filled="false" stroked="true" strokeweight=".116016pt" strokecolor="#d09668">
                <v:path arrowok="t"/>
              </v:shape>
            </v:group>
            <v:group style="position:absolute;left:6021;top:4270;width:190;height:2" coordorigin="6021,4270" coordsize="190,2">
              <v:shape style="position:absolute;left:6021;top:4270;width:190;height:2" coordorigin="6021,4270" coordsize="190,0" path="m6021,4270l6211,4270e" filled="false" stroked="true" strokeweight=".115594pt" strokecolor="#d09668">
                <v:path arrowok="t"/>
              </v:shape>
            </v:group>
            <v:group style="position:absolute;left:6039;top:15592;width:133;height:2" coordorigin="6039,15592" coordsize="133,2">
              <v:shape style="position:absolute;left:6039;top:15592;width:133;height:2" coordorigin="6039,15592" coordsize="133,0" path="m6039,15592l6172,15592e" filled="false" stroked="true" strokeweight=".405pt" strokecolor="#d09668">
                <v:path arrowok="t"/>
              </v:shape>
            </v:group>
            <v:group style="position:absolute;left:6068;top:10776;width:41;height:2" coordorigin="6068,10776" coordsize="41,2">
              <v:shape style="position:absolute;left:6068;top:10776;width:41;height:2" coordorigin="6068,10776" coordsize="41,0" path="m6068,10776l6109,10776e" filled="false" stroked="true" strokeweight=".152pt" strokecolor="#d09668">
                <v:path arrowok="t"/>
              </v:shape>
            </v:group>
            <v:group style="position:absolute;left:6070;top:5248;width:41;height:2" coordorigin="6070,5248" coordsize="41,2">
              <v:shape style="position:absolute;left:6070;top:5248;width:41;height:2" coordorigin="6070,5248" coordsize="41,0" path="m6070,5248l6110,5248e" filled="false" stroked="true" strokeweight=".152pt" strokecolor="#d09668">
                <v:path arrowok="t"/>
              </v:shape>
            </v:group>
            <v:group style="position:absolute;left:6080;top:13521;width:112;height:2" coordorigin="6080,13521" coordsize="112,2">
              <v:shape style="position:absolute;left:6080;top:13521;width:112;height:2" coordorigin="6080,13521" coordsize="112,0" path="m6080,13521l6191,13521e" filled="false" stroked="true" strokeweight=".132pt" strokecolor="#d09668">
                <v:path arrowok="t"/>
              </v:shape>
            </v:group>
            <v:group style="position:absolute;left:6109;top:10774;width:30;height:2" coordorigin="6109,10774" coordsize="30,2">
              <v:shape style="position:absolute;left:6109;top:10774;width:30;height:2" coordorigin="6109,10774" coordsize="30,0" path="m6109,10774l6139,10774e" filled="false" stroked="true" strokeweight=".111pt" strokecolor="#d09668">
                <v:path arrowok="t"/>
              </v:shape>
            </v:group>
            <v:group style="position:absolute;left:6110;top:9225;width:130;height:2" coordorigin="6110,9225" coordsize="130,2">
              <v:shape style="position:absolute;left:6110;top:9225;width:130;height:2" coordorigin="6110,9225" coordsize="130,0" path="m6110,9225l6240,9225e" filled="false" stroked="true" strokeweight=".386pt" strokecolor="#d09668">
                <v:path arrowok="t"/>
              </v:shape>
            </v:group>
            <v:group style="position:absolute;left:6110;top:5250;width:31;height:2" coordorigin="6110,5250" coordsize="31,2">
              <v:shape style="position:absolute;left:6110;top:5250;width:31;height:2" coordorigin="6110,5250" coordsize="31,0" path="m6110,5250l6140,5250e" filled="false" stroked="true" strokeweight=".111pt" strokecolor="#d09668">
                <v:path arrowok="t"/>
              </v:shape>
            </v:group>
            <v:group style="position:absolute;left:6125;top:11285;width:112;height:2" coordorigin="6125,11285" coordsize="112,2">
              <v:shape style="position:absolute;left:6125;top:11285;width:112;height:2" coordorigin="6125,11285" coordsize="112,0" path="m6125,11285l6236,11285e" filled="false" stroked="true" strokeweight=".132pt" strokecolor="#d09668">
                <v:path arrowok="t"/>
              </v:shape>
            </v:group>
            <v:group style="position:absolute;left:6127;top:7695;width:120;height:2" coordorigin="6127,7695" coordsize="120,2">
              <v:shape style="position:absolute;left:6127;top:7695;width:120;height:2" coordorigin="6127,7695" coordsize="120,0" path="m6127,7695l6246,7695e" filled="false" stroked="true" strokeweight=".274pt" strokecolor="#d09668">
                <v:path arrowok="t"/>
              </v:shape>
            </v:group>
            <v:group style="position:absolute;left:6134;top:14032;width:41;height:2" coordorigin="6134,14032" coordsize="41,2">
              <v:shape style="position:absolute;left:6134;top:14032;width:41;height:2" coordorigin="6134,14032" coordsize="41,0" path="m6134,14032l6175,14032e" filled="false" stroked="true" strokeweight=".152pt" strokecolor="#d09668">
                <v:path arrowok="t"/>
              </v:shape>
            </v:group>
            <v:group style="position:absolute;left:6153;top:10469;width:2;height:406" coordorigin="6153,10469" coordsize="2,406">
              <v:shape style="position:absolute;left:6153;top:10469;width:2;height:406" coordorigin="6153,10469" coordsize="0,406" path="m6153,10469l6153,10874e" filled="false" stroked="true" strokeweight=".783456pt" strokecolor="#d09668">
                <v:path arrowok="t"/>
              </v:shape>
            </v:group>
            <v:group style="position:absolute;left:6151;top:9364;width:26;height:15" coordorigin="6151,9364" coordsize="26,15">
              <v:shape style="position:absolute;left:6151;top:9364;width:26;height:15" coordorigin="6151,9364" coordsize="26,15" path="m6151,9364l6177,9379,6168,9374,6160,9368,6151,9364xe" filled="true" fillcolor="#d09668" stroked="false">
                <v:path arrowok="t"/>
                <v:fill type="solid"/>
              </v:shape>
            </v:group>
            <v:group style="position:absolute;left:6154;top:5150;width:2;height:405" coordorigin="6154,5150" coordsize="2,405">
              <v:shape style="position:absolute;left:6154;top:5150;width:2;height:405" coordorigin="6154,5150" coordsize="0,405" path="m6154,5150l6154,5555e" filled="false" stroked="true" strokeweight=".79208pt" strokecolor="#d09668">
                <v:path arrowok="t"/>
              </v:shape>
            </v:group>
            <v:group style="position:absolute;left:6153;top:7930;width:27;height:16" coordorigin="6153,7930" coordsize="27,16">
              <v:shape style="position:absolute;left:6153;top:7930;width:27;height:16" coordorigin="6153,7930" coordsize="27,16" path="m6179,7930l6153,7946,6162,7941,6170,7936,6179,7930xe" filled="true" fillcolor="#d09668" stroked="false">
                <v:path arrowok="t"/>
                <v:fill type="solid"/>
              </v:shape>
            </v:group>
            <v:group style="position:absolute;left:6153;top:9330;width:60;height:33" coordorigin="6153,9330" coordsize="60,33">
              <v:shape style="position:absolute;left:6153;top:9330;width:60;height:33" coordorigin="6153,9330" coordsize="60,33" path="m6212,9330l6197,9335,6183,9342,6168,9351,6153,9362,6212,9330xe" filled="true" fillcolor="#d09668" stroked="false">
                <v:path arrowok="t"/>
                <v:fill type="solid"/>
              </v:shape>
            </v:group>
            <v:group style="position:absolute;left:6154;top:7948;width:60;height:33" coordorigin="6154,7948" coordsize="60,33">
              <v:shape style="position:absolute;left:6154;top:7948;width:60;height:33" coordorigin="6154,7948" coordsize="60,33" path="m6154,7948l6169,7959,6184,7968,6198,7975,6214,7980,6154,7948xe" filled="true" fillcolor="#d09668" stroked="false">
                <v:path arrowok="t"/>
                <v:fill type="solid"/>
              </v:shape>
            </v:group>
            <v:group style="position:absolute;left:6155;top:10896;width:2;height:2" coordorigin="6155,10896" coordsize="2,2">
              <v:shape style="position:absolute;left:6155;top:10896;width:2;height:2" coordorigin="6155,10896" coordsize="1,0" path="m6155,10896l6156,10896e" filled="false" stroked="true" strokeweight="2.009pt" strokecolor="#d09668">
                <v:path arrowok="t"/>
              </v:shape>
            </v:group>
            <v:group style="position:absolute;left:6156;top:5128;width:2;height:2" coordorigin="6156,5128" coordsize="2,2">
              <v:shape style="position:absolute;left:6156;top:5128;width:2;height:2" coordorigin="6156,5128" coordsize="1,0" path="m6156,5128l6157,5128e" filled="false" stroked="true" strokeweight="1.998pt" strokecolor="#d09668">
                <v:path arrowok="t"/>
              </v:shape>
            </v:group>
            <v:group style="position:absolute;left:6166;top:12163;width:77;height:887" coordorigin="6166,12163" coordsize="77,887">
              <v:shape style="position:absolute;left:6166;top:12163;width:77;height:887" coordorigin="6166,12163" coordsize="77,887" path="m6166,12163l6242,13050,6241,13001,6237,12933,6232,12850,6225,12756,6217,12655,6208,12553,6199,12452,6190,12359,6181,12277,6173,12210,6166,12163xe" filled="true" fillcolor="#d09668" stroked="false">
                <v:path arrowok="t"/>
                <v:fill type="solid"/>
              </v:shape>
            </v:group>
            <v:group style="position:absolute;left:6180;top:9942;width:2;height:512" coordorigin="6180,9942" coordsize="2,512">
              <v:shape style="position:absolute;left:6180;top:9942;width:2;height:512" coordorigin="6180,9942" coordsize="0,512" path="m6180,9942l6180,10454e" filled="false" stroked="true" strokeweight="1.08pt" strokecolor="#d09668">
                <v:path arrowok="t"/>
              </v:shape>
            </v:group>
            <v:group style="position:absolute;left:6177;top:11758;width:2;height:405" coordorigin="6177,11758" coordsize="2,405">
              <v:shape style="position:absolute;left:6177;top:11758;width:2;height:405" coordorigin="6177,11758" coordsize="0,405" path="m6177,11758l6177,12162e" filled="false" stroked="true" strokeweight=".562656pt" strokecolor="#d09668">
                <v:path arrowok="t"/>
              </v:shape>
            </v:group>
            <v:group style="position:absolute;left:6178;top:3861;width:2;height:405" coordorigin="6178,3861" coordsize="2,405">
              <v:shape style="position:absolute;left:6178;top:3861;width:2;height:405" coordorigin="6178,3861" coordsize="0,405" path="m6178,3861l6178,4266e" filled="false" stroked="true" strokeweight=".562656pt" strokecolor="#d09668">
                <v:path arrowok="t"/>
              </v:shape>
            </v:group>
            <v:group style="position:absolute;left:6175;top:14035;width:30;height:2" coordorigin="6175,14035" coordsize="30,2">
              <v:shape style="position:absolute;left:6175;top:14035;width:30;height:2" coordorigin="6175,14035" coordsize="30,0" path="m6175,14035l6204,14035e" filled="false" stroked="true" strokeweight=".111pt" strokecolor="#d09668">
                <v:path arrowok="t"/>
              </v:shape>
            </v:group>
            <v:group style="position:absolute;left:6176;top:15584;width:125;height:2" coordorigin="6176,15584" coordsize="125,2">
              <v:shape style="position:absolute;left:6176;top:15584;width:125;height:2" coordorigin="6176,15584" coordsize="125,0" path="m6176,15584l6300,15584e" filled="false" stroked="true" strokeweight=".365pt" strokecolor="#d09668">
                <v:path arrowok="t"/>
              </v:shape>
            </v:group>
            <v:group style="position:absolute;left:6179;top:9380;width:34;height:19" coordorigin="6179,9380" coordsize="34,19">
              <v:shape style="position:absolute;left:6179;top:9380;width:34;height:19" coordorigin="6179,9380" coordsize="34,19" path="m6179,9380l6190,9387,6201,9394,6212,9399,6179,9380xe" filled="true" fillcolor="#d09668" stroked="false">
                <v:path arrowok="t"/>
                <v:fill type="solid"/>
              </v:shape>
            </v:group>
            <v:group style="position:absolute;left:6181;top:7911;width:33;height:19" coordorigin="6181,7911" coordsize="33,19">
              <v:shape style="position:absolute;left:6181;top:7911;width:33;height:19" coordorigin="6181,7911" coordsize="33,19" path="m6214,7911l6203,7916,6192,7923,6181,7929,6214,7911xe" filled="true" fillcolor="#d09668" stroked="false">
                <v:path arrowok="t"/>
                <v:fill type="solid"/>
              </v:shape>
            </v:group>
            <v:group style="position:absolute;left:6181;top:5570;width:2;height:512" coordorigin="6181,5570" coordsize="2,512">
              <v:shape style="position:absolute;left:6181;top:5570;width:2;height:512" coordorigin="6181,5570" coordsize="0,512" path="m6181,5570l6181,6081e" filled="false" stroked="true" strokeweight="1.091pt" strokecolor="#d09668">
                <v:path arrowok="t"/>
              </v:shape>
            </v:group>
            <v:group style="position:absolute;left:6191;top:9937;width:28;height:6" coordorigin="6191,9937" coordsize="28,6">
              <v:shape style="position:absolute;left:6191;top:9937;width:28;height:6" coordorigin="6191,9937" coordsize="28,6" path="m6218,9937l6196,9937,6191,9942,6218,9937xe" filled="true" fillcolor="#d09668" stroked="false">
                <v:path arrowok="t"/>
                <v:fill type="solid"/>
              </v:shape>
            </v:group>
            <v:group style="position:absolute;left:6192;top:7368;width:28;height:6" coordorigin="6192,7368" coordsize="28,6">
              <v:shape style="position:absolute;left:6192;top:7368;width:28;height:6" coordorigin="6192,7368" coordsize="28,6" path="m6192,7368l6197,7373,6219,7373,6192,7368xe" filled="true" fillcolor="#d09668" stroked="false">
                <v:path arrowok="t"/>
                <v:fill type="solid"/>
              </v:shape>
            </v:group>
            <v:group style="position:absolute;left:6192;top:6081;width:60;height:1601" coordorigin="6192,6081" coordsize="60,1601">
              <v:shape style="position:absolute;left:6192;top:6081;width:60;height:1601" coordorigin="6192,6081" coordsize="60,1601" path="m6192,6081l6193,6148,6197,6277,6200,6360,6203,6452,6206,6553,6210,6659,6214,6769,6218,6882,6222,6994,6226,7104,6230,7210,6234,7311,6238,7403,6241,7486,6244,7558,6250,7657,6252,7682,6192,6081xe" filled="true" fillcolor="#d09668" stroked="false">
                <v:path arrowok="t"/>
                <v:fill type="solid"/>
              </v:shape>
            </v:group>
            <v:group style="position:absolute;left:6211;top:9504;width:2;height:88" coordorigin="6211,9504" coordsize="2,88">
              <v:shape style="position:absolute;left:6211;top:9504;width:2;height:88" coordorigin="6211,9504" coordsize="0,88" path="m6211,9504l6211,9591e" filled="false" stroked="true" strokeweight=".382pt" strokecolor="#d09668">
                <v:path arrowok="t"/>
              </v:shape>
            </v:group>
            <v:group style="position:absolute;left:6126;top:4739;width:112;height:2" coordorigin="6126,4739" coordsize="112,2">
              <v:shape style="position:absolute;left:6126;top:4739;width:112;height:2" coordorigin="6126,4739" coordsize="112,0" path="m6126,4739l6238,4739e" filled="false" stroked="true" strokeweight=".132pt" strokecolor="#d09668">
                <v:path arrowok="t"/>
              </v:shape>
            </v:group>
            <v:group style="position:absolute;left:6212;top:7719;width:2;height:85" coordorigin="6212,7719" coordsize="2,85">
              <v:shape style="position:absolute;left:6212;top:7719;width:2;height:85" coordorigin="6212,7719" coordsize="0,85" path="m6212,7719l6212,7804e" filled="false" stroked="true" strokeweight=".371pt" strokecolor="#d09668">
                <v:path arrowok="t"/>
              </v:shape>
            </v:group>
            <v:group style="position:absolute;left:6218;top:13935;width:2;height:405" coordorigin="6218,13935" coordsize="2,405">
              <v:shape style="position:absolute;left:6218;top:13935;width:2;height:405" coordorigin="6218,13935" coordsize="0,405" path="m6218,13935l6218,14340e" filled="false" stroked="true" strokeweight=".79208pt" strokecolor="#d09668">
                <v:path arrowok="t"/>
              </v:shape>
            </v:group>
            <v:group style="position:absolute;left:6219;top:9405;width:2;height:100" coordorigin="6219,9405" coordsize="2,100">
              <v:shape style="position:absolute;left:6219;top:9405;width:2;height:100" coordorigin="6219,9405" coordsize="0,100" path="m6219,9405l6219,9504e" filled="false" stroked="true" strokeweight=".425pt" strokecolor="#d09668">
                <v:path arrowok="t"/>
              </v:shape>
            </v:group>
            <v:group style="position:absolute;left:6220;top:7804;width:2;height:102" coordorigin="6220,7804" coordsize="2,102">
              <v:shape style="position:absolute;left:6220;top:7804;width:2;height:102" coordorigin="6220,7804" coordsize="0,102" path="m6220,7804l6220,7905e" filled="false" stroked="true" strokeweight=".447pt" strokecolor="#d09668">
                <v:path arrowok="t"/>
              </v:shape>
            </v:group>
            <v:group style="position:absolute;left:6217;top:15428;width:29;height:17" coordorigin="6217,15428" coordsize="29,17">
              <v:shape style="position:absolute;left:6217;top:15428;width:29;height:17" coordorigin="6217,15428" coordsize="29,17" path="m6245,15428l6217,15444,6226,15439,6236,15434,6245,15428xe" filled="true" fillcolor="#d09668" stroked="false">
                <v:path arrowok="t"/>
                <v:fill type="solid"/>
              </v:shape>
            </v:group>
            <v:group style="position:absolute;left:6218;top:9628;width:33;height:299" coordorigin="6218,9628" coordsize="33,299">
              <v:shape style="position:absolute;left:6218;top:9628;width:33;height:299" coordorigin="6218,9628" coordsize="33,299" path="m6250,9628l6241,9703,6230,9777,6221,9851,6218,9926,6250,9628xe" filled="true" fillcolor="#d09668" stroked="false">
                <v:path arrowok="t"/>
                <v:fill type="solid"/>
              </v:shape>
            </v:group>
            <v:group style="position:absolute;left:6218;top:15446;width:60;height:32" coordorigin="6218,15446" coordsize="60,32">
              <v:shape style="position:absolute;left:6218;top:15446;width:60;height:32" coordorigin="6218,15446" coordsize="60,32" path="m6218,15446l6234,15457,6248,15466,6262,15473,6278,15478,6218,15446xe" filled="true" fillcolor="#d09668" stroked="false">
                <v:path arrowok="t"/>
                <v:fill type="solid"/>
              </v:shape>
            </v:group>
            <v:group style="position:absolute;left:6224;top:11519;width:2;height:229" coordorigin="6224,11519" coordsize="2,229">
              <v:shape style="position:absolute;left:6224;top:11519;width:2;height:229" coordorigin="6224,11519" coordsize="0,229" path="m6224,11519l6224,11747e" filled="false" stroked="true" strokeweight=".404pt" strokecolor="#d09668">
                <v:path arrowok="t"/>
              </v:shape>
            </v:group>
            <v:group style="position:absolute;left:6221;top:13912;width:2;height:2" coordorigin="6221,13912" coordsize="2,2">
              <v:shape style="position:absolute;left:6221;top:13912;width:2;height:2" coordorigin="6221,13912" coordsize="1,0" path="m6221,13912l6221,13912e" filled="false" stroked="true" strokeweight="1.998pt" strokecolor="#d09668">
                <v:path arrowok="t"/>
              </v:shape>
            </v:group>
            <v:group style="position:absolute;left:6226;top:4277;width:2;height:239" coordorigin="6226,4277" coordsize="2,239">
              <v:shape style="position:absolute;left:6226;top:4277;width:2;height:239" coordorigin="6226,4277" coordsize="0,239" path="m6226,4277l6226,4515e" filled="false" stroked="true" strokeweight=".436pt" strokecolor="#d09668">
                <v:path arrowok="t"/>
              </v:shape>
            </v:group>
            <v:group style="position:absolute;left:6233;top:11294;width:2;height:221" coordorigin="6233,11294" coordsize="2,221">
              <v:shape style="position:absolute;left:6233;top:11294;width:2;height:221" coordorigin="6233,11294" coordsize="0,221" path="m6233,11294l6233,11515e" filled="false" stroked="true" strokeweight=".393pt" strokecolor="#d09668">
                <v:path arrowok="t"/>
              </v:shape>
            </v:group>
            <v:group style="position:absolute;left:6234;top:4516;width:2;height:214" coordorigin="6234,4516" coordsize="2,214">
              <v:shape style="position:absolute;left:6234;top:4516;width:2;height:214" coordorigin="6234,4516" coordsize="0,214" path="m6234,4516l6234,4729e" filled="false" stroked="true" strokeweight=".382pt" strokecolor="#d09668">
                <v:path arrowok="t"/>
              </v:shape>
            </v:group>
            <v:group style="position:absolute;left:6245;top:14355;width:2;height:512" coordorigin="6245,14355" coordsize="2,512">
              <v:shape style="position:absolute;left:6245;top:14355;width:2;height:512" coordorigin="6245,14355" coordsize="0,512" path="m6245,14355l6245,14866e" filled="false" stroked="true" strokeweight="1.08pt" strokecolor="#d09668">
                <v:path arrowok="t"/>
              </v:shape>
            </v:group>
            <v:group style="position:absolute;left:6233;top:8113;width:2;height:680" coordorigin="6233,8113" coordsize="2,680">
              <v:shape style="position:absolute;left:6233;top:8113;width:2;height:680" coordorigin="6233,8113" coordsize="0,680" path="m6233,8113l6233,8792e" filled="false" stroked="true" strokeweight=".719185pt" strokecolor="#d09668">
                <v:path arrowok="t"/>
              </v:shape>
            </v:group>
            <v:group style="position:absolute;left:6239;top:8787;width:2;height:432" coordorigin="6239,8787" coordsize="2,432">
              <v:shape style="position:absolute;left:6239;top:8787;width:2;height:432" coordorigin="6239,8787" coordsize="0,432" path="m6239,8787l6239,9218e" filled="false" stroked="true" strokeweight=".567408pt" strokecolor="#d09668">
                <v:path arrowok="t"/>
              </v:shape>
            </v:group>
            <v:group style="position:absolute;left:6245;top:15409;width:33;height:19" coordorigin="6245,15409" coordsize="33,19">
              <v:shape style="position:absolute;left:6245;top:15409;width:33;height:19" coordorigin="6245,15409" coordsize="33,19" path="m6278,15409l6267,15414,6245,15428,6278,15409xe" filled="true" fillcolor="#d09668" stroked="false">
                <v:path arrowok="t"/>
                <v:fill type="solid"/>
              </v:shape>
            </v:group>
            <v:group style="position:absolute;left:6256;top:14866;width:28;height:6" coordorigin="6256,14866" coordsize="28,6">
              <v:shape style="position:absolute;left:6256;top:14866;width:28;height:6" coordorigin="6256,14866" coordsize="28,6" path="m6256,14866l6262,14871,6283,14871,6256,14866xe" filled="true" fillcolor="#d09668" stroked="false">
                <v:path arrowok="t"/>
                <v:fill type="solid"/>
              </v:shape>
            </v:group>
            <v:group style="position:absolute;left:6276;top:15217;width:2;height:88" coordorigin="6276,15217" coordsize="2,88">
              <v:shape style="position:absolute;left:6276;top:15217;width:2;height:88" coordorigin="6276,15217" coordsize="0,88" path="m6276,15217l6276,15305e" filled="false" stroked="true" strokeweight=".382pt" strokecolor="#d09668">
                <v:path arrowok="t"/>
              </v:shape>
            </v:group>
            <v:group style="position:absolute;left:6191;top:13523;width:112;height:2" coordorigin="6191,13523" coordsize="112,2">
              <v:shape style="position:absolute;left:6191;top:13523;width:112;height:2" coordorigin="6191,13523" coordsize="112,0" path="m6191,13523l6302,13523e" filled="false" stroked="true" strokeweight=".132pt" strokecolor="#d09668">
                <v:path arrowok="t"/>
              </v:shape>
            </v:group>
            <v:group style="position:absolute;left:6284;top:15305;width:2;height:99" coordorigin="6284,15305" coordsize="2,99">
              <v:shape style="position:absolute;left:6284;top:15305;width:2;height:99" coordorigin="6284,15305" coordsize="0,99" path="m6284,15305l6284,15404e" filled="false" stroked="true" strokeweight=".425pt" strokecolor="#d09668">
                <v:path arrowok="t"/>
              </v:shape>
            </v:group>
            <v:group style="position:absolute;left:6283;top:14882;width:33;height:299" coordorigin="6283,14882" coordsize="33,299">
              <v:shape style="position:absolute;left:6283;top:14882;width:33;height:299" coordorigin="6283,14882" coordsize="33,299" path="m6283,14882l6287,14957,6295,15031,6306,15105,6316,15180,6283,14882xe" filled="true" fillcolor="#d09668" stroked="false">
                <v:path arrowok="t"/>
                <v:fill type="solid"/>
              </v:shape>
            </v:group>
            <v:group style="position:absolute;left:6290;top:13061;width:2;height:229" coordorigin="6290,13061" coordsize="2,229">
              <v:shape style="position:absolute;left:6290;top:13061;width:2;height:229" coordorigin="6290,13061" coordsize="0,229" path="m6290,13061l6290,13290e" filled="false" stroked="true" strokeweight=".404pt" strokecolor="#d09668">
                <v:path arrowok="t"/>
              </v:shape>
            </v:group>
            <v:group style="position:absolute;left:6298;top:13294;width:2;height:221" coordorigin="6298,13294" coordsize="2,221">
              <v:shape style="position:absolute;left:6298;top:13294;width:2;height:221" coordorigin="6298,13294" coordsize="0,221" path="m6298,13294l6298,13514e" filled="false" stroked="true" strokeweight=".393pt" strokecolor="#d09668">
                <v:path arrowok="t"/>
              </v:shape>
            </v:group>
            <v:group style="position:absolute;left:6305;top:15590;width:2;height:432" coordorigin="6305,15590" coordsize="2,432">
              <v:shape style="position:absolute;left:6305;top:15590;width:2;height:432" coordorigin="6305,15590" coordsize="0,432" path="m6305,15590l6305,16022e" filled="false" stroked="true" strokeweight=".567408pt" strokecolor="#d09668">
                <v:path arrowok="t"/>
              </v:shape>
            </v:group>
            <v:group style="position:absolute;left:3770;top:3862;width:2546;height:12160" coordorigin="3770,3862" coordsize="2546,12160">
              <v:shape style="position:absolute;left:3770;top:3862;width:2546;height:12160" coordorigin="3770,3862" coordsize="2546,12160" path="m6286,13082l3979,13082,3931,13091,3913,13102,3874,13102,3874,13202,3904,13202,3918,13222,3933,13222,3935,13242,3906,13242,3895,13262,3874,13262,3863,13282,3871,13362,3874,13402,3877,13422,3879,13442,3879,13462,3881,13482,3841,13482,3836,13502,3846,13582,3856,13642,3865,13722,3868,13802,3890,13802,3895,13822,3903,13882,3908,13962,3913,14062,3915,14162,3917,14242,3917,14322,3926,14342,3938,14442,3941,14542,3939,14622,3934,14682,3931,14742,3931,14782,3942,14782,3942,15142,3941,15162,3850,15162,3857,15382,3861,15442,3864,15502,3865,15562,3866,15622,3909,15622,3915,16022,4190,16022,4270,16002,6307,16002,6301,15942,6299,15862,6301,15762,6303,15682,6305,15602,6176,15602,6279,15582,6278,15582,6278,15482,6248,15482,6234,15462,6217,15462,6245,15442,6267,15422,6289,15422,6280,15322,6277,15302,6275,15262,6273,15242,6272,15222,6271,15202,6310,15202,6316,15182,6306,15122,6295,15042,6287,14962,6283,14902,6283,14882,6256,14882,6249,14802,6243,14722,6239,14622,6236,14522,6235,14442,6234,14362,6226,14342,6213,14242,6210,14142,6213,14082,6218,14002,6221,13942,6221,13902,6210,13902,6210,13542,6191,13542,6080,13522,6302,13522,6294,13302,6294,13302,6291,13242,6288,13182,6286,13122,6286,1308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307,16002l5249,16002,5331,16022,6310,16022,6307,1600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305,15582l6300,15582,6269,15602,6305,15602,6305,1558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302,13522l6163,13522,6191,13542,6302,13542,6302,1352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3868,12162l3872,12222,3874,12282,3874,12362,3872,12462,3868,12562,3864,12662,3860,12762,3855,12862,3852,12942,3849,13022,3848,13022,3847,13082,3847,13102,3873,13102,3931,13091,3946,13082,6286,13082,6286,13062,6242,13062,6166,12182,4090,12182,3868,1216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3931,13091l3873,13102,3913,13102,3931,13091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3782,11722l3781,11742,3783,11822,3786,11902,3787,12002,3785,12082,3777,12162,4034,12162,4090,12182,6171,12182,6177,11762,6220,11762,6221,11742,3808,11742,3808,11738,3782,1172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3808,11738l3808,11742,3814,11742,3808,11738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248,9662l4007,9662,3932,9675,3923,9682,3876,9682,3876,10042,3866,10042,3865,10082,3868,10142,3873,10222,3876,10282,3873,10382,3860,10482,3852,10502,3851,10582,3850,10662,3847,10762,3843,10862,3837,10942,3830,11022,3803,11022,3803,11042,3799,11102,3791,11182,3780,11262,3770,11322,3776,11342,3816,11342,3814,11362,3813,11382,3811,11422,3809,11442,3806,11462,3798,11562,3829,11562,3839,11582,3869,11602,3853,11602,3838,11622,3808,11622,3808,11722,3808,11738,3814,11742,6221,11742,6221,11702,6223,11642,6225,11582,6228,11522,6229,11522,6236,11302,6145,11302,6144,11282,6144,10922,6155,10922,6156,10882,6153,10822,6148,10762,6145,10682,6148,10582,6161,10482,6169,10462,6170,10402,6171,10302,6174,10202,6178,10122,6183,10022,6191,9962,6196,9942,6218,9942,6221,9862,6230,9782,6241,9722,6248,966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244,8802l3849,8802,3844,9202,3811,9202,3801,9222,3800,9262,3798,9322,3796,9382,3792,9442,3792,9442,3784,9662,3838,9682,3895,9682,3932,9675,3950,9662,6248,9662,6250,9642,6245,9622,6205,9622,6207,9602,6208,9582,6209,9562,6212,9542,6215,9522,6223,9422,6212,9402,6190,9402,6179,9382,6153,9382,6168,9362,6183,9362,6197,9342,6212,9342,6212,9242,6142,9242,6110,9222,6240,9222,6238,9142,6235,9062,6234,8982,6236,8882,6244,880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3932,9675l3895,9682,3923,9682,3932,9675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110,9222l6142,9242,6213,9242,6110,922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240,9222l6110,9222,6213,9242,6238,9242,6240,922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3860,8082l3835,8082,3834,8102,3834,8122,3836,8182,3838,8242,3842,8342,3845,8422,3847,8502,3849,8602,3849,8682,3846,8742,3841,8802,6234,8802,6229,8742,6226,8682,6226,8602,6227,8522,6230,8422,6236,8262,6239,8182,6240,8122,6241,8122,6241,8102,3934,8102,3919,8093,3860,808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214,7982l3861,7982,3861,8082,3901,8082,3919,8093,3967,8102,6208,8102,6214,8098,6214,8082,6214,798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214,8098l6208,8102,6214,8102,6214,8098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241,8082l6240,8082,6214,8098,6214,8102,6241,8102,6241,808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3901,8082l3860,8082,3919,8093,3901,808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169,7962l3906,7962,3891,7982,6184,7982,6169,796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179,7942l3922,7942,3921,7962,6153,7962,6179,794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203,7922l3883,7922,3894,7942,6192,7942,6203,792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207,7702l3868,7702,3867,7722,3866,7742,3864,7762,3862,7782,3859,7802,3851,7902,3861,7922,6224,7922,6216,7822,6213,7802,6210,7762,6209,7742,6208,7722,6207,770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146,4742l3929,4742,3929,4762,3929,5102,3918,5122,3918,5162,3921,5222,3926,5282,3929,5362,3926,5442,3913,5562,3905,5582,3904,5642,3903,5742,3900,5822,3896,5922,3890,6022,3883,6082,3882,6162,3880,6202,3878,6282,3875,6362,3872,6462,3869,6562,3865,6662,3861,6782,3857,6882,3853,7002,3849,7102,3845,7222,3841,7322,3837,7402,3834,7482,3831,7562,3828,7622,3825,7662,3823,7682,3829,7702,6252,7702,6250,7662,6247,7622,6244,7562,6241,7502,6238,7422,6234,7322,6230,7222,6226,7122,6218,6882,6214,6782,6210,6662,6206,6562,6203,6462,6200,6362,6197,6282,6195,6222,6193,6162,6192,6122,6192,6082,6185,6022,6179,5922,6175,5842,6172,5742,6171,5662,6170,5582,6162,5562,6149,5462,6146,5362,6149,5282,6150,5262,3964,5262,3991,5249,3994,5242,6152,5242,6154,5222,6157,5162,6156,5122,6145,5122,6145,4762,6146,474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3991,5249l3964,5262,3984,5262,3991,5249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152,5242l4005,5242,3991,5249,3984,5262,6150,5262,6152,524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221,4282l3853,4282,3853,4342,3851,4402,3848,4462,3845,4522,3837,4742,6238,4742,6230,4522,6227,4462,6224,4402,6222,4342,6221,4282xe" filled="true" fillcolor="#d09668" stroked="false">
                <v:path arrowok="t"/>
                <v:fill type="solid"/>
              </v:shape>
              <v:shape style="position:absolute;left:3770;top:3862;width:2546;height:12160" coordorigin="3770,3862" coordsize="2546,12160" path="m6173,3862l3902,3862,3897,4262,3897,4282,6178,4282,6173,3862xe" filled="true" fillcolor="#d09668" stroked="false">
                <v:path arrowok="t"/>
                <v:fill type="solid"/>
              </v:shape>
            </v:group>
            <v:group style="position:absolute;left:5975;top:15998;width:333;height:36" coordorigin="5975,15998" coordsize="333,36">
              <v:shape style="position:absolute;left:5975;top:15998;width:333;height:36" coordorigin="5975,15998" coordsize="333,36" path="m6293,15998l6141,15999,6066,16001,5990,16004,5975,16019,5979,16029,5990,16034,6066,16031,6141,16029,6293,16028,6304,16024,6308,16013,6304,16003,6293,15998xe" filled="true" fillcolor="#221f20" stroked="false">
                <v:path arrowok="t"/>
                <v:fill type="solid"/>
              </v:shape>
            </v:group>
            <v:group style="position:absolute;left:3901;top:16019;width:311;height:2" coordorigin="3901,16019" coordsize="311,2">
              <v:shape style="position:absolute;left:3901;top:16019;width:311;height:2" coordorigin="3901,16019" coordsize="311,0" path="m3901,16019l4211,16019e" filled="false" stroked="true" strokeweight="1.5pt" strokecolor="#221f20">
                <v:path arrowok="t"/>
              </v:shape>
            </v:group>
            <v:group style="position:absolute;left:3904;top:15599;width:2;height:434" coordorigin="3904,15599" coordsize="2,434">
              <v:shape style="position:absolute;left:3904;top:15599;width:2;height:434" coordorigin="3904,15599" coordsize="0,434" path="m3904,15599l3904,16033e" filled="false" stroked="true" strokeweight="1.999744pt" strokecolor="#221f20">
                <v:path arrowok="t"/>
              </v:shape>
            </v:group>
            <v:group style="position:absolute;left:3858;top:15593;width:219;height:33" coordorigin="3858,15593" coordsize="219,33">
              <v:shape style="position:absolute;left:3858;top:15593;width:219;height:33" coordorigin="3858,15593" coordsize="219,33" path="m3872,15593l3861,15597,3858,15607,3861,15618,3872,15623,3919,15625,3967,15625,4062,15623,4072,15618,4076,15608,4072,15598,4066,15595,3919,15595,3872,15593xe" filled="true" fillcolor="#221f20" stroked="false">
                <v:path arrowok="t"/>
                <v:fill type="solid"/>
              </v:shape>
              <v:shape style="position:absolute;left:3858;top:15593;width:219;height:33" coordorigin="3858,15593" coordsize="219,33" path="m4062,15593l3967,15595,3919,15595,4066,15595,4062,15593xe" filled="true" fillcolor="#221f20" stroked="false">
                <v:path arrowok="t"/>
                <v:fill type="solid"/>
              </v:shape>
            </v:group>
            <v:group style="position:absolute;left:3830;top:15135;width:47;height:483" coordorigin="3830,15135" coordsize="47,483">
              <v:shape style="position:absolute;left:3830;top:15135;width:47;height:483" coordorigin="3830,15135" coordsize="47,483" path="m3845,15135l3834,15139,3830,15150,3831,15225,3834,15301,3842,15452,3845,15527,3846,15603,3851,15614,3861,15617,3872,15614,3876,15603,3875,15527,3872,15452,3864,15301,3861,15225,3860,15150,3855,15139,3845,15135xe" filled="true" fillcolor="#221f20" stroked="false">
                <v:path arrowok="t"/>
                <v:fill type="solid"/>
              </v:shape>
            </v:group>
            <v:group style="position:absolute;left:3830;top:15124;width:252;height:36" coordorigin="3830,15124" coordsize="252,36">
              <v:shape style="position:absolute;left:3830;top:15124;width:252;height:36" coordorigin="3830,15124" coordsize="252,36" path="m3845,15124l3834,15129,3830,15139,3834,15149,3845,15154,3900,15155,4011,15158,4067,15159,4078,15155,4081,15144,4078,15134,4067,15129,4011,15128,3900,15125,3845,15124xe" filled="true" fillcolor="#221f20" stroked="false">
                <v:path arrowok="t"/>
                <v:fill type="solid"/>
              </v:shape>
            </v:group>
            <v:group style="position:absolute;left:3857;top:15348;width:116;height:30" coordorigin="3857,15348" coordsize="116,30">
              <v:shape style="position:absolute;left:3857;top:15348;width:116;height:30" coordorigin="3857,15348" coordsize="116,30" path="m3959,15348l3872,15348,3861,15353,3857,15363,3861,15373,3872,15378,3959,15378,3970,15373,3973,15363,3970,15353,3959,15348xe" filled="true" fillcolor="#221f20" stroked="false">
                <v:path arrowok="t"/>
                <v:fill type="solid"/>
              </v:shape>
            </v:group>
            <v:group style="position:absolute;left:3937;top:14773;width:2;height:371" coordorigin="3937,14773" coordsize="2,371">
              <v:shape style="position:absolute;left:3937;top:14773;width:2;height:371" coordorigin="3937,14773" coordsize="0,371" path="m3937,14773l3937,15143e" filled="false" stroked="true" strokeweight="1.5pt" strokecolor="#221f20">
                <v:path arrowok="t"/>
              </v:shape>
            </v:group>
            <v:group style="position:absolute;left:3922;top:14762;width:257;height:30" coordorigin="3922,14762" coordsize="257,30">
              <v:shape style="position:absolute;left:3922;top:14762;width:257;height:30" coordorigin="3922,14762" coordsize="257,30" path="m4164,14762l3937,14762,3926,14766,3922,14777,3926,14787,3937,14792,4164,14792,4175,14787,4179,14777,4175,14766,4164,14762xe" filled="true" fillcolor="#221f20" stroked="false">
                <v:path arrowok="t"/>
                <v:fill type="solid"/>
              </v:shape>
            </v:group>
            <v:group style="position:absolute;left:3926;top:14309;width:2;height:477" coordorigin="3926,14309" coordsize="2,477">
              <v:shape style="position:absolute;left:3926;top:14309;width:2;height:477" coordorigin="3926,14309" coordsize="0,477" path="m3926,14309l3926,14786e" filled="false" stroked="true" strokeweight="1.958667pt" strokecolor="#221f20">
                <v:path arrowok="t"/>
              </v:shape>
            </v:group>
            <v:group style="position:absolute;left:3928;top:14612;width:100;height:36" coordorigin="3928,14612" coordsize="100,36">
              <v:shape style="position:absolute;left:3928;top:14612;width:100;height:36" coordorigin="3928,14612" coordsize="100,36" path="m3942,14612l3931,14617,3928,14627,3931,14637,3942,14642,3960,14643,3995,14647,4013,14648,4024,14643,4027,14633,4024,14622,4013,14618,3995,14617,3960,14613,3942,14612xe" filled="true" fillcolor="#221f20" stroked="false">
                <v:path arrowok="t"/>
                <v:fill type="solid"/>
              </v:shape>
            </v:group>
            <v:group style="position:absolute;left:6299;top:15572;width:2;height:461" coordorigin="6299,15572" coordsize="2,461">
              <v:shape style="position:absolute;left:6299;top:15572;width:2;height:461" coordorigin="6299,15572" coordsize="0,461" path="m6299,15572l6299,16033e" filled="false" stroked="true" strokeweight="2.021920pt" strokecolor="#221f20">
                <v:path arrowok="t"/>
              </v:shape>
              <v:shape style="position:absolute;left:6019;top:14845;width:306;height:762" type="#_x0000_t75" stroked="false">
                <v:imagedata r:id="rId191" o:title=""/>
              </v:shape>
            </v:group>
            <v:group style="position:absolute;left:6213;top:14336;width:52;height:541" coordorigin="6213,14336" coordsize="52,541">
              <v:shape style="position:absolute;left:6213;top:14336;width:52;height:541" coordorigin="6213,14336" coordsize="52,541" path="m6228,14336l6218,14339,6213,14350,6213,14435,6214,14521,6216,14606,6220,14692,6226,14777,6235,14862,6252,14876,6261,14873,6265,14862,6256,14777,6250,14692,6246,14606,6244,14521,6243,14435,6243,14350,6238,14339,6228,14336xe" filled="true" fillcolor="#221f20" stroked="false">
                <v:path arrowok="t"/>
                <v:fill type="solid"/>
              </v:shape>
            </v:group>
            <v:group style="position:absolute;left:3833;top:12625;width:333;height:36" coordorigin="3833,12625" coordsize="333,36">
              <v:shape style="position:absolute;left:3833;top:12625;width:333;height:36" coordorigin="3833,12625" coordsize="333,36" path="m4151,12625l4075,12628,3999,12629,3847,12630,3836,12635,3833,12645,3836,12655,3847,12660,3999,12659,4075,12658,4151,12655,4165,12639,4162,12629,4151,12625xe" filled="true" fillcolor="#221f20" stroked="false">
                <v:path arrowok="t"/>
                <v:fill type="solid"/>
              </v:shape>
            </v:group>
            <v:group style="position:absolute;left:6145;top:12141;width:106;height:918" coordorigin="6145,12141" coordsize="106,918">
              <v:shape style="position:absolute;left:6145;top:12141;width:106;height:918" coordorigin="6145,12141" coordsize="106,918" path="m6158,12141l6148,12148,6145,12160,6158,12239,6169,12318,6179,12399,6188,12479,6196,12560,6203,12642,6209,12723,6214,12804,6217,12885,6220,12965,6221,13045,6226,13056,6236,13059,6246,13056,6251,13045,6250,12964,6247,12883,6244,12802,6239,12720,6233,12638,6226,12556,6218,12474,6208,12393,6198,12312,6187,12231,6174,12152,6168,12142,6158,12141xe" filled="true" fillcolor="#221f20" stroked="false">
                <v:path arrowok="t"/>
                <v:fill type="solid"/>
              </v:shape>
            </v:group>
            <v:group style="position:absolute;left:6064;top:13033;width:219;height:33" coordorigin="6064,13033" coordsize="219,33">
              <v:shape style="position:absolute;left:6064;top:13033;width:219;height:33" coordorigin="6064,13033" coordsize="219,33" path="m6221,13033l6174,13033,6079,13035,6068,13040,6064,13050,6068,13061,6079,13065,6174,13063,6274,13063,6279,13061,6283,13051,6279,13041,6269,13035,6221,13033xe" filled="true" fillcolor="#221f20" stroked="false">
                <v:path arrowok="t"/>
                <v:fill type="solid"/>
              </v:shape>
              <v:shape style="position:absolute;left:6064;top:13033;width:219;height:33" coordorigin="6064,13033" coordsize="219,33" path="m6274,13063l6221,13063,6269,13065,6274,13063xe" filled="true" fillcolor="#221f20" stroked="false">
                <v:path arrowok="t"/>
                <v:fill type="solid"/>
              </v:shape>
            </v:group>
            <v:group style="position:absolute;left:6264;top:13041;width:47;height:483" coordorigin="6264,13041" coordsize="47,483">
              <v:shape style="position:absolute;left:6264;top:13041;width:47;height:483" coordorigin="6264,13041" coordsize="47,483" path="m6279,13041l6269,13045,6264,13056,6266,13131,6269,13207,6276,13358,6279,13433,6281,13509,6285,13520,6296,13523,6306,13520,6311,13509,6309,13433,6306,13358,6299,13207,6296,13131,6294,13056,6290,13045,6279,13041xe" filled="true" fillcolor="#221f20" stroked="false">
                <v:path arrowok="t"/>
                <v:fill type="solid"/>
              </v:shape>
            </v:group>
            <v:group style="position:absolute;left:6059;top:13499;width:252;height:36" coordorigin="6059,13499" coordsize="252,36">
              <v:shape style="position:absolute;left:6059;top:13499;width:252;height:36" coordorigin="6059,13499" coordsize="252,36" path="m6074,13499l6063,13504,6059,13514,6063,13524,6074,13529,6129,13530,6240,13534,6296,13534,6306,13530,6310,13520,6306,13509,6296,13504,6240,13504,6129,13500,6074,13499xe" filled="true" fillcolor="#221f20" stroked="false">
                <v:path arrowok="t"/>
                <v:fill type="solid"/>
              </v:shape>
            </v:group>
            <v:group style="position:absolute;left:6167;top:13281;width:116;height:30" coordorigin="6167,13281" coordsize="116,30">
              <v:shape style="position:absolute;left:6167;top:13281;width:116;height:30" coordorigin="6167,13281" coordsize="116,30" path="m6269,13281l6182,13281,6171,13285,6167,13296,6171,13306,6182,13311,6269,13311,6279,13306,6283,13296,6279,13285,6269,13281xe" filled="true" fillcolor="#221f20" stroked="false">
                <v:path arrowok="t"/>
                <v:fill type="solid"/>
              </v:shape>
            </v:group>
            <v:group style="position:absolute;left:6204;top:13516;width:2;height:371" coordorigin="6204,13516" coordsize="2,371">
              <v:shape style="position:absolute;left:6204;top:13516;width:2;height:371" coordorigin="6204,13516" coordsize="0,371" path="m6204,13516l6204,13886e" filled="false" stroked="true" strokeweight="1.5pt" strokecolor="#221f20">
                <v:path arrowok="t"/>
              </v:shape>
            </v:group>
            <v:group style="position:absolute;left:5962;top:13867;width:257;height:30" coordorigin="5962,13867" coordsize="257,30">
              <v:shape style="position:absolute;left:5962;top:13867;width:257;height:30" coordorigin="5962,13867" coordsize="257,30" path="m6204,13867l5976,13867,5965,13872,5962,13882,5965,13892,5976,13897,6204,13897,6214,13892,6218,13882,6214,13872,6204,13867xe" filled="true" fillcolor="#221f20" stroked="false">
                <v:path arrowok="t"/>
                <v:fill type="solid"/>
              </v:shape>
            </v:group>
            <v:group style="position:absolute;left:6215;top:13873;width:2;height:477" coordorigin="6215,13873" coordsize="2,477">
              <v:shape style="position:absolute;left:6215;top:13873;width:2;height:477" coordorigin="6215,13873" coordsize="0,477" path="m6215,13873l6215,14349e" filled="false" stroked="true" strokeweight="1.958407pt" strokecolor="#221f20">
                <v:path arrowok="t"/>
              </v:shape>
            </v:group>
            <v:group style="position:absolute;left:6113;top:14011;width:100;height:36" coordorigin="6113,14011" coordsize="100,36">
              <v:shape style="position:absolute;left:6113;top:14011;width:100;height:36" coordorigin="6113,14011" coordsize="100,36" path="m6128,14011l6117,14015,6113,14026,6117,14036,6128,14041,6145,14042,6181,14045,6198,14046,6209,14042,6213,14031,6209,14021,6198,14016,6181,14015,6145,14012,6128,14011xe" filled="true" fillcolor="#221f20" stroked="false">
                <v:path arrowok="t"/>
                <v:fill type="solid"/>
              </v:shape>
            </v:group>
            <v:group style="position:absolute;left:6201;top:8067;width:49;height:730" coordorigin="6201,8067" coordsize="49,730">
              <v:shape style="position:absolute;left:6201;top:8067;width:49;height:730" coordorigin="6201,8067" coordsize="49,730" path="m6234,8067l6224,8071,6219,8082,6218,8159,6215,8237,6210,8315,6206,8393,6203,8471,6201,8550,6201,8627,6205,8705,6213,8782,6219,8793,6230,8796,6239,8793,6243,8782,6235,8705,6231,8627,6231,8550,6233,8471,6236,8393,6240,8315,6245,8237,6248,8159,6249,8082,6245,8071,6234,8067xe" filled="true" fillcolor="#221f20" stroked="false">
                <v:path arrowok="t"/>
                <v:fill type="solid"/>
              </v:shape>
              <v:shape style="position:absolute;left:5955;top:7667;width:299;height:435" type="#_x0000_t75" stroked="false">
                <v:imagedata r:id="rId192" o:title=""/>
              </v:shape>
            </v:group>
            <v:group style="position:absolute;left:6171;top:6054;width:90;height:1632" coordorigin="6171,6054" coordsize="90,1632">
              <v:shape style="position:absolute;left:6171;top:6054;width:90;height:1632" coordorigin="6171,6054" coordsize="90,1632" path="m6186,6054l6175,6058,6171,6069,6171,6149,6173,6229,6175,6309,6177,6389,6180,6469,6184,6550,6190,6710,6193,6790,6196,6870,6199,6950,6201,7030,6205,7190,6207,7271,6210,7351,6213,7431,6218,7511,6223,7591,6230,7671,6247,7685,6257,7682,6260,7671,6253,7591,6248,7511,6243,7431,6240,7351,6237,7271,6235,7190,6231,7030,6229,6950,6226,6870,6223,6790,6220,6710,6213,6550,6210,6469,6207,6389,6205,6309,6203,6229,6201,6149,6201,6069,6196,6058,6186,6054xe" filled="true" fillcolor="#221f20" stroked="false">
                <v:path arrowok="t"/>
                <v:fill type="solid"/>
              </v:shape>
            </v:group>
            <v:group style="position:absolute;left:6169;top:7340;width:59;height:38" coordorigin="6169,7340" coordsize="59,38">
              <v:shape style="position:absolute;left:6169;top:7340;width:59;height:38" coordorigin="6169,7340" coordsize="59,38" path="m6181,7340l6170,7351,6169,7362,6186,7376,6199,7377,6213,7377,6224,7372,6227,7362,6224,7352,6214,7347,6198,7347,6190,7341,6181,7340xe" filled="true" fillcolor="#221f20" stroked="false">
                <v:path arrowok="t"/>
                <v:fill type="solid"/>
              </v:shape>
              <v:shape style="position:absolute;left:6169;top:7340;width:59;height:38" coordorigin="6169,7340" coordsize="59,38" path="m6213,7347l6209,7347,6198,7347,6214,7347,6213,7347xe" filled="true" fillcolor="#221f20" stroked="false">
                <v:path arrowok="t"/>
                <v:fill type="solid"/>
              </v:shape>
            </v:group>
            <v:group style="position:absolute;left:6149;top:5543;width:52;height:541" coordorigin="6149,5543" coordsize="52,541">
              <v:shape style="position:absolute;left:6149;top:5543;width:52;height:541" coordorigin="6149,5543" coordsize="52,541" path="m6164,5543l6154,5546,6149,5557,6149,5642,6150,5728,6152,5813,6156,5899,6162,5984,6171,6069,6187,6083,6197,6080,6201,6069,6192,5984,6186,5899,6182,5813,6180,5728,6179,5642,6179,5557,6174,5546,6164,5543xe" filled="true" fillcolor="#221f20" stroked="false">
                <v:path arrowok="t"/>
                <v:fill type="solid"/>
              </v:shape>
            </v:group>
            <v:group style="position:absolute;left:6172;top:3833;width:2;height:434" coordorigin="6172,3833" coordsize="2,434">
              <v:shape style="position:absolute;left:6172;top:3833;width:2;height:434" coordorigin="6172,3833" coordsize="0,434" path="m6172,3833l6172,4266e" filled="false" stroked="true" strokeweight="1.99976pt" strokecolor="#221f20">
                <v:path arrowok="t"/>
              </v:shape>
            </v:group>
            <v:group style="position:absolute;left:6000;top:4240;width:219;height:33" coordorigin="6000,4240" coordsize="219,33">
              <v:shape style="position:absolute;left:6000;top:4240;width:219;height:33" coordorigin="6000,4240" coordsize="219,33" path="m6157,4240l6110,4240,6015,4242,6004,4247,6000,4257,6004,4268,6015,4272,6110,4270,6210,4270,6215,4268,6219,4258,6215,4248,6204,4242,6157,4240xe" filled="true" fillcolor="#221f20" stroked="false">
                <v:path arrowok="t"/>
                <v:fill type="solid"/>
              </v:shape>
              <v:shape style="position:absolute;left:6000;top:4240;width:219;height:33" coordorigin="6000,4240" coordsize="219,33" path="m6210,4270l6157,4270,6204,4272,6210,4270xe" filled="true" fillcolor="#221f20" stroked="false">
                <v:path arrowok="t"/>
                <v:fill type="solid"/>
              </v:shape>
            </v:group>
            <v:group style="position:absolute;left:6200;top:4248;width:47;height:483" coordorigin="6200,4248" coordsize="47,483">
              <v:shape style="position:absolute;left:6200;top:4248;width:47;height:483" coordorigin="6200,4248" coordsize="47,483" path="m6215,4248l6205,4252,6200,4263,6202,4338,6205,4414,6212,4565,6215,4640,6216,4716,6221,4727,6232,4730,6242,4727,6246,4716,6245,4640,6242,4565,6235,4414,6232,4338,6230,4263,6225,4252,6215,4248xe" filled="true" fillcolor="#221f20" stroked="false">
                <v:path arrowok="t"/>
                <v:fill type="solid"/>
              </v:shape>
            </v:group>
            <v:group style="position:absolute;left:5995;top:4706;width:252;height:36" coordorigin="5995,4706" coordsize="252,36">
              <v:shape style="position:absolute;left:5995;top:4706;width:252;height:36" coordorigin="5995,4706" coordsize="252,36" path="m6009,4706l5998,4711,5995,4721,5998,4731,6009,4736,6065,4737,6176,4740,6231,4741,6242,4737,6246,4727,6242,4716,6231,4711,6176,4710,6065,4707,6009,4706xe" filled="true" fillcolor="#221f20" stroked="false">
                <v:path arrowok="t"/>
                <v:fill type="solid"/>
              </v:shape>
            </v:group>
            <v:group style="position:absolute;left:6103;top:4488;width:116;height:30" coordorigin="6103,4488" coordsize="116,30">
              <v:shape style="position:absolute;left:6103;top:4488;width:116;height:30" coordorigin="6103,4488" coordsize="116,30" path="m6204,4488l6118,4488,6107,4492,6103,4503,6107,4513,6118,4518,6204,4518,6215,4513,6219,4503,6215,4492,6204,4488xe" filled="true" fillcolor="#221f20" stroked="false">
                <v:path arrowok="t"/>
                <v:fill type="solid"/>
              </v:shape>
            </v:group>
            <v:group style="position:absolute;left:6139;top:4723;width:2;height:371" coordorigin="6139,4723" coordsize="2,371">
              <v:shape style="position:absolute;left:6139;top:4723;width:2;height:371" coordorigin="6139,4723" coordsize="0,371" path="m6139,4723l6139,5093e" filled="false" stroked="true" strokeweight="1.5pt" strokecolor="#221f20">
                <v:path arrowok="t"/>
              </v:shape>
            </v:group>
            <v:group style="position:absolute;left:5897;top:5074;width:257;height:30" coordorigin="5897,5074" coordsize="257,30">
              <v:shape style="position:absolute;left:5897;top:5074;width:257;height:30" coordorigin="5897,5074" coordsize="257,30" path="m6139,5074l5912,5074,5901,5079,5897,5089,5901,5099,5912,5104,6139,5104,6150,5099,6154,5089,6150,5079,6139,5074xe" filled="true" fillcolor="#221f20" stroked="false">
                <v:path arrowok="t"/>
                <v:fill type="solid"/>
              </v:shape>
            </v:group>
            <v:group style="position:absolute;left:6151;top:5080;width:2;height:477" coordorigin="6151,5080" coordsize="2,477">
              <v:shape style="position:absolute;left:6151;top:5080;width:2;height:477" coordorigin="6151,5080" coordsize="0,477" path="m6151,5080l6151,5556e" filled="false" stroked="true" strokeweight="1.957963pt" strokecolor="#221f20">
                <v:path arrowok="t"/>
              </v:shape>
            </v:group>
            <v:group style="position:absolute;left:6049;top:5218;width:100;height:36" coordorigin="6049,5218" coordsize="100,36">
              <v:shape style="position:absolute;left:6049;top:5218;width:100;height:36" coordorigin="6049,5218" coordsize="100,36" path="m6064,5218l6053,5222,6049,5233,6053,5243,6064,5248,6081,5249,6116,5252,6134,5253,6145,5249,6148,5238,6145,5228,6134,5223,6116,5222,6081,5219,6064,5218xe" filled="true" fillcolor="#221f20" stroked="false">
                <v:path arrowok="t"/>
                <v:fill type="solid"/>
              </v:shape>
            </v:group>
            <v:group style="position:absolute;left:3827;top:12136;width:66;height:950" coordorigin="3827,12136" coordsize="66,950">
              <v:shape style="position:absolute;left:3827;top:12136;width:66;height:950" coordorigin="3827,12136" coordsize="66,950" path="m3861,12136l3851,12140,3848,12150,3856,12226,3861,12302,3862,12379,3861,12456,3858,12533,3853,12610,3848,12688,3842,12765,3837,12842,3832,12919,3828,12996,3827,13072,3832,13082,3842,13086,3852,13082,3857,13072,3858,12996,3862,12919,3867,12842,3872,12765,3878,12688,3883,12610,3888,12533,3891,12456,3892,12379,3891,12302,3886,12226,3878,12150,3872,12140,3861,12136xe" filled="true" fillcolor="#221f20" stroked="false">
                <v:path arrowok="t"/>
                <v:fill type="solid"/>
              </v:shape>
              <v:shape style="position:absolute;left:3816;top:13051;width:306;height:762" type="#_x0000_t75" stroked="false">
                <v:imagedata r:id="rId193" o:title=""/>
              </v:shape>
            </v:group>
            <v:group style="position:absolute;left:3876;top:13782;width:52;height:541" coordorigin="3876,13782" coordsize="52,541">
              <v:shape style="position:absolute;left:3876;top:13782;width:52;height:541" coordorigin="3876,13782" coordsize="52,541" path="m3889,13782l3879,13786,3876,13797,3884,13881,3890,13967,3894,14052,3896,14138,3897,14223,3897,14308,3902,14319,3912,14323,3923,14319,3927,14308,3927,14223,3926,14138,3924,14052,3920,13967,3914,13881,3906,13797,3900,13786,3889,13782xe" filled="true" fillcolor="#221f20" stroked="false">
                <v:path arrowok="t"/>
                <v:fill type="solid"/>
              </v:shape>
            </v:group>
            <v:group style="position:absolute;left:5910;top:8762;width:333;height:36" coordorigin="5910,8762" coordsize="333,36">
              <v:shape style="position:absolute;left:5910;top:8762;width:333;height:36" coordorigin="5910,8762" coordsize="333,36" path="m5924,8762l5914,8766,5910,8776,5914,8787,5924,8792,6000,8795,6076,8796,6228,8797,6239,8792,6242,8782,6239,8772,6228,8767,6076,8766,6000,8765,5924,8762xe" filled="true" fillcolor="#221f20" stroked="false">
                <v:path arrowok="t"/>
                <v:fill type="solid"/>
              </v:shape>
            </v:group>
            <v:group style="position:absolute;left:3835;top:8777;width:311;height:2" coordorigin="3835,8777" coordsize="311,2">
              <v:shape style="position:absolute;left:3835;top:8777;width:311;height:2" coordorigin="3835,8777" coordsize="311,0" path="m3835,8777l4146,8777e" filled="false" stroked="true" strokeweight="1.5pt" strokecolor="#221f20">
                <v:path arrowok="t"/>
              </v:shape>
            </v:group>
            <v:group style="position:absolute;left:3839;top:8763;width:2;height:434" coordorigin="3839,8763" coordsize="2,434">
              <v:shape style="position:absolute;left:3839;top:8763;width:2;height:434" coordorigin="3839,8763" coordsize="0,434" path="m3839,8763l3839,9197e" filled="false" stroked="true" strokeweight="1.9996pt" strokecolor="#221f20">
                <v:path arrowok="t"/>
              </v:shape>
            </v:group>
            <v:group style="position:absolute;left:3792;top:9170;width:219;height:33" coordorigin="3792,9170" coordsize="219,33">
              <v:shape style="position:absolute;left:3792;top:9170;width:219;height:33" coordorigin="3792,9170" coordsize="219,33" path="m3854,9170l3807,9172,3796,9178,3792,9188,3796,9198,3807,9202,3854,9200,4001,9200,4007,9198,4011,9187,4007,9177,3996,9172,3901,9170,3854,9170xe" filled="true" fillcolor="#221f20" stroked="false">
                <v:path arrowok="t"/>
                <v:fill type="solid"/>
              </v:shape>
              <v:shape style="position:absolute;left:3792;top:9170;width:219;height:33" coordorigin="3792,9170" coordsize="219,33" path="m4001,9200l3854,9200,3901,9200,3996,9202,4001,9200xe" filled="true" fillcolor="#221f20" stroked="false">
                <v:path arrowok="t"/>
                <v:fill type="solid"/>
              </v:shape>
            </v:group>
            <v:group style="position:absolute;left:3764;top:9178;width:47;height:483" coordorigin="3764,9178" coordsize="47,483">
              <v:shape style="position:absolute;left:3764;top:9178;width:47;height:483" coordorigin="3764,9178" coordsize="47,483" path="m3796,9178l3785,9182,3781,9193,3779,9268,3776,9344,3769,9495,3766,9570,3764,9646,3769,9657,3779,9660,3790,9657,3794,9646,3796,9570,3799,9495,3806,9344,3809,9268,3811,9193,3806,9182,3796,9178xe" filled="true" fillcolor="#221f20" stroked="false">
                <v:path arrowok="t"/>
                <v:fill type="solid"/>
              </v:shape>
            </v:group>
            <v:group style="position:absolute;left:3765;top:9636;width:252;height:36" coordorigin="3765,9636" coordsize="252,36">
              <v:shape style="position:absolute;left:3765;top:9636;width:252;height:36" coordorigin="3765,9636" coordsize="252,36" path="m4002,9636l3946,9637,3835,9641,3779,9641,3769,9646,3765,9657,3769,9667,3779,9671,3835,9671,3946,9667,4002,9666,4012,9661,4016,9651,4012,9641,4002,9636xe" filled="true" fillcolor="#221f20" stroked="false">
                <v:path arrowok="t"/>
                <v:fill type="solid"/>
              </v:shape>
            </v:group>
            <v:group style="position:absolute;left:3792;top:9418;width:116;height:30" coordorigin="3792,9418" coordsize="116,30">
              <v:shape style="position:absolute;left:3792;top:9418;width:116;height:30" coordorigin="3792,9418" coordsize="116,30" path="m3893,9418l3807,9418,3796,9422,3792,9433,3796,9443,3807,9448,3893,9448,3904,9443,3908,9433,3904,9422,3893,9418xe" filled="true" fillcolor="#221f20" stroked="false">
                <v:path arrowok="t"/>
                <v:fill type="solid"/>
              </v:shape>
            </v:group>
            <v:group style="position:absolute;left:3872;top:9653;width:2;height:371" coordorigin="3872,9653" coordsize="2,371">
              <v:shape style="position:absolute;left:3872;top:9653;width:2;height:371" coordorigin="3872,9653" coordsize="0,371" path="m3872,9653l3872,10023e" filled="false" stroked="true" strokeweight="1.5pt" strokecolor="#221f20">
                <v:path arrowok="t"/>
              </v:shape>
            </v:group>
            <v:group style="position:absolute;left:3857;top:10004;width:257;height:30" coordorigin="3857,10004" coordsize="257,30">
              <v:shape style="position:absolute;left:3857;top:10004;width:257;height:30" coordorigin="3857,10004" coordsize="257,30" path="m4099,10004l3872,10004,3861,10009,3857,10019,3861,10029,3872,10034,4099,10034,4110,10029,4114,10019,4110,10009,4099,10004xe" filled="true" fillcolor="#221f20" stroked="false">
                <v:path arrowok="t"/>
                <v:fill type="solid"/>
              </v:shape>
            </v:group>
            <v:group style="position:absolute;left:3860;top:10010;width:2;height:477" coordorigin="3860,10010" coordsize="2,477">
              <v:shape style="position:absolute;left:3860;top:10010;width:2;height:477" coordorigin="3860,10010" coordsize="0,477" path="m3860,10010l3860,10486e" filled="false" stroked="true" strokeweight="1.958222pt" strokecolor="#221f20">
                <v:path arrowok="t"/>
              </v:shape>
            </v:group>
            <v:group style="position:absolute;left:3862;top:10148;width:100;height:36" coordorigin="3862,10148" coordsize="100,36">
              <v:shape style="position:absolute;left:3862;top:10148;width:100;height:36" coordorigin="3862,10148" coordsize="100,36" path="m3947,10148l3930,10149,3895,10152,3877,10153,3866,10158,3862,10168,3866,10179,3877,10183,3895,10182,3930,10179,3947,10178,3958,10173,3962,10163,3958,10152,3947,10148xe" filled="true" fillcolor="#221f20" stroked="false">
                <v:path arrowok="t"/>
                <v:fill type="solid"/>
              </v:shape>
            </v:group>
            <v:group style="position:absolute;left:6233;top:8763;width:2;height:461" coordorigin="6233,8763" coordsize="2,461">
              <v:shape style="position:absolute;left:6233;top:8763;width:2;height:461" coordorigin="6233,8763" coordsize="0,461" path="m6233,8763l6233,9223e" filled="false" stroked="true" strokeweight="2.021920pt" strokecolor="#221f20">
                <v:path arrowok="t"/>
              </v:shape>
              <v:shape style="position:absolute;left:5953;top:9188;width:306;height:762" type="#_x0000_t75" stroked="false">
                <v:imagedata r:id="rId194" o:title=""/>
              </v:shape>
            </v:group>
            <v:group style="position:absolute;left:6148;top:9919;width:52;height:541" coordorigin="6148,9919" coordsize="52,541">
              <v:shape style="position:absolute;left:6148;top:9919;width:52;height:541" coordorigin="6148,9919" coordsize="52,541" path="m6186,9919l6161,10018,6155,10104,6151,10189,6149,10275,6148,10360,6148,10445,6152,10456,6163,10460,6173,10456,6178,10445,6178,10360,6179,10275,6181,10189,6185,10104,6191,10018,6199,9934,6196,9923,6186,9919xe" filled="true" fillcolor="#221f20" stroked="false">
                <v:path arrowok="t"/>
                <v:fill type="solid"/>
              </v:shape>
            </v:group>
            <v:group style="position:absolute;left:3767;top:12135;width:333;height:36" coordorigin="3767,12135" coordsize="333,36">
              <v:shape style="position:absolute;left:3767;top:12135;width:333;height:36" coordorigin="3767,12135" coordsize="333,36" path="m3782,12135l3771,12140,3767,12150,3771,12161,3782,12165,3934,12166,4009,12168,4085,12171,4096,12167,4100,12156,4096,12146,4085,12141,4009,12138,3934,12136,3782,12135xe" filled="true" fillcolor="#221f20" stroked="false">
                <v:path arrowok="t"/>
                <v:fill type="solid"/>
              </v:shape>
            </v:group>
            <v:group style="position:absolute;left:5864;top:12156;width:311;height:2" coordorigin="5864,12156" coordsize="311,2">
              <v:shape style="position:absolute;left:5864;top:12156;width:311;height:2" coordorigin="5864,12156" coordsize="311,0" path="m5864,12156l6174,12156e" filled="false" stroked="true" strokeweight="1.5pt" strokecolor="#221f20">
                <v:path arrowok="t"/>
              </v:shape>
            </v:group>
            <v:group style="position:absolute;left:6171;top:11736;width:2;height:434" coordorigin="6171,11736" coordsize="2,434">
              <v:shape style="position:absolute;left:6171;top:11736;width:2;height:434" coordorigin="6171,11736" coordsize="0,434" path="m6171,11736l6171,12170e" filled="false" stroked="true" strokeweight="1.99968pt" strokecolor="#221f20">
                <v:path arrowok="t"/>
              </v:shape>
            </v:group>
            <v:group style="position:absolute;left:5999;top:11730;width:219;height:33" coordorigin="5999,11730" coordsize="219,33">
              <v:shape style="position:absolute;left:5999;top:11730;width:219;height:33" coordorigin="5999,11730" coordsize="219,33" path="m6014,11730l6003,11735,5999,11745,6003,11755,6014,11760,6108,11762,6156,11762,6203,11760,6214,11755,6218,11744,6214,11734,6209,11732,6156,11732,6108,11732,6014,11730xe" filled="true" fillcolor="#221f20" stroked="false">
                <v:path arrowok="t"/>
                <v:fill type="solid"/>
              </v:shape>
              <v:shape style="position:absolute;left:5999;top:11730;width:219;height:33" coordorigin="5999,11730" coordsize="219,33" path="m6203,11730l6156,11732,6209,11732,6203,11730xe" filled="true" fillcolor="#221f20" stroked="false">
                <v:path arrowok="t"/>
                <v:fill type="solid"/>
              </v:shape>
            </v:group>
            <v:group style="position:absolute;left:6199;top:11272;width:47;height:483" coordorigin="6199,11272" coordsize="47,483">
              <v:shape style="position:absolute;left:6199;top:11272;width:47;height:483" coordorigin="6199,11272" coordsize="47,483" path="m6230,11272l6220,11276,6215,11287,6214,11362,6211,11438,6203,11589,6201,11664,6199,11740,6204,11751,6214,11754,6224,11751,6229,11740,6231,11664,6233,11589,6241,11438,6244,11362,6245,11287,6241,11276,6230,11272xe" filled="true" fillcolor="#221f20" stroked="false">
                <v:path arrowok="t"/>
                <v:fill type="solid"/>
              </v:shape>
            </v:group>
            <v:group style="position:absolute;left:5994;top:11261;width:252;height:36" coordorigin="5994,11261" coordsize="252,36">
              <v:shape style="position:absolute;left:5994;top:11261;width:252;height:36" coordorigin="5994,11261" coordsize="252,36" path="m6230,11261l6175,11262,6064,11266,6008,11266,5997,11271,5994,11282,5997,11292,6008,11296,6064,11296,6175,11292,6230,11291,6241,11286,6245,11276,6241,11266,6230,11261xe" filled="true" fillcolor="#221f20" stroked="false">
                <v:path arrowok="t"/>
                <v:fill type="solid"/>
              </v:shape>
            </v:group>
            <v:group style="position:absolute;left:6102;top:11485;width:116;height:30" coordorigin="6102,11485" coordsize="116,30">
              <v:shape style="position:absolute;left:6102;top:11485;width:116;height:30" coordorigin="6102,11485" coordsize="116,30" path="m6203,11485l6116,11485,6106,11490,6102,11500,6106,11510,6116,11515,6203,11515,6214,11510,6218,11500,6214,11490,6203,11485xe" filled="true" fillcolor="#221f20" stroked="false">
                <v:path arrowok="t"/>
                <v:fill type="solid"/>
              </v:shape>
            </v:group>
            <v:group style="position:absolute;left:6138;top:10910;width:2;height:371" coordorigin="6138,10910" coordsize="2,371">
              <v:shape style="position:absolute;left:6138;top:10910;width:2;height:371" coordorigin="6138,10910" coordsize="0,371" path="m6138,10910l6138,11280e" filled="false" stroked="true" strokeweight="1.5pt" strokecolor="#221f20">
                <v:path arrowok="t"/>
              </v:shape>
            </v:group>
            <v:group style="position:absolute;left:5896;top:10899;width:257;height:30" coordorigin="5896,10899" coordsize="257,30">
              <v:shape style="position:absolute;left:5896;top:10899;width:257;height:30" coordorigin="5896,10899" coordsize="257,30" path="m6138,10899l5911,10899,5900,10903,5896,10914,5900,10924,5911,10929,6138,10929,6149,10924,6153,10914,6149,10903,6138,10899xe" filled="true" fillcolor="#221f20" stroked="false">
                <v:path arrowok="t"/>
                <v:fill type="solid"/>
              </v:shape>
            </v:group>
            <v:group style="position:absolute;left:6149;top:10446;width:2;height:477" coordorigin="6149,10446" coordsize="2,477">
              <v:shape style="position:absolute;left:6149;top:10446;width:2;height:477" coordorigin="6149,10446" coordsize="0,477" path="m6149,10446l6149,10923e" filled="false" stroked="true" strokeweight="1.957259pt" strokecolor="#221f20">
                <v:path arrowok="t"/>
              </v:shape>
            </v:group>
            <v:group style="position:absolute;left:6048;top:10749;width:100;height:36" coordorigin="6048,10749" coordsize="100,36">
              <v:shape style="position:absolute;left:6048;top:10749;width:100;height:36" coordorigin="6048,10749" coordsize="100,36" path="m6133,10749l6115,10750,6080,10754,6062,10755,6051,10759,6048,10770,6051,10780,6062,10785,6080,10784,6115,10780,6133,10779,6144,10775,6147,10764,6144,10754,6133,10749xe" filled="true" fillcolor="#221f20" stroked="false">
                <v:path arrowok="t"/>
                <v:fill type="solid"/>
              </v:shape>
            </v:group>
            <v:group style="position:absolute;left:3776;top:11709;width:2;height:461" coordorigin="3776,11709" coordsize="2,461">
              <v:shape style="position:absolute;left:3776;top:11709;width:2;height:461" coordorigin="3776,11709" coordsize="0,461" path="m3776,11709l3776,12170e" filled="false" stroked="true" strokeweight="2.020768pt" strokecolor="#221f20">
                <v:path arrowok="t"/>
              </v:shape>
              <v:shape style="position:absolute;left:3751;top:10982;width:306;height:762" type="#_x0000_t75" stroked="false">
                <v:imagedata r:id="rId195" o:title=""/>
              </v:shape>
            </v:group>
            <v:group style="position:absolute;left:3810;top:10473;width:52;height:541" coordorigin="3810,10473" coordsize="52,541">
              <v:shape style="position:absolute;left:3810;top:10473;width:52;height:541" coordorigin="3810,10473" coordsize="52,541" path="m3847,10473l3837,10476,3832,10487,3832,10572,3831,10658,3829,10743,3825,10829,3819,10914,3810,10999,3814,11010,3849,10914,3855,10829,3859,10743,3861,10658,3862,10572,3862,10487,3857,10476,3847,10473xe" filled="true" fillcolor="#221f20" stroked="false">
                <v:path arrowok="t"/>
                <v:fill type="solid"/>
              </v:shape>
            </v:group>
            <v:group style="position:absolute;left:3814;top:8062;width:49;height:730" coordorigin="3814,8062" coordsize="49,730">
              <v:shape style="position:absolute;left:3814;top:8062;width:49;height:730" coordorigin="3814,8062" coordsize="49,730" path="m3829,8062l3819,8065,3814,8076,3816,8154,3819,8231,3824,8310,3828,8388,3831,8466,3833,8544,3833,8622,3829,8700,3821,8777,3824,8788,3859,8700,3863,8622,3863,8544,3861,8466,3858,8388,3854,8310,3849,8231,3846,8154,3844,8076,3840,8065,3829,8062xe" filled="true" fillcolor="#221f20" stroked="false">
                <v:path arrowok="t"/>
                <v:fill type="solid"/>
              </v:shape>
              <v:shape style="position:absolute;left:3810;top:7661;width:299;height:435" type="#_x0000_t75" stroked="false">
                <v:imagedata r:id="rId196" o:title=""/>
              </v:shape>
            </v:group>
            <v:group style="position:absolute;left:3804;top:6049;width:90;height:1632" coordorigin="3804,6049" coordsize="90,1632">
              <v:shape style="position:absolute;left:3804;top:6049;width:90;height:1632" coordorigin="3804,6049" coordsize="90,1632" path="m3878,6049l3868,6053,3863,6064,3862,6144,3861,6224,3859,6304,3856,6384,3853,6464,3850,6544,3844,6704,3840,6785,3837,6865,3835,6944,3833,7025,3829,7185,3827,7266,3824,7346,3821,7426,3816,7506,3811,7586,3804,7666,3807,7677,3841,7586,3846,7506,3851,7426,3854,7346,3857,7265,3859,7185,3863,7025,3865,6944,3867,6865,3870,6785,3874,6704,3880,6544,3884,6464,3886,6384,3889,6304,3891,6224,3892,6144,3893,6064,3889,6053,3878,6049xe" filled="true" fillcolor="#221f20" stroked="false">
                <v:path arrowok="t"/>
                <v:fill type="solid"/>
              </v:shape>
            </v:group>
            <v:group style="position:absolute;left:3837;top:7334;width:59;height:38" coordorigin="3837,7334" coordsize="59,38">
              <v:shape style="position:absolute;left:3837;top:7334;width:59;height:38" coordorigin="3837,7334" coordsize="59,38" path="m3855,7342l3851,7342,3840,7346,3837,7357,3840,7367,3851,7372,3865,7371,3878,7371,3895,7357,3894,7346,3890,7342,3866,7342,3855,7342xe" filled="true" fillcolor="#221f20" stroked="false">
                <v:path arrowok="t"/>
                <v:fill type="solid"/>
              </v:shape>
              <v:shape style="position:absolute;left:3837;top:7334;width:59;height:38" coordorigin="3837,7334" coordsize="59,38" path="m3883,7334l3874,7335,3866,7342,3890,7342,3883,7334xe" filled="true" fillcolor="#221f20" stroked="false">
                <v:path arrowok="t"/>
                <v:fill type="solid"/>
              </v:shape>
            </v:group>
            <v:group style="position:absolute;left:3863;top:5537;width:52;height:541" coordorigin="3863,5537" coordsize="52,541">
              <v:shape style="position:absolute;left:3863;top:5537;width:52;height:541" coordorigin="3863,5537" coordsize="52,541" path="m3900,5537l3890,5541,3885,5552,3885,5637,3884,5722,3882,5808,3878,5894,3872,5979,3863,6064,3867,6074,3902,5979,3908,5894,3912,5808,3914,5722,3915,5637,3915,5552,3910,5541,3900,5537xe" filled="true" fillcolor="#221f20" stroked="false">
                <v:path arrowok="t"/>
                <v:fill type="solid"/>
              </v:shape>
            </v:group>
            <v:group style="position:absolute;left:3888;top:3842;width:311;height:2" coordorigin="3888,3842" coordsize="311,2">
              <v:shape style="position:absolute;left:3888;top:3842;width:311;height:2" coordorigin="3888,3842" coordsize="311,0" path="m3888,3842l4199,3842e" filled="false" stroked="true" strokeweight="1.5pt" strokecolor="#221f20">
                <v:path arrowok="t"/>
              </v:shape>
            </v:group>
            <v:group style="position:absolute;left:3892;top:3827;width:2;height:434" coordorigin="3892,3827" coordsize="2,434">
              <v:shape style="position:absolute;left:3892;top:3827;width:2;height:434" coordorigin="3892,3827" coordsize="0,434" path="m3892,3827l3892,4261e" filled="false" stroked="true" strokeweight="2.000464pt" strokecolor="#221f20">
                <v:path arrowok="t"/>
              </v:shape>
            </v:group>
            <v:group style="position:absolute;left:3845;top:4235;width:219;height:33" coordorigin="3845,4235" coordsize="219,33">
              <v:shape style="position:absolute;left:3845;top:4235;width:219;height:33" coordorigin="3845,4235" coordsize="219,33" path="m3907,4235l3860,4237,3849,4243,3845,4253,3849,4263,3860,4267,3907,4265,4054,4265,4060,4262,4064,4252,4060,4242,4049,4237,3954,4235,3907,4235xe" filled="true" fillcolor="#221f20" stroked="false">
                <v:path arrowok="t"/>
                <v:fill type="solid"/>
              </v:shape>
              <v:shape style="position:absolute;left:3845;top:4235;width:219;height:33" coordorigin="3845,4235" coordsize="219,33" path="m4054,4265l3907,4265,3954,4265,4049,4267,4054,4265xe" filled="true" fillcolor="#221f20" stroked="false">
                <v:path arrowok="t"/>
                <v:fill type="solid"/>
              </v:shape>
            </v:group>
            <v:group style="position:absolute;left:3817;top:4243;width:47;height:483" coordorigin="3817,4243" coordsize="47,483">
              <v:shape style="position:absolute;left:3817;top:4243;width:47;height:483" coordorigin="3817,4243" coordsize="47,483" path="m3849,4243l3838,4246,3834,4257,3832,4333,3829,4408,3822,4559,3819,4635,3817,4710,3822,4721,3832,4725,3843,4721,3847,4710,3849,4635,3852,4559,3859,4408,3862,4333,3864,4257,3859,4246,3849,4243xe" filled="true" fillcolor="#221f20" stroked="false">
                <v:path arrowok="t"/>
                <v:fill type="solid"/>
              </v:shape>
            </v:group>
            <v:group style="position:absolute;left:3818;top:4701;width:252;height:36" coordorigin="3818,4701" coordsize="252,36">
              <v:shape style="position:absolute;left:3818;top:4701;width:252;height:36" coordorigin="3818,4701" coordsize="252,36" path="m4054,4701l3999,4702,3888,4705,3832,4706,3822,4711,3818,4721,3822,4731,3832,4736,3888,4735,3999,4732,4054,4731,4065,4726,4069,4716,4065,4705,4054,4701xe" filled="true" fillcolor="#221f20" stroked="false">
                <v:path arrowok="t"/>
                <v:fill type="solid"/>
              </v:shape>
            </v:group>
            <v:group style="position:absolute;left:3845;top:4482;width:116;height:30" coordorigin="3845,4482" coordsize="116,30">
              <v:shape style="position:absolute;left:3845;top:4482;width:116;height:30" coordorigin="3845,4482" coordsize="116,30" path="m3946,4482l3860,4482,3849,4487,3845,4497,3849,4508,3860,4512,3946,4512,3957,4508,3961,4497,3957,4487,3946,4482xe" filled="true" fillcolor="#221f20" stroked="false">
                <v:path arrowok="t"/>
                <v:fill type="solid"/>
              </v:shape>
            </v:group>
            <v:group style="position:absolute;left:3924;top:4717;width:2;height:371" coordorigin="3924,4717" coordsize="2,371">
              <v:shape style="position:absolute;left:3924;top:4717;width:2;height:371" coordorigin="3924,4717" coordsize="0,371" path="m3924,4717l3924,5087e" filled="false" stroked="true" strokeweight="1.5pt" strokecolor="#221f20">
                <v:path arrowok="t"/>
              </v:shape>
            </v:group>
            <v:group style="position:absolute;left:3910;top:5069;width:257;height:30" coordorigin="3910,5069" coordsize="257,30">
              <v:shape style="position:absolute;left:3910;top:5069;width:257;height:30" coordorigin="3910,5069" coordsize="257,30" path="m4152,5069l3924,5069,3914,5073,3910,5084,3914,5094,3924,5099,4152,5099,4163,5094,4166,5084,4163,5073,4152,5069xe" filled="true" fillcolor="#221f20" stroked="false">
                <v:path arrowok="t"/>
                <v:fill type="solid"/>
              </v:shape>
            </v:group>
            <v:group style="position:absolute;left:3913;top:5074;width:2;height:477" coordorigin="3913,5074" coordsize="2,477">
              <v:shape style="position:absolute;left:3913;top:5074;width:2;height:477" coordorigin="3913,5074" coordsize="0,477" path="m3913,5074l3913,5551e" filled="false" stroked="true" strokeweight="1.957889pt" strokecolor="#221f20">
                <v:path arrowok="t"/>
              </v:shape>
            </v:group>
            <v:group style="position:absolute;left:3915;top:5213;width:100;height:36" coordorigin="3915,5213" coordsize="100,36">
              <v:shape style="position:absolute;left:3915;top:5213;width:100;height:36" coordorigin="3915,5213" coordsize="100,36" path="m4000,5213l3983,5213,3948,5217,3930,5218,3919,5223,3915,5233,3919,5243,3930,5248,3948,5247,3983,5243,4000,5243,4011,5238,4015,5227,4011,5217,4000,5213xe" filled="true" fillcolor="#221f20" stroked="false">
                <v:path arrowok="t"/>
                <v:fill type="solid"/>
              </v:shape>
              <v:shape style="position:absolute;left:1069;top:2978;width:210;height:269" type="#_x0000_t75" stroked="false">
                <v:imagedata r:id="rId197" o:title=""/>
              </v:shape>
              <v:shape style="position:absolute;left:1309;top:3056;width:176;height:184" type="#_x0000_t75" stroked="false">
                <v:imagedata r:id="rId198" o:title=""/>
              </v:shape>
              <v:shape style="position:absolute;left:1512;top:3047;width:243;height:199" type="#_x0000_t75" stroked="false">
                <v:imagedata r:id="rId199" o:title=""/>
              </v:shape>
              <v:shape style="position:absolute;left:1789;top:2973;width:170;height:270" type="#_x0000_t75" stroked="false">
                <v:imagedata r:id="rId200" o:title=""/>
              </v:shape>
              <v:shape style="position:absolute;left:1985;top:3047;width:353;height:201" type="#_x0000_t75" stroked="false">
                <v:imagedata r:id="rId201" o:title=""/>
              </v:shape>
              <v:shape style="position:absolute;left:1415;top:3478;width:174;height:193" type="#_x0000_t75" stroked="false">
                <v:imagedata r:id="rId202" o:title=""/>
              </v:shape>
              <v:shape style="position:absolute;left:1615;top:3476;width:153;height:197" type="#_x0000_t75" stroked="false">
                <v:imagedata r:id="rId203" o:title=""/>
              </v:shape>
              <v:shape style="position:absolute;left:1797;top:3397;width:177;height:275" type="#_x0000_t75" stroked="false">
                <v:imagedata r:id="rId204" o:title=""/>
              </v:shape>
              <v:shape style="position:absolute;left:790;top:3827;width:202;height:277" type="#_x0000_t75" stroked="false">
                <v:imagedata r:id="rId205" o:title=""/>
              </v:shape>
              <v:shape style="position:absolute;left:1020;top:3827;width:605;height:277" type="#_x0000_t75" stroked="false">
                <v:imagedata r:id="rId206" o:title=""/>
              </v:shape>
              <v:shape style="position:absolute;left:1742;top:3836;width:382;height:263" type="#_x0000_t75" stroked="false">
                <v:imagedata r:id="rId207" o:title=""/>
              </v:shape>
              <v:shape style="position:absolute;left:2152;top:3827;width:447;height:277" type="#_x0000_t75" stroked="false">
                <v:imagedata r:id="rId208" o:title=""/>
              </v:shape>
            </v:group>
            <v:group style="position:absolute;left:536;top:6697;width:272;height:50" coordorigin="536,6697" coordsize="272,50">
              <v:shape style="position:absolute;left:536;top:6697;width:272;height:50" coordorigin="536,6697" coordsize="272,50" path="m551,6697l540,6701,536,6712,540,6722,551,6727,611,6727,671,6730,731,6736,790,6746,802,6744,808,6735,807,6725,798,6718,737,6706,675,6700,613,6697,551,6697xe" filled="true" fillcolor="#221f20" stroked="false">
                <v:path arrowok="t"/>
                <v:fill type="solid"/>
              </v:shape>
              <v:shape style="position:absolute;left:486;top:7092;width:102;height:101" type="#_x0000_t75" stroked="false">
                <v:imagedata r:id="rId209" o:title=""/>
              </v:shape>
            </v:group>
            <v:group style="position:absolute;left:2726;top:6099;width:111;height:30" coordorigin="2726,6099" coordsize="111,30">
              <v:shape style="position:absolute;left:2726;top:6099;width:111;height:30" coordorigin="2726,6099" coordsize="111,30" path="m2821,6099l2740,6099,2729,6103,2726,6114,2729,6124,2740,6129,2821,6129,2832,6124,2836,6114,2832,6103,2821,6099xe" filled="true" fillcolor="#221f20" stroked="false">
                <v:path arrowok="t"/>
                <v:fill type="solid"/>
              </v:shape>
            </v:group>
            <v:group style="position:absolute;left:2584;top:6196;width:242;height:44" coordorigin="2584,6196" coordsize="242,44">
              <v:shape style="position:absolute;left:2584;top:6196;width:242;height:44" coordorigin="2584,6196" coordsize="242,44" path="m2826,6227l2651,6227,2703,6228,2755,6233,2807,6240,2819,6237,2826,6227,2826,6227xe" filled="true" fillcolor="#221f20" stroked="false">
                <v:path arrowok="t"/>
                <v:fill type="solid"/>
              </v:shape>
              <v:shape style="position:absolute;left:2584;top:6196;width:242;height:44" coordorigin="2584,6196" coordsize="242,44" path="m2653,6196l2598,6200,2588,6206,2584,6217,2588,6227,2598,6230,2651,6227,2826,6227,2825,6217,2815,6211,2761,6203,2707,6198,2653,6196xe" filled="true" fillcolor="#221f20" stroked="false">
                <v:path arrowok="t"/>
                <v:fill type="solid"/>
              </v:shape>
            </v:group>
            <v:group style="position:absolute;left:2756;top:6707;width:90;height:70" coordorigin="2756,6707" coordsize="90,70">
              <v:shape style="position:absolute;left:2756;top:6707;width:90;height:70" coordorigin="2756,6707" coordsize="90,70" path="m2828,6707l2773,6744,2763,6749,2756,6759,2758,6769,2766,6776,2778,6775,2793,6766,2806,6755,2820,6744,2836,6736,2845,6728,2845,6717,2839,6708,2828,6707xe" filled="true" fillcolor="#221f20" stroked="false">
                <v:path arrowok="t"/>
                <v:fill type="solid"/>
              </v:shape>
            </v:group>
            <v:group style="position:absolute;left:2746;top:6758;width:100;height:30" coordorigin="2746,6758" coordsize="100,30">
              <v:shape style="position:absolute;left:2746;top:6758;width:100;height:30" coordorigin="2746,6758" coordsize="100,30" path="m2832,6758l2761,6758,2750,6762,2746,6773,2750,6783,2761,6788,2832,6788,2842,6783,2846,6773,2842,6762,2832,6758xe" filled="true" fillcolor="#221f20" stroked="false">
                <v:path arrowok="t"/>
                <v:fill type="solid"/>
              </v:shape>
            </v:group>
            <v:group style="position:absolute;left:2797;top:6747;width:40;height:30" coordorigin="2797,6747" coordsize="40,30">
              <v:shape style="position:absolute;left:2797;top:6747;width:40;height:30" coordorigin="2797,6747" coordsize="40,30" path="m2821,6747l2811,6747,2800,6752,2797,6762,2800,6773,2811,6777,2821,6777,2832,6773,2836,6762,2832,6752,2821,6747xe" filled="true" fillcolor="#221f20" stroked="false">
                <v:path arrowok="t"/>
                <v:fill type="solid"/>
              </v:shape>
              <v:shape style="position:absolute;left:4403;top:3358;width:601;height:275" type="#_x0000_t75" stroked="false">
                <v:imagedata r:id="rId210" o:title=""/>
              </v:shape>
              <v:shape style="position:absolute;left:5036;top:3362;width:208;height:271" type="#_x0000_t75" stroked="false">
                <v:imagedata r:id="rId211" o:title=""/>
              </v:shape>
            </v:group>
            <v:group style="position:absolute;left:5277;top:3440;width:35;height:189" coordorigin="5277,3440" coordsize="35,189">
              <v:shape style="position:absolute;left:5277;top:3440;width:35;height:189" coordorigin="5277,3440" coordsize="35,189" path="m5311,3532l5310,3455,5297,3440,5293,3440,5290,3440,5277,3456,5277,3475,5277,3494,5277,3514,5277,3533,5278,3553,5278,3572,5284,3624,5287,3627,5291,3628,5295,3628,5299,3628,5302,3626,5306,3623,5309,3620,5311,3616,5311,3609,5311,3590,5311,3571,5311,3552,5311,3532xe" filled="false" stroked="true" strokeweight=".5pt" strokecolor="#2a388f">
                <v:path arrowok="t"/>
              </v:shape>
            </v:group>
            <v:group style="position:absolute;left:5274;top:3369;width:40;height:43" coordorigin="5274,3369" coordsize="40,43">
              <v:shape style="position:absolute;left:5274;top:3369;width:40;height:43" coordorigin="5274,3369" coordsize="40,43" path="m5280,3405l5283,3409,5288,3411,5293,3411,5299,3411,5303,3409,5307,3405,5311,3401,5313,3396,5313,3390,5313,3384,5311,3379,5307,3375,5303,3371,5299,3369,5293,3369,5288,3369,5283,3371,5280,3375,5276,3379,5274,3384,5274,3390,5274,3396,5276,3401,5280,3405xe" filled="false" stroked="true" strokeweight=".5pt" strokecolor="#2a388f">
                <v:path arrowok="t"/>
              </v:shape>
              <v:shape style="position:absolute;left:5349;top:3441;width:171;height:199" type="#_x0000_t75" stroked="false">
                <v:imagedata r:id="rId212" o:title=""/>
              </v:shape>
              <v:shape style="position:absolute;left:5548;top:3437;width:153;height:197" type="#_x0000_t75" stroked="false">
                <v:imagedata r:id="rId213" o:title=""/>
              </v:shape>
              <v:shape style="position:absolute;left:4779;top:3866;width:174;height:193" type="#_x0000_t75" stroked="false">
                <v:imagedata r:id="rId214" o:title=""/>
              </v:shape>
              <v:shape style="position:absolute;left:4979;top:3863;width:153;height:197" type="#_x0000_t75" stroked="false">
                <v:imagedata r:id="rId215" o:title=""/>
              </v:shape>
              <v:shape style="position:absolute;left:5160;top:3784;width:177;height:275" type="#_x0000_t75" stroked="false">
                <v:imagedata r:id="rId216" o:title=""/>
              </v:shape>
              <v:shape style="position:absolute;left:4127;top:4229;width:184;height:259" type="#_x0000_t75" stroked="false">
                <v:imagedata r:id="rId217" o:title=""/>
              </v:shape>
              <v:shape style="position:absolute;left:4336;top:4212;width:369;height:270" type="#_x0000_t75" stroked="false">
                <v:imagedata r:id="rId218" o:title=""/>
              </v:shape>
              <v:shape style="position:absolute;left:4743;top:4214;width:791;height:272" type="#_x0000_t75" stroked="false">
                <v:imagedata r:id="rId219" o:title=""/>
              </v:shape>
            </v:group>
            <v:group style="position:absolute;left:5568;top:4291;width:35;height:189" coordorigin="5568,4291" coordsize="35,189">
              <v:shape style="position:absolute;left:5568;top:4291;width:35;height:189" coordorigin="5568,4291" coordsize="35,189" path="m5601,4383l5601,4306,5588,4291,5584,4291,5580,4291,5568,4307,5568,4326,5568,4346,5568,4365,5568,4385,5568,4404,5568,4424,5575,4475,5578,4478,5582,4479,5585,4479,5589,4479,5593,4478,5596,4475,5600,4472,5602,4467,5602,4461,5602,4442,5602,4423,5601,4403,5601,4383xe" filled="false" stroked="true" strokeweight=".5pt" strokecolor="#2a388f">
                <v:path arrowok="t"/>
              </v:shape>
            </v:group>
            <v:group style="position:absolute;left:5565;top:4220;width:40;height:43" coordorigin="5565,4220" coordsize="40,43">
              <v:shape style="position:absolute;left:5565;top:4220;width:40;height:43" coordorigin="5565,4220" coordsize="40,43" path="m5570,4256l5574,4260,5579,4263,5584,4263,5590,4263,5594,4260,5598,4256,5602,4252,5604,4247,5604,4242,5604,4236,5602,4231,5598,4226,5594,4222,5590,4220,5584,4220,5579,4220,5574,4222,5570,4226,5567,4231,5565,4236,5565,4242,5565,4247,5567,4252,5570,4256xe" filled="false" stroked="true" strokeweight=".5pt" strokecolor="#2a388f">
                <v:path arrowok="t"/>
              </v:shape>
              <v:shape style="position:absolute;left:5639;top:4293;width:171;height:199" type="#_x0000_t75" stroked="false">
                <v:imagedata r:id="rId220" o:title=""/>
              </v:shape>
              <v:shape style="position:absolute;left:5839;top:4289;width:153;height:197" type="#_x0000_t75" stroked="false">
                <v:imagedata r:id="rId221" o:title=""/>
              </v:shape>
            </v:group>
            <v:group style="position:absolute;left:7156;top:10982;width:33;height:299" coordorigin="7156,10982" coordsize="33,299">
              <v:shape style="position:absolute;left:7156;top:10982;width:33;height:299" coordorigin="7156,10982" coordsize="33,299" path="m7189,10982l7156,11280,7166,11205,7177,11131,7185,11057,7189,10982xe" filled="true" fillcolor="#d09668" stroked="false">
                <v:path arrowok="t"/>
                <v:fill type="solid"/>
              </v:shape>
            </v:group>
            <v:group style="position:absolute;left:7167;top:11690;width:2;height:432" coordorigin="7167,11690" coordsize="2,432">
              <v:shape style="position:absolute;left:7167;top:11690;width:2;height:432" coordorigin="7167,11690" coordsize="0,432" path="m7167,11690l7167,12122e" filled="false" stroked="true" strokeweight=".562088pt" strokecolor="#d09668">
                <v:path arrowok="t"/>
              </v:shape>
            </v:group>
            <v:group style="position:absolute;left:7174;top:9401;width:2;height:214" coordorigin="7174,9401" coordsize="2,214">
              <v:shape style="position:absolute;left:7174;top:9401;width:2;height:214" coordorigin="7174,9401" coordsize="0,214" path="m7174,9401l7174,9614e" filled="false" stroked="true" strokeweight=".382pt" strokecolor="#d09668">
                <v:path arrowok="t"/>
              </v:shape>
            </v:group>
            <v:group style="position:absolute;left:7170;top:9624;width:57;height:2" coordorigin="7170,9624" coordsize="57,2">
              <v:shape style="position:absolute;left:7170;top:9624;width:57;height:2" coordorigin="7170,9624" coordsize="57,0" path="m7170,9624l7226,9624e" filled="false" stroked="true" strokeweight=".061pt" strokecolor="#d09668">
                <v:path arrowok="t"/>
              </v:shape>
            </v:group>
            <v:group style="position:absolute;left:7173;top:12117;width:82;height:2" coordorigin="7173,12117" coordsize="82,2">
              <v:shape style="position:absolute;left:7173;top:12117;width:82;height:2" coordorigin="7173,12117" coordsize="82,0" path="m7173,12117l7254,12117e" filled="false" stroked="true" strokeweight=".071pt" strokecolor="#d09668">
                <v:path arrowok="t"/>
              </v:shape>
            </v:group>
            <v:group style="position:absolute;left:7182;top:9162;width:2;height:226" coordorigin="7182,9162" coordsize="2,226">
              <v:shape style="position:absolute;left:7182;top:9162;width:2;height:226" coordorigin="7182,9162" coordsize="0,226" path="m7182,9162l7182,9388e" filled="false" stroked="true" strokeweight=".404pt" strokecolor="#d09668">
                <v:path arrowok="t"/>
              </v:shape>
            </v:group>
            <v:group style="position:absolute;left:7188;top:11409;width:2;height:96" coordorigin="7188,11409" coordsize="2,96">
              <v:shape style="position:absolute;left:7188;top:11409;width:2;height:96" coordorigin="7188,11409" coordsize="0,96" path="m7188,11409l7188,11504e" filled="false" stroked="true" strokeweight=".415pt" strokecolor="#d09668">
                <v:path arrowok="t"/>
              </v:shape>
            </v:group>
            <v:group style="position:absolute;left:7189;top:10966;width:28;height:6" coordorigin="7189,10966" coordsize="28,6">
              <v:shape style="position:absolute;left:7189;top:10966;width:28;height:6" coordorigin="7189,10966" coordsize="28,6" path="m7216,10966l7189,10971,7210,10971,7216,10966xe" filled="true" fillcolor="#d09668" stroked="false">
                <v:path arrowok="t"/>
                <v:fill type="solid"/>
              </v:shape>
            </v:group>
            <v:group style="position:absolute;left:7196;top:11318;width:2;height:90" coordorigin="7196,11318" coordsize="2,90">
              <v:shape style="position:absolute;left:7196;top:11318;width:2;height:90" coordorigin="7196,11318" coordsize="0,90" path="m7196,11318l7196,11407e" filled="false" stroked="true" strokeweight=".393pt" strokecolor="#d09668">
                <v:path arrowok="t"/>
              </v:shape>
            </v:group>
            <v:group style="position:absolute;left:7194;top:11546;width:60;height:33" coordorigin="7194,11546" coordsize="60,33">
              <v:shape style="position:absolute;left:7194;top:11546;width:60;height:33" coordorigin="7194,11546" coordsize="60,33" path="m7254,11546l7194,11579,7210,11574,7224,11567,7238,11558,7254,11546xe" filled="true" fillcolor="#d09668" stroked="false">
                <v:path arrowok="t"/>
                <v:fill type="solid"/>
              </v:shape>
            </v:group>
            <v:group style="position:absolute;left:7194;top:11509;width:31;height:18" coordorigin="7194,11509" coordsize="31,18">
              <v:shape style="position:absolute;left:7194;top:11509;width:31;height:18" coordorigin="7194,11509" coordsize="31,18" path="m7194,11509l7225,11527,7215,11521,7205,11514,7194,11509xe" filled="true" fillcolor="#d09668" stroked="false">
                <v:path arrowok="t"/>
                <v:fill type="solid"/>
              </v:shape>
            </v:group>
            <v:group style="position:absolute;left:7197;top:9155;width:190;height:2" coordorigin="7197,9155" coordsize="190,2">
              <v:shape style="position:absolute;left:7197;top:9155;width:190;height:2" coordorigin="7197,9155" coordsize="190,0" path="m7197,9155l7387,9155e" filled="false" stroked="true" strokeweight=".115594pt" strokecolor="#d09668">
                <v:path arrowok="t"/>
              </v:shape>
            </v:group>
            <v:group style="position:absolute;left:7168;top:11684;width:129;height:2" coordorigin="7168,11684" coordsize="129,2">
              <v:shape style="position:absolute;left:7168;top:11684;width:129;height:2" coordorigin="7168,11684" coordsize="129,0" path="m7168,11684l7297,11684e" filled="false" stroked="true" strokeweight=".395pt" strokecolor="#d09668">
                <v:path arrowok="t"/>
              </v:shape>
            </v:group>
            <v:group style="position:absolute;left:7209;top:6035;width:60;height:1601" coordorigin="7209,6035" coordsize="60,1601">
              <v:shape style="position:absolute;left:7209;top:6035;width:60;height:1601" coordorigin="7209,6035" coordsize="60,1601" path="m7269,6035l7209,7636,7211,7611,7214,7569,7220,7440,7223,7357,7227,7265,7231,7164,7235,7058,7239,6948,7243,6836,7247,6724,7251,6613,7255,6507,7258,6407,7261,6314,7264,6231,7266,6160,7269,6060,7269,6035xe" filled="true" fillcolor="#d09668" stroked="false">
                <v:path arrowok="t"/>
                <v:fill type="solid"/>
              </v:shape>
            </v:group>
            <v:group style="position:absolute;left:7227;top:10455;width:2;height:512" coordorigin="7227,10455" coordsize="2,512">
              <v:shape style="position:absolute;left:7227;top:10455;width:2;height:512" coordorigin="7227,10455" coordsize="0,512" path="m7227,10455l7227,10966e" filled="false" stroked="true" strokeweight="1.091pt" strokecolor="#d09668">
                <v:path arrowok="t"/>
              </v:shape>
            </v:group>
            <v:group style="position:absolute;left:7228;top:8067;width:2;height:680" coordorigin="7228,8067" coordsize="2,680">
              <v:shape style="position:absolute;left:7228;top:8067;width:2;height:680" coordorigin="7228,8067" coordsize="0,680" path="m7228,8067l7228,8746e" filled="false" stroked="true" strokeweight=".727333pt" strokecolor="#d09668">
                <v:path arrowok="t"/>
              </v:shape>
            </v:group>
            <v:group style="position:absolute;left:7222;top:13447;width:33;height:299" coordorigin="7222,13447" coordsize="33,299">
              <v:shape style="position:absolute;left:7222;top:13447;width:33;height:299" coordorigin="7222,13447" coordsize="33,299" path="m7222,13447l7254,13745,7251,13670,7242,13596,7231,13522,7222,13447xe" filled="true" fillcolor="#d09668" stroked="false">
                <v:path arrowok="t"/>
                <v:fill type="solid"/>
              </v:shape>
            </v:group>
            <v:group style="position:absolute;left:7227;top:4463;width:2;height:221" coordorigin="7227,4463" coordsize="2,221">
              <v:shape style="position:absolute;left:7227;top:4463;width:2;height:221" coordorigin="7227,4463" coordsize="0,221" path="m7227,4463l7227,4683e" filled="false" stroked="true" strokeweight=".393pt" strokecolor="#d09668">
                <v:path arrowok="t"/>
              </v:shape>
            </v:group>
            <v:group style="position:absolute;left:7223;top:4694;width:57;height:2" coordorigin="7223,4694" coordsize="57,2">
              <v:shape style="position:absolute;left:7223;top:4694;width:57;height:2" coordorigin="7223,4694" coordsize="57,0" path="m7223,4694l7279,4694e" filled="false" stroked="true" strokeweight=".061pt" strokecolor="#d09668">
                <v:path arrowok="t"/>
              </v:shape>
            </v:group>
            <v:group style="position:absolute;left:7224;top:9623;width:58;height:2" coordorigin="7224,9623" coordsize="58,2">
              <v:shape style="position:absolute;left:7224;top:9623;width:58;height:2" coordorigin="7224,9623" coordsize="58,0" path="m7224,9623l7281,9623e" filled="false" stroked="true" strokeweight=".091pt" strokecolor="#d09668">
                <v:path arrowok="t"/>
              </v:shape>
            </v:group>
            <v:group style="position:absolute;left:7227;top:11528;width:29;height:17" coordorigin="7227,11528" coordsize="29,17">
              <v:shape style="position:absolute;left:7227;top:11528;width:29;height:17" coordorigin="7227,11528" coordsize="29,17" path="m7227,11528l7236,11534,7246,11540,7255,11544,7227,11528xe" filled="true" fillcolor="#d09668" stroked="false">
                <v:path arrowok="t"/>
                <v:fill type="solid"/>
              </v:shape>
            </v:group>
            <v:group style="position:absolute;left:7229;top:8746;width:2;height:405" coordorigin="7229,8746" coordsize="2,405">
              <v:shape style="position:absolute;left:7229;top:8746;width:2;height:405" coordorigin="7229,8746" coordsize="0,405" path="m7229,8746l7229,9151e" filled="false" stroked="true" strokeweight=".562304pt" strokecolor="#d09668">
                <v:path arrowok="t"/>
              </v:shape>
            </v:group>
            <v:group style="position:absolute;left:7233;top:13006;width:2;height:2" coordorigin="7233,13006" coordsize="2,2">
              <v:shape style="position:absolute;left:7233;top:13006;width:2;height:2" coordorigin="7233,13006" coordsize="2,0" path="m7233,13006l7234,13006e" filled="false" stroked="true" strokeweight="3.104pt" strokecolor="#d09668">
                <v:path arrowok="t"/>
              </v:shape>
            </v:group>
            <v:group style="position:absolute;left:7242;top:12611;width:2;height:353" coordorigin="7242,12611" coordsize="2,353">
              <v:shape style="position:absolute;left:7242;top:12611;width:2;height:353" coordorigin="7242,12611" coordsize="0,353" path="m7242,12611l7242,12964e" filled="false" stroked="true" strokeweight=".786pt" strokecolor="#d09668">
                <v:path arrowok="t"/>
              </v:shape>
            </v:group>
            <v:group style="position:absolute;left:7239;top:15113;width:2;height:214" coordorigin="7239,15113" coordsize="2,214">
              <v:shape style="position:absolute;left:7239;top:15113;width:2;height:214" coordorigin="7239,15113" coordsize="0,214" path="m7239,15113l7239,15327e" filled="false" stroked="true" strokeweight=".382pt" strokecolor="#d09668">
                <v:path arrowok="t"/>
              </v:shape>
            </v:group>
            <v:group style="position:absolute;left:7241;top:7761;width:2;height:99" coordorigin="7241,7761" coordsize="2,99">
              <v:shape style="position:absolute;left:7241;top:7761;width:2;height:99" coordorigin="7241,7761" coordsize="0,99" path="m7241,7761l7241,7860e" filled="false" stroked="true" strokeweight=".426pt" strokecolor="#d09668">
                <v:path arrowok="t"/>
              </v:shape>
            </v:group>
            <v:group style="position:absolute;left:7235;top:4231;width:2;height:229" coordorigin="7235,4231" coordsize="2,229">
              <v:shape style="position:absolute;left:7235;top:4231;width:2;height:229" coordorigin="7235,4231" coordsize="0,229" path="m7235,4231l7235,4459e" filled="false" stroked="true" strokeweight=".404pt" strokecolor="#d09668">
                <v:path arrowok="t"/>
              </v:shape>
            </v:group>
            <v:group style="position:absolute;left:7242;top:7322;width:28;height:6" coordorigin="7242,7322" coordsize="28,6">
              <v:shape style="position:absolute;left:7242;top:7322;width:28;height:6" coordorigin="7242,7322" coordsize="28,6" path="m7269,7322l7242,7327,7263,7327,7269,7322xe" filled="true" fillcolor="#d09668" stroked="false">
                <v:path arrowok="t"/>
                <v:fill type="solid"/>
              </v:shape>
            </v:group>
            <v:group style="position:absolute;left:7251;top:12118;width:2;height:493" coordorigin="7251,12118" coordsize="2,493">
              <v:shape style="position:absolute;left:7251;top:12118;width:2;height:493" coordorigin="7251,12118" coordsize="0,493" path="m7251,12118l7251,12611e" filled="false" stroked="true" strokeweight=".868741pt" strokecolor="#d09668">
                <v:path arrowok="t"/>
              </v:shape>
            </v:group>
            <v:group style="position:absolute;left:7243;top:12611;width:8;height:2" coordorigin="7243,12611" coordsize="8,2">
              <v:shape style="position:absolute;left:7243;top:12611;width:8;height:2" coordorigin="7243,12611" coordsize="8,0" path="m7243,12611l7250,12611e" filled="false" stroked="true" strokeweight=".01pt" strokecolor="#d09668">
                <v:path arrowok="t"/>
              </v:shape>
            </v:group>
            <v:group style="position:absolute;left:7248;top:15340;width:2;height:226" coordorigin="7248,15340" coordsize="2,226">
              <v:shape style="position:absolute;left:7248;top:15340;width:2;height:226" coordorigin="7248,15340" coordsize="0,226" path="m7248,15340l7248,15566e" filled="false" stroked="true" strokeweight=".403pt" strokecolor="#d09668">
                <v:path arrowok="t"/>
              </v:shape>
            </v:group>
            <v:group style="position:absolute;left:7249;top:7673;width:2;height:88" coordorigin="7249,7673" coordsize="2,88">
              <v:shape style="position:absolute;left:7249;top:7673;width:2;height:88" coordorigin="7249,7673" coordsize="0,88" path="m7249,7673l7249,7761e" filled="false" stroked="true" strokeweight=".382pt" strokecolor="#d09668">
                <v:path arrowok="t"/>
              </v:shape>
            </v:group>
            <v:group style="position:absolute;left:7254;top:10035;width:2;height:405" coordorigin="7254,10035" coordsize="2,405">
              <v:shape style="position:absolute;left:7254;top:10035;width:2;height:405" coordorigin="7254,10035" coordsize="0,405" path="m7254,10035l7254,10440e" filled="false" stroked="true" strokeweight=".79208pt" strokecolor="#d09668">
                <v:path arrowok="t"/>
              </v:shape>
            </v:group>
            <v:group style="position:absolute;left:7247;top:7902;width:60;height:33" coordorigin="7247,7902" coordsize="60,33">
              <v:shape style="position:absolute;left:7247;top:7902;width:60;height:33" coordorigin="7247,7902" coordsize="60,33" path="m7307,7902l7247,7934,7263,7929,7277,7922,7291,7913,7307,7902xe" filled="true" fillcolor="#d09668" stroked="false">
                <v:path arrowok="t"/>
                <v:fill type="solid"/>
              </v:shape>
            </v:group>
            <v:group style="position:absolute;left:7247;top:7865;width:33;height:19" coordorigin="7247,7865" coordsize="33,19">
              <v:shape style="position:absolute;left:7247;top:7865;width:33;height:19" coordorigin="7247,7865" coordsize="33,19" path="m7247,7865l7280,7884,7269,7877,7258,7870,7247,7865xe" filled="true" fillcolor="#d09668" stroked="false">
                <v:path arrowok="t"/>
                <v:fill type="solid"/>
              </v:shape>
            </v:group>
            <v:group style="position:absolute;left:7253;top:13223;width:2;height:96" coordorigin="7253,13223" coordsize="2,96">
              <v:shape style="position:absolute;left:7253;top:13223;width:2;height:96" coordorigin="7253,13223" coordsize="0,96" path="m7253,13223l7253,13318e" filled="false" stroked="true" strokeweight=".415pt" strokecolor="#d09668">
                <v:path arrowok="t"/>
              </v:shape>
            </v:group>
            <v:group style="position:absolute;left:7250;top:12608;width:292;height:2" coordorigin="7250,12608" coordsize="292,2">
              <v:shape style="position:absolute;left:7250;top:12608;width:292;height:2" coordorigin="7250,12608" coordsize="292,0" path="m7250,12608l7542,12608e" filled="false" stroked="true" strokeweight=".273pt" strokecolor="#d09668">
                <v:path arrowok="t"/>
              </v:shape>
            </v:group>
            <v:group style="position:absolute;left:7250;top:4224;width:190;height:2" coordorigin="7250,4224" coordsize="190,2">
              <v:shape style="position:absolute;left:7250;top:4224;width:190;height:2" coordorigin="7250,4224" coordsize="190,0" path="m7250,4224l7440,4224e" filled="false" stroked="true" strokeweight=".115172pt" strokecolor="#d09668">
                <v:path arrowok="t"/>
              </v:shape>
            </v:group>
            <v:group style="position:absolute;left:7251;top:10012;width:2;height:2" coordorigin="7251,10012" coordsize="2,2">
              <v:shape style="position:absolute;left:7251;top:10012;width:2;height:2" coordorigin="7251,10012" coordsize="1,0" path="m7251,10012l7251,10012e" filled="false" stroked="true" strokeweight="1.998pt" strokecolor="#d09668">
                <v:path arrowok="t"/>
              </v:shape>
            </v:group>
            <v:group style="position:absolute;left:7254;top:12118;width:2;height:2" coordorigin="7254,12118" coordsize="2,2">
              <v:shape style="position:absolute;left:7254;top:12118;width:2;height:2" coordorigin="7254,12118" coordsize="1,0" path="m7254,12118l7254,12118e" filled="false" stroked="true" strokeweight=".04pt" strokecolor="#d09668">
                <v:path arrowok="t"/>
              </v:shape>
            </v:group>
            <v:group style="position:absolute;left:7254;top:12119;width:223;height:2" coordorigin="7254,12119" coordsize="223,2">
              <v:shape style="position:absolute;left:7254;top:12119;width:223;height:2" coordorigin="7254,12119" coordsize="223,0" path="m7254,12119l7476,12119e" filled="false" stroked="true" strokeweight=".254pt" strokecolor="#d09668">
                <v:path arrowok="t"/>
              </v:shape>
            </v:group>
            <v:group style="position:absolute;left:7254;top:13756;width:28;height:6" coordorigin="7254,13756" coordsize="28,6">
              <v:shape style="position:absolute;left:7254;top:13756;width:28;height:6" coordorigin="7254,13756" coordsize="28,6" path="m7276,13756l7254,13756,7281,13761,7276,13756xe" filled="true" fillcolor="#d09668" stroked="false">
                <v:path arrowok="t"/>
                <v:fill type="solid"/>
              </v:shape>
            </v:group>
            <v:group style="position:absolute;left:7261;top:13320;width:2;height:90" coordorigin="7261,13320" coordsize="2,90">
              <v:shape style="position:absolute;left:7261;top:13320;width:2;height:90" coordorigin="7261,13320" coordsize="0,90" path="m7261,13320l7261,13410e" filled="false" stroked="true" strokeweight=".393pt" strokecolor="#d09668">
                <v:path arrowok="t"/>
              </v:shape>
            </v:group>
            <v:group style="position:absolute;left:7260;top:13199;width:33;height:19" coordorigin="7260,13199" coordsize="33,19">
              <v:shape style="position:absolute;left:7260;top:13199;width:33;height:19" coordorigin="7260,13199" coordsize="33,19" path="m7292,13199l7260,13218,7271,13213,7292,13199xe" filled="true" fillcolor="#d09668" stroked="false">
                <v:path arrowok="t"/>
                <v:fill type="solid"/>
              </v:shape>
            </v:group>
            <v:group style="position:absolute;left:7260;top:13149;width:60;height:33" coordorigin="7260,13149" coordsize="60,33">
              <v:shape style="position:absolute;left:7260;top:13149;width:60;height:33" coordorigin="7260,13149" coordsize="60,33" path="m7260,13149l7319,13181,7304,13170,7290,13161,7275,13154,7260,13149xe" filled="true" fillcolor="#d09668" stroked="false">
                <v:path arrowok="t"/>
                <v:fill type="solid"/>
              </v:shape>
            </v:group>
            <v:group style="position:absolute;left:7263;top:15572;width:190;height:2" coordorigin="7263,15572" coordsize="190,2">
              <v:shape style="position:absolute;left:7263;top:15572;width:190;height:2" coordorigin="7263,15572" coordsize="190,0" path="m7263,15572l7452,15572e" filled="false" stroked="true" strokeweight=".116016pt" strokecolor="#d09668">
                <v:path arrowok="t"/>
              </v:shape>
            </v:group>
            <v:group style="position:absolute;left:7233;top:13044;width:132;height:2" coordorigin="7233,13044" coordsize="132,2">
              <v:shape style="position:absolute;left:7233;top:13044;width:132;height:2" coordorigin="7233,13044" coordsize="132,0" path="m7233,13044l7365,13044e" filled="false" stroked="true" strokeweight=".405pt" strokecolor="#d09668">
                <v:path arrowok="t"/>
              </v:shape>
            </v:group>
            <v:group style="position:absolute;left:7268;top:10135;width:30;height:2" coordorigin="7268,10135" coordsize="30,2">
              <v:shape style="position:absolute;left:7268;top:10135;width:30;height:2" coordorigin="7268,10135" coordsize="30,0" path="m7268,10135l7297,10135e" filled="false" stroked="true" strokeweight=".112pt" strokecolor="#d09668">
                <v:path arrowok="t"/>
              </v:shape>
            </v:group>
            <v:group style="position:absolute;left:7281;top:7884;width:28;height:16" coordorigin="7281,7884" coordsize="28,16">
              <v:shape style="position:absolute;left:7281;top:7884;width:28;height:16" coordorigin="7281,7884" coordsize="28,16" path="m7281,7884l7290,7890,7299,7896,7308,7900,7281,7884xe" filled="true" fillcolor="#d09668" stroked="false">
                <v:path arrowok="t"/>
                <v:fill type="solid"/>
              </v:shape>
            </v:group>
            <v:group style="position:absolute;left:7281;top:9621;width:112;height:2" coordorigin="7281,9621" coordsize="112,2">
              <v:shape style="position:absolute;left:7281;top:9621;width:112;height:2" coordorigin="7281,9621" coordsize="112,0" path="m7281,9621l7392,9621e" filled="false" stroked="true" strokeweight=".132pt" strokecolor="#d09668">
                <v:path arrowok="t"/>
              </v:shape>
            </v:group>
            <v:group style="position:absolute;left:7292;top:13761;width:2;height:512" coordorigin="7292,13761" coordsize="2,512">
              <v:shape style="position:absolute;left:7292;top:13761;width:2;height:512" coordorigin="7292,13761" coordsize="0,512" path="m7292,13761l7292,14272e" filled="false" stroked="true" strokeweight="1.091pt" strokecolor="#d09668">
                <v:path arrowok="t"/>
              </v:shape>
            </v:group>
            <v:group style="position:absolute;left:7282;top:3815;width:2;height:405" coordorigin="7282,3815" coordsize="2,405">
              <v:shape style="position:absolute;left:7282;top:3815;width:2;height:405" coordorigin="7282,3815" coordsize="0,405" path="m7282,3815l7282,4220e" filled="false" stroked="true" strokeweight=".562304pt" strokecolor="#d09668">
                <v:path arrowok="t"/>
              </v:shape>
            </v:group>
            <v:group style="position:absolute;left:7280;top:5524;width:2;height:512" coordorigin="7280,5524" coordsize="2,512">
              <v:shape style="position:absolute;left:7280;top:5524;width:2;height:512" coordorigin="7280,5524" coordsize="0,512" path="m7280,5524l7280,6035e" filled="false" stroked="true" strokeweight="1.08pt" strokecolor="#d09668">
                <v:path arrowok="t"/>
              </v:shape>
            </v:group>
            <v:group style="position:absolute;left:7236;top:15103;width:103;height:2" coordorigin="7236,15103" coordsize="103,2">
              <v:shape style="position:absolute;left:7236;top:15103;width:103;height:2" coordorigin="7236,15103" coordsize="103,0" path="m7236,15103l7338,15103e" filled="false" stroked="true" strokeweight=".122pt" strokecolor="#d09668">
                <v:path arrowok="t"/>
              </v:shape>
            </v:group>
            <v:group style="position:absolute;left:7292;top:13183;width:29;height:17" coordorigin="7292,13183" coordsize="29,17">
              <v:shape style="position:absolute;left:7292;top:13183;width:29;height:17" coordorigin="7292,13183" coordsize="29,17" path="m7321,13183l7311,13188,7302,13193,7292,13199,7321,13183xe" filled="true" fillcolor="#d09668" stroked="false">
                <v:path arrowok="t"/>
                <v:fill type="solid"/>
              </v:shape>
            </v:group>
            <v:group style="position:absolute;left:7295;top:15576;width:2;height:405" coordorigin="7295,15576" coordsize="2,405">
              <v:shape style="position:absolute;left:7295;top:15576;width:2;height:405" coordorigin="7295,15576" coordsize="0,405" path="m7295,15576l7295,15981e" filled="false" stroked="true" strokeweight=".562656pt" strokecolor="#d09668">
                <v:path arrowok="t"/>
              </v:shape>
            </v:group>
            <v:group style="position:absolute;left:7297;top:10132;width:41;height:2" coordorigin="7297,10132" coordsize="41,2">
              <v:shape style="position:absolute;left:7297;top:10132;width:41;height:2" coordorigin="7297,10132" coordsize="41,0" path="m7297,10132l7338,10132e" filled="false" stroked="true" strokeweight=".151pt" strokecolor="#d09668">
                <v:path arrowok="t"/>
              </v:shape>
            </v:group>
            <v:group style="position:absolute;left:7300;top:11692;width:133;height:2" coordorigin="7300,11692" coordsize="133,2">
              <v:shape style="position:absolute;left:7300;top:11692;width:133;height:2" coordorigin="7300,11692" coordsize="133,0" path="m7300,11692l7433,11692e" filled="false" stroked="true" strokeweight=".406pt" strokecolor="#d09668">
                <v:path arrowok="t"/>
              </v:shape>
            </v:group>
            <v:group style="position:absolute;left:7307;top:5104;width:2;height:406" coordorigin="7307,5104" coordsize="2,406">
              <v:shape style="position:absolute;left:7307;top:5104;width:2;height:406" coordorigin="7307,5104" coordsize="0,406" path="m7307,5104l7307,5509e" filled="false" stroked="true" strokeweight=".783456pt" strokecolor="#d09668">
                <v:path arrowok="t"/>
              </v:shape>
            </v:group>
            <v:group style="position:absolute;left:7304;top:5082;width:2;height:2" coordorigin="7304,5082" coordsize="2,2">
              <v:shape style="position:absolute;left:7304;top:5082;width:2;height:2" coordorigin="7304,5082" coordsize="1,0" path="m7304,5082l7304,5082e" filled="false" stroked="true" strokeweight="2.008pt" strokecolor="#d09668">
                <v:path arrowok="t"/>
              </v:shape>
            </v:group>
            <v:group style="position:absolute;left:7319;top:14287;width:2;height:405" coordorigin="7319,14287" coordsize="2,405">
              <v:shape style="position:absolute;left:7319;top:14287;width:2;height:405" coordorigin="7319,14287" coordsize="0,405" path="m7319,14287l7319,14692e" filled="false" stroked="true" strokeweight=".79208pt" strokecolor="#d09668">
                <v:path arrowok="t"/>
              </v:shape>
            </v:group>
            <v:group style="position:absolute;left:7277;top:4692;width:58;height:2" coordorigin="7277,4692" coordsize="58,2">
              <v:shape style="position:absolute;left:7277;top:4692;width:58;height:2" coordorigin="7277,4692" coordsize="58,0" path="m7277,4692l7334,4692e" filled="false" stroked="true" strokeweight=".092pt" strokecolor="#d09668">
                <v:path arrowok="t"/>
              </v:shape>
            </v:group>
            <v:group style="position:absolute;left:7316;top:14715;width:2;height:2" coordorigin="7316,14715" coordsize="2,2">
              <v:shape style="position:absolute;left:7316;top:14715;width:2;height:2" coordorigin="7316,14715" coordsize="1,0" path="m7316,14715l7317,14715e" filled="false" stroked="true" strokeweight="1.998pt" strokecolor="#d09668">
                <v:path arrowok="t"/>
              </v:shape>
            </v:group>
            <v:group style="position:absolute;left:7321;top:5204;width:30;height:2" coordorigin="7321,5204" coordsize="30,2">
              <v:shape style="position:absolute;left:7321;top:5204;width:30;height:2" coordorigin="7321,5204" coordsize="30,0" path="m7321,5204l7350,5204e" filled="false" stroked="true" strokeweight=".111pt" strokecolor="#d09668">
                <v:path arrowok="t"/>
              </v:shape>
            </v:group>
            <v:group style="position:absolute;left:7333;top:14592;width:30;height:2" coordorigin="7333,14592" coordsize="30,2">
              <v:shape style="position:absolute;left:7333;top:14592;width:30;height:2" coordorigin="7333,14592" coordsize="30,0" path="m7333,14592l7363,14592e" filled="false" stroked="true" strokeweight=".111pt" strokecolor="#d09668">
                <v:path arrowok="t"/>
              </v:shape>
            </v:group>
            <v:group style="position:absolute;left:7334;top:4690;width:112;height:2" coordorigin="7334,4690" coordsize="112,2">
              <v:shape style="position:absolute;left:7334;top:4690;width:112;height:2" coordorigin="7334,4690" coordsize="112,0" path="m7334,4690l7445,4690e" filled="false" stroked="true" strokeweight=".132pt" strokecolor="#d09668">
                <v:path arrowok="t"/>
              </v:shape>
            </v:group>
            <v:group style="position:absolute;left:7338;top:15106;width:120;height:2" coordorigin="7338,15106" coordsize="120,2">
              <v:shape style="position:absolute;left:7338;top:15106;width:120;height:2" coordorigin="7338,15106" coordsize="120,0" path="m7338,15106l7458,15106e" filled="false" stroked="true" strokeweight=".152pt" strokecolor="#d09668">
                <v:path arrowok="t"/>
              </v:shape>
            </v:group>
            <v:group style="position:absolute;left:7350;top:5202;width:41;height:2" coordorigin="7350,5202" coordsize="41,2">
              <v:shape style="position:absolute;left:7350;top:5202;width:41;height:2" coordorigin="7350,5202" coordsize="41,0" path="m7350,5202l7391,5202e" filled="false" stroked="true" strokeweight=".152pt" strokecolor="#d09668">
                <v:path arrowok="t"/>
              </v:shape>
            </v:group>
            <v:group style="position:absolute;left:7363;top:14595;width:41;height:2" coordorigin="7363,14595" coordsize="41,2">
              <v:shape style="position:absolute;left:7363;top:14595;width:41;height:2" coordorigin="7363,14595" coordsize="41,0" path="m7363,14595l7404,14595e" filled="false" stroked="true" strokeweight=".152pt" strokecolor="#d09668">
                <v:path arrowok="t"/>
              </v:shape>
            </v:group>
            <v:group style="position:absolute;left:7369;top:13035;width:130;height:2" coordorigin="7369,13035" coordsize="130,2">
              <v:shape style="position:absolute;left:7369;top:13035;width:130;height:2" coordorigin="7369,13035" coordsize="130,0" path="m7369,13035l7498,13035e" filled="false" stroked="true" strokeweight=".385pt" strokecolor="#d09668">
                <v:path arrowok="t"/>
              </v:shape>
            </v:group>
            <v:group style="position:absolute;left:7575;top:15963;width:1712;height:2" coordorigin="7575,15963" coordsize="1712,2">
              <v:shape style="position:absolute;left:7575;top:15963;width:1712;height:2" coordorigin="7575,15963" coordsize="1712,0" path="m7575,15963l9287,15963e" filled="false" stroked="true" strokeweight="1.183965pt" strokecolor="#d09668">
                <v:path arrowok="t"/>
              </v:shape>
            </v:group>
            <v:group style="position:absolute;left:9316;top:8749;width:304;height:2" coordorigin="9316,8749" coordsize="304,2">
              <v:shape style="position:absolute;left:9316;top:8749;width:304;height:2" coordorigin="9316,8749" coordsize="304,0" path="m9316,8749l9620,8749e" filled="false" stroked="true" strokeweight=".264pt" strokecolor="#d09668">
                <v:path arrowok="t"/>
              </v:shape>
            </v:group>
            <v:group style="position:absolute;left:9360;top:9176;width:137;height:2" coordorigin="9360,9176" coordsize="137,2">
              <v:shape style="position:absolute;left:9360;top:9176;width:137;height:2" coordorigin="9360,9176" coordsize="137,0" path="m9360,9176l9496,9176e" filled="false" stroked="true" strokeweight=".416pt" strokecolor="#d09668">
                <v:path arrowok="t"/>
              </v:shape>
            </v:group>
            <v:group style="position:absolute;left:9361;top:8053;width:133;height:2" coordorigin="9361,8053" coordsize="133,2">
              <v:shape style="position:absolute;left:9361;top:8053;width:133;height:2" coordorigin="9361,8053" coordsize="133,0" path="m9361,8053l9494,8053e" filled="false" stroked="true" strokeweight=".406pt" strokecolor="#d09668">
                <v:path arrowok="t"/>
              </v:shape>
            </v:group>
            <v:group style="position:absolute;left:9382;top:15978;width:304;height:2" coordorigin="9382,15978" coordsize="304,2">
              <v:shape style="position:absolute;left:9382;top:15978;width:304;height:2" coordorigin="9382,15978" coordsize="304,0" path="m9382,15978l9685,15978e" filled="false" stroked="true" strokeweight=".264pt" strokecolor="#d09668">
                <v:path arrowok="t"/>
              </v:shape>
            </v:group>
            <v:group style="position:absolute;left:9400;top:11247;width:112;height:2" coordorigin="9400,11247" coordsize="112,2">
              <v:shape style="position:absolute;left:9400;top:11247;width:112;height:2" coordorigin="9400,11247" coordsize="112,0" path="m9400,11247l9511,11247e" filled="false" stroked="true" strokeweight=".132pt" strokecolor="#d09668">
                <v:path arrowok="t"/>
              </v:shape>
            </v:group>
            <v:group style="position:absolute;left:9401;top:4695;width:111;height:2" coordorigin="9401,4695" coordsize="111,2">
              <v:shape style="position:absolute;left:9401;top:4695;width:111;height:2" coordorigin="9401,4695" coordsize="111,0" path="m9401,4695l9512,4695e" filled="false" stroked="true" strokeweight=".132pt" strokecolor="#d09668">
                <v:path arrowok="t"/>
              </v:shape>
            </v:group>
            <v:group style="position:absolute;left:9406;top:11713;width:190;height:2" coordorigin="9406,11713" coordsize="190,2">
              <v:shape style="position:absolute;left:9406;top:11713;width:190;height:2" coordorigin="9406,11713" coordsize="190,0" path="m9406,11713l9595,11713e" filled="false" stroked="true" strokeweight=".115594pt" strokecolor="#d09668">
                <v:path arrowok="t"/>
              </v:shape>
            </v:group>
            <v:group style="position:absolute;left:9407;top:4230;width:190;height:2" coordorigin="9407,4230" coordsize="190,2">
              <v:shape style="position:absolute;left:9407;top:4230;width:190;height:2" coordorigin="9407,4230" coordsize="190,0" path="m9407,4230l9597,4230e" filled="false" stroked="true" strokeweight=".115172pt" strokecolor="#d09668">
                <v:path arrowok="t"/>
              </v:shape>
            </v:group>
            <v:group style="position:absolute;left:9425;top:15551;width:133;height:2" coordorigin="9425,15551" coordsize="133,2">
              <v:shape style="position:absolute;left:9425;top:15551;width:133;height:2" coordorigin="9425,15551" coordsize="133,0" path="m9425,15551l9558,15551e" filled="false" stroked="true" strokeweight=".405pt" strokecolor="#d09668">
                <v:path arrowok="t"/>
              </v:shape>
            </v:group>
            <v:group style="position:absolute;left:9454;top:10736;width:41;height:2" coordorigin="9454,10736" coordsize="41,2">
              <v:shape style="position:absolute;left:9454;top:10736;width:41;height:2" coordorigin="9454,10736" coordsize="41,0" path="m9454,10736l9495,10736e" filled="false" stroked="true" strokeweight=".152pt" strokecolor="#d09668">
                <v:path arrowok="t"/>
              </v:shape>
            </v:group>
            <v:group style="position:absolute;left:9456;top:5207;width:41;height:2" coordorigin="9456,5207" coordsize="41,2">
              <v:shape style="position:absolute;left:9456;top:5207;width:41;height:2" coordorigin="9456,5207" coordsize="41,0" path="m9456,5207l9496,5207e" filled="false" stroked="true" strokeweight=".152pt" strokecolor="#d09668">
                <v:path arrowok="t"/>
              </v:shape>
            </v:group>
            <v:group style="position:absolute;left:9466;top:13480;width:112;height:2" coordorigin="9466,13480" coordsize="112,2">
              <v:shape style="position:absolute;left:9466;top:13480;width:112;height:2" coordorigin="9466,13480" coordsize="112,0" path="m9466,13480l9577,13480e" filled="false" stroked="true" strokeweight=".132pt" strokecolor="#d09668">
                <v:path arrowok="t"/>
              </v:shape>
            </v:group>
            <v:group style="position:absolute;left:9495;top:10733;width:30;height:2" coordorigin="9495,10733" coordsize="30,2">
              <v:shape style="position:absolute;left:9495;top:10733;width:30;height:2" coordorigin="9495,10733" coordsize="30,0" path="m9495,10733l9525,10733e" filled="false" stroked="true" strokeweight=".112pt" strokecolor="#d09668">
                <v:path arrowok="t"/>
              </v:shape>
            </v:group>
            <v:group style="position:absolute;left:9496;top:9184;width:130;height:2" coordorigin="9496,9184" coordsize="130,2">
              <v:shape style="position:absolute;left:9496;top:9184;width:130;height:2" coordorigin="9496,9184" coordsize="130,0" path="m9496,9184l9625,9184e" filled="false" stroked="true" strokeweight=".386pt" strokecolor="#d09668">
                <v:path arrowok="t"/>
              </v:shape>
            </v:group>
            <v:group style="position:absolute;left:9496;top:5210;width:31;height:2" coordorigin="9496,5210" coordsize="31,2">
              <v:shape style="position:absolute;left:9496;top:5210;width:31;height:2" coordorigin="9496,5210" coordsize="31,0" path="m9496,5210l9526,5210e" filled="false" stroked="true" strokeweight=".111pt" strokecolor="#d09668">
                <v:path arrowok="t"/>
              </v:shape>
            </v:group>
            <v:group style="position:absolute;left:9497;top:8045;width:129;height:2" coordorigin="9497,8045" coordsize="129,2">
              <v:shape style="position:absolute;left:9497;top:8045;width:129;height:2" coordorigin="9497,8045" coordsize="129,0" path="m9497,8045l9626,8045e" filled="false" stroked="true" strokeweight=".396pt" strokecolor="#d09668">
                <v:path arrowok="t"/>
              </v:shape>
            </v:group>
            <v:group style="position:absolute;left:9511;top:11244;width:112;height:2" coordorigin="9511,11244" coordsize="112,2">
              <v:shape style="position:absolute;left:9511;top:11244;width:112;height:2" coordorigin="9511,11244" coordsize="112,0" path="m9511,11244l9622,11244e" filled="false" stroked="true" strokeweight=".132pt" strokecolor="#d09668">
                <v:path arrowok="t"/>
              </v:shape>
            </v:group>
            <v:group style="position:absolute;left:9520;top:13992;width:41;height:2" coordorigin="9520,13992" coordsize="41,2">
              <v:shape style="position:absolute;left:9520;top:13992;width:41;height:2" coordorigin="9520,13992" coordsize="41,0" path="m9520,13992l9561,13992e" filled="false" stroked="true" strokeweight=".152pt" strokecolor="#d09668">
                <v:path arrowok="t"/>
              </v:shape>
            </v:group>
            <v:group style="position:absolute;left:9539;top:10428;width:2;height:406" coordorigin="9539,10428" coordsize="2,406">
              <v:shape style="position:absolute;left:9539;top:10428;width:2;height:406" coordorigin="9539,10428" coordsize="0,406" path="m9539,10428l9539,10833e" filled="false" stroked="true" strokeweight=".783456pt" strokecolor="#d09668">
                <v:path arrowok="t"/>
              </v:shape>
            </v:group>
            <v:group style="position:absolute;left:9537;top:9324;width:26;height:15" coordorigin="9537,9324" coordsize="26,15">
              <v:shape style="position:absolute;left:9537;top:9324;width:26;height:15" coordorigin="9537,9324" coordsize="26,15" path="m9537,9324l9563,9338,9554,9333,9546,9328,9537,9324xe" filled="true" fillcolor="#d09668" stroked="false">
                <v:path arrowok="t"/>
                <v:fill type="solid"/>
              </v:shape>
            </v:group>
            <v:group style="position:absolute;left:9540;top:5110;width:2;height:405" coordorigin="9540,5110" coordsize="2,405">
              <v:shape style="position:absolute;left:9540;top:5110;width:2;height:405" coordorigin="9540,5110" coordsize="0,405" path="m9540,5110l9540,5514e" filled="false" stroked="true" strokeweight=".79208pt" strokecolor="#d09668">
                <v:path arrowok="t"/>
              </v:shape>
            </v:group>
            <v:group style="position:absolute;left:9539;top:7890;width:27;height:16" coordorigin="9539,7890" coordsize="27,16">
              <v:shape style="position:absolute;left:9539;top:7890;width:27;height:16" coordorigin="9539,7890" coordsize="27,16" path="m9565,7890l9539,7905,9547,7901,9556,7896,9565,7890xe" filled="true" fillcolor="#d09668" stroked="false">
                <v:path arrowok="t"/>
                <v:fill type="solid"/>
              </v:shape>
            </v:group>
            <v:group style="position:absolute;left:9539;top:9289;width:60;height:33" coordorigin="9539,9289" coordsize="60,33">
              <v:shape style="position:absolute;left:9539;top:9289;width:60;height:33" coordorigin="9539,9289" coordsize="60,33" path="m9598,9289l9583,9294,9568,9301,9554,9310,9539,9321,9598,9289xe" filled="true" fillcolor="#d09668" stroked="false">
                <v:path arrowok="t"/>
                <v:fill type="solid"/>
              </v:shape>
            </v:group>
            <v:group style="position:absolute;left:9540;top:7908;width:60;height:33" coordorigin="9540,7908" coordsize="60,33">
              <v:shape style="position:absolute;left:9540;top:7908;width:60;height:33" coordorigin="9540,7908" coordsize="60,33" path="m9540,7908l9555,7919,9570,7928,9584,7935,9599,7940,9540,7908xe" filled="true" fillcolor="#d09668" stroked="false">
                <v:path arrowok="t"/>
                <v:fill type="solid"/>
              </v:shape>
            </v:group>
            <v:group style="position:absolute;left:9541;top:10855;width:2;height:2" coordorigin="9541,10855" coordsize="2,2">
              <v:shape style="position:absolute;left:9541;top:10855;width:2;height:2" coordorigin="9541,10855" coordsize="1,0" path="m9541,10855l9542,10855e" filled="false" stroked="true" strokeweight="2.009pt" strokecolor="#d09668">
                <v:path arrowok="t"/>
              </v:shape>
            </v:group>
            <v:group style="position:absolute;left:9542;top:5087;width:2;height:2" coordorigin="9542,5087" coordsize="2,2">
              <v:shape style="position:absolute;left:9542;top:5087;width:2;height:2" coordorigin="9542,5087" coordsize="1,0" path="m9542,5087l9543,5087e" filled="false" stroked="true" strokeweight="1.998pt" strokecolor="#d09668">
                <v:path arrowok="t"/>
              </v:shape>
            </v:group>
            <v:group style="position:absolute;left:9552;top:12122;width:77;height:887" coordorigin="9552,12122" coordsize="77,887">
              <v:shape style="position:absolute;left:9552;top:12122;width:77;height:887" coordorigin="9552,12122" coordsize="77,887" path="m9552,12122l9628,13009,9627,12961,9623,12893,9618,12810,9611,12715,9603,12615,9594,12512,9585,12412,9575,12318,9567,12236,9559,12169,9552,12122xe" filled="true" fillcolor="#d09668" stroked="false">
                <v:path arrowok="t"/>
                <v:fill type="solid"/>
              </v:shape>
            </v:group>
            <v:group style="position:absolute;left:9566;top:9902;width:2;height:512" coordorigin="9566,9902" coordsize="2,512">
              <v:shape style="position:absolute;left:9566;top:9902;width:2;height:512" coordorigin="9566,9902" coordsize="0,512" path="m9566,9902l9566,10413e" filled="false" stroked="true" strokeweight="1.08pt" strokecolor="#d09668">
                <v:path arrowok="t"/>
              </v:shape>
            </v:group>
            <v:group style="position:absolute;left:9563;top:11717;width:2;height:405" coordorigin="9563,11717" coordsize="2,405">
              <v:shape style="position:absolute;left:9563;top:11717;width:2;height:405" coordorigin="9563,11717" coordsize="0,405" path="m9563,11717l9563,12122e" filled="false" stroked="true" strokeweight=".562656pt" strokecolor="#d09668">
                <v:path arrowok="t"/>
              </v:shape>
            </v:group>
            <v:group style="position:absolute;left:9564;top:3821;width:2;height:405" coordorigin="9564,3821" coordsize="2,405">
              <v:shape style="position:absolute;left:9564;top:3821;width:2;height:405" coordorigin="9564,3821" coordsize="0,405" path="m9564,3821l9564,4226e" filled="false" stroked="true" strokeweight=".562656pt" strokecolor="#d09668">
                <v:path arrowok="t"/>
              </v:shape>
            </v:group>
            <v:group style="position:absolute;left:9561;top:13994;width:30;height:2" coordorigin="9561,13994" coordsize="30,2">
              <v:shape style="position:absolute;left:9561;top:13994;width:30;height:2" coordorigin="9561,13994" coordsize="30,0" path="m9561,13994l9590,13994e" filled="false" stroked="true" strokeweight=".111pt" strokecolor="#d09668">
                <v:path arrowok="t"/>
              </v:shape>
            </v:group>
            <v:group style="position:absolute;left:9561;top:15543;width:125;height:2" coordorigin="9561,15543" coordsize="125,2">
              <v:shape style="position:absolute;left:9561;top:15543;width:125;height:2" coordorigin="9561,15543" coordsize="125,0" path="m9561,15543l9686,15543e" filled="false" stroked="true" strokeweight=".365pt" strokecolor="#d09668">
                <v:path arrowok="t"/>
              </v:shape>
            </v:group>
            <v:group style="position:absolute;left:9565;top:9340;width:34;height:19" coordorigin="9565,9340" coordsize="34,19">
              <v:shape style="position:absolute;left:9565;top:9340;width:34;height:19" coordorigin="9565,9340" coordsize="34,19" path="m9565,9340l9576,9346,9587,9353,9598,9359,9565,9340xe" filled="true" fillcolor="#d09668" stroked="false">
                <v:path arrowok="t"/>
                <v:fill type="solid"/>
              </v:shape>
            </v:group>
            <v:group style="position:absolute;left:9567;top:7870;width:33;height:19" coordorigin="9567,7870" coordsize="33,19">
              <v:shape style="position:absolute;left:9567;top:7870;width:33;height:19" coordorigin="9567,7870" coordsize="33,19" path="m9599,7870l9589,7876,9578,7882,9567,7889,9599,7870xe" filled="true" fillcolor="#d09668" stroked="false">
                <v:path arrowok="t"/>
                <v:fill type="solid"/>
              </v:shape>
            </v:group>
            <v:group style="position:absolute;left:9567;top:5529;width:2;height:512" coordorigin="9567,5529" coordsize="2,512">
              <v:shape style="position:absolute;left:9567;top:5529;width:2;height:512" coordorigin="9567,5529" coordsize="0,512" path="m9567,5529l9567,6041e" filled="false" stroked="true" strokeweight="1.091pt" strokecolor="#d09668">
                <v:path arrowok="t"/>
              </v:shape>
            </v:group>
            <v:group style="position:absolute;left:9577;top:9896;width:28;height:6" coordorigin="9577,9896" coordsize="28,6">
              <v:shape style="position:absolute;left:9577;top:9896;width:28;height:6" coordorigin="9577,9896" coordsize="28,6" path="m9604,9896l9582,9896,9577,9902,9604,9896xe" filled="true" fillcolor="#d09668" stroked="false">
                <v:path arrowok="t"/>
                <v:fill type="solid"/>
              </v:shape>
            </v:group>
            <v:group style="position:absolute;left:9577;top:15153;width:120;height:2" coordorigin="9577,15153" coordsize="120,2">
              <v:shape style="position:absolute;left:9577;top:15153;width:120;height:2" coordorigin="9577,15153" coordsize="120,0" path="m9577,15153l9696,15153e" filled="false" stroked="true" strokeweight=".274pt" strokecolor="#d09668">
                <v:path arrowok="t"/>
              </v:shape>
            </v:group>
            <v:group style="position:absolute;left:9578;top:7327;width:28;height:6" coordorigin="9578,7327" coordsize="28,6">
              <v:shape style="position:absolute;left:9578;top:7327;width:28;height:6" coordorigin="9578,7327" coordsize="28,6" path="m9578,7327l9583,7332,9605,7332,9578,7327xe" filled="true" fillcolor="#d09668" stroked="false">
                <v:path arrowok="t"/>
                <v:fill type="solid"/>
              </v:shape>
            </v:group>
            <v:group style="position:absolute;left:9578;top:6041;width:60;height:1601" coordorigin="9578,6041" coordsize="60,1601">
              <v:shape style="position:absolute;left:9578;top:6041;width:60;height:1601" coordorigin="9578,6041" coordsize="60,1601" path="m9578,6041l9579,6107,9583,6236,9586,6319,9589,6412,9592,6512,9596,6619,9599,6729,9604,6841,9608,6953,9612,7063,9616,7170,9620,7270,9623,7363,9627,7446,9630,7517,9635,7617,9637,7641,9578,6041xe" filled="true" fillcolor="#d09668" stroked="false">
                <v:path arrowok="t"/>
                <v:fill type="solid"/>
              </v:shape>
            </v:group>
            <v:group style="position:absolute;left:9597;top:9463;width:2;height:88" coordorigin="9597,9463" coordsize="2,88">
              <v:shape style="position:absolute;left:9597;top:9463;width:2;height:88" coordorigin="9597,9463" coordsize="0,88" path="m9597,9463l9597,9550e" filled="false" stroked="true" strokeweight=".382pt" strokecolor="#d09668">
                <v:path arrowok="t"/>
              </v:shape>
            </v:group>
            <v:group style="position:absolute;left:9512;top:4698;width:112;height:2" coordorigin="9512,4698" coordsize="112,2">
              <v:shape style="position:absolute;left:9512;top:4698;width:112;height:2" coordorigin="9512,4698" coordsize="112,0" path="m9512,4698l9624,4698e" filled="false" stroked="true" strokeweight=".132pt" strokecolor="#d09668">
                <v:path arrowok="t"/>
              </v:shape>
            </v:group>
            <v:group style="position:absolute;left:9598;top:7679;width:2;height:85" coordorigin="9598,7679" coordsize="2,85">
              <v:shape style="position:absolute;left:9598;top:7679;width:2;height:85" coordorigin="9598,7679" coordsize="0,85" path="m9598,7679l9598,7763e" filled="false" stroked="true" strokeweight=".371pt" strokecolor="#d09668">
                <v:path arrowok="t"/>
              </v:shape>
            </v:group>
            <v:group style="position:absolute;left:9604;top:13894;width:2;height:405" coordorigin="9604,13894" coordsize="2,405">
              <v:shape style="position:absolute;left:9604;top:13894;width:2;height:405" coordorigin="9604,13894" coordsize="0,405" path="m9604,13894l9604,14299e" filled="false" stroked="true" strokeweight=".79208pt" strokecolor="#d09668">
                <v:path arrowok="t"/>
              </v:shape>
            </v:group>
            <v:group style="position:absolute;left:9605;top:9364;width:2;height:100" coordorigin="9605,9364" coordsize="2,100">
              <v:shape style="position:absolute;left:9605;top:9364;width:2;height:100" coordorigin="9605,9364" coordsize="0,100" path="m9605,9364l9605,9463e" filled="false" stroked="true" strokeweight=".425pt" strokecolor="#d09668">
                <v:path arrowok="t"/>
              </v:shape>
            </v:group>
            <v:group style="position:absolute;left:9606;top:7763;width:2;height:102" coordorigin="9606,7763" coordsize="2,102">
              <v:shape style="position:absolute;left:9606;top:7763;width:2;height:102" coordorigin="9606,7763" coordsize="0,102" path="m9606,7763l9606,7865e" filled="false" stroked="true" strokeweight=".447pt" strokecolor="#d09668">
                <v:path arrowok="t"/>
              </v:shape>
            </v:group>
            <v:group style="position:absolute;left:9603;top:15387;width:29;height:17" coordorigin="9603,15387" coordsize="29,17">
              <v:shape style="position:absolute;left:9603;top:15387;width:29;height:17" coordorigin="9603,15387" coordsize="29,17" path="m9631,15387l9603,15404,9612,15399,9622,15393,9631,15387xe" filled="true" fillcolor="#d09668" stroked="false">
                <v:path arrowok="t"/>
                <v:fill type="solid"/>
              </v:shape>
            </v:group>
            <v:group style="position:absolute;left:9604;top:9588;width:33;height:299" coordorigin="9604,9588" coordsize="33,299">
              <v:shape style="position:absolute;left:9604;top:9588;width:33;height:299" coordorigin="9604,9588" coordsize="33,299" path="m9636,9588l9626,9663,9616,9737,9607,9811,9604,9886,9636,9588xe" filled="true" fillcolor="#d09668" stroked="false">
                <v:path arrowok="t"/>
                <v:fill type="solid"/>
              </v:shape>
            </v:group>
            <v:group style="position:absolute;left:9604;top:15406;width:60;height:32" coordorigin="9604,15406" coordsize="60,32">
              <v:shape style="position:absolute;left:9604;top:15406;width:60;height:32" coordorigin="9604,15406" coordsize="60,32" path="m9604,15406l9619,15417,9634,15426,9648,15433,9664,15438,9604,15406xe" filled="true" fillcolor="#d09668" stroked="false">
                <v:path arrowok="t"/>
                <v:fill type="solid"/>
              </v:shape>
            </v:group>
            <v:group style="position:absolute;left:9610;top:11478;width:2;height:229" coordorigin="9610,11478" coordsize="2,229">
              <v:shape style="position:absolute;left:9610;top:11478;width:2;height:229" coordorigin="9610,11478" coordsize="0,229" path="m9610,11478l9610,11706e" filled="false" stroked="true" strokeweight=".404pt" strokecolor="#d09668">
                <v:path arrowok="t"/>
              </v:shape>
            </v:group>
            <v:group style="position:absolute;left:9606;top:13872;width:2;height:2" coordorigin="9606,13872" coordsize="2,2">
              <v:shape style="position:absolute;left:9606;top:13872;width:2;height:2" coordorigin="9606,13872" coordsize="1,0" path="m9606,13872l9607,13872e" filled="false" stroked="true" strokeweight="1.998pt" strokecolor="#d09668">
                <v:path arrowok="t"/>
              </v:shape>
            </v:group>
            <v:group style="position:absolute;left:9612;top:4236;width:2;height:239" coordorigin="9612,4236" coordsize="2,239">
              <v:shape style="position:absolute;left:9612;top:4236;width:2;height:239" coordorigin="9612,4236" coordsize="0,239" path="m9612,4236l9612,4475e" filled="false" stroked="true" strokeweight=".436pt" strokecolor="#d09668">
                <v:path arrowok="t"/>
              </v:shape>
            </v:group>
            <v:group style="position:absolute;left:9618;top:11254;width:2;height:221" coordorigin="9618,11254" coordsize="2,221">
              <v:shape style="position:absolute;left:9618;top:11254;width:2;height:221" coordorigin="9618,11254" coordsize="0,221" path="m9618,11254l9618,11474e" filled="false" stroked="true" strokeweight=".393pt" strokecolor="#d09668">
                <v:path arrowok="t"/>
              </v:shape>
            </v:group>
            <v:group style="position:absolute;left:9620;top:4475;width:2;height:214" coordorigin="9620,4475" coordsize="2,214">
              <v:shape style="position:absolute;left:9620;top:4475;width:2;height:214" coordorigin="9620,4475" coordsize="0,214" path="m9620,4475l9620,4689e" filled="false" stroked="true" strokeweight=".382pt" strokecolor="#d09668">
                <v:path arrowok="t"/>
              </v:shape>
            </v:group>
            <v:group style="position:absolute;left:9631;top:14314;width:2;height:512" coordorigin="9631,14314" coordsize="2,512">
              <v:shape style="position:absolute;left:9631;top:14314;width:2;height:512" coordorigin="9631,14314" coordsize="0,512" path="m9631,14314l9631,14825e" filled="false" stroked="true" strokeweight="1.08pt" strokecolor="#d09668">
                <v:path arrowok="t"/>
              </v:shape>
            </v:group>
            <v:group style="position:absolute;left:9619;top:8072;width:2;height:680" coordorigin="9619,8072" coordsize="2,680">
              <v:shape style="position:absolute;left:9619;top:8072;width:2;height:680" coordorigin="9619,8072" coordsize="0,680" path="m9619,8072l9619,8751e" filled="false" stroked="true" strokeweight=".719185pt" strokecolor="#d09668">
                <v:path arrowok="t"/>
              </v:shape>
            </v:group>
            <v:group style="position:absolute;left:9625;top:8746;width:2;height:432" coordorigin="9625,8746" coordsize="2,432">
              <v:shape style="position:absolute;left:9625;top:8746;width:2;height:432" coordorigin="9625,8746" coordsize="0,432" path="m9625,8746l9625,9177e" filled="false" stroked="true" strokeweight=".567408pt" strokecolor="#d09668">
                <v:path arrowok="t"/>
              </v:shape>
            </v:group>
            <v:group style="position:absolute;left:9631;top:15369;width:33;height:19" coordorigin="9631,15369" coordsize="33,19">
              <v:shape style="position:absolute;left:9631;top:15369;width:33;height:19" coordorigin="9631,15369" coordsize="33,19" path="m9664,15369l9653,15374,9631,15387,9664,15369xe" filled="true" fillcolor="#d09668" stroked="false">
                <v:path arrowok="t"/>
                <v:fill type="solid"/>
              </v:shape>
            </v:group>
            <v:group style="position:absolute;left:9642;top:14825;width:28;height:6" coordorigin="9642,14825" coordsize="28,6">
              <v:shape style="position:absolute;left:9642;top:14825;width:28;height:6" coordorigin="9642,14825" coordsize="28,6" path="m9642,14825l9647,14831,9669,14831,9642,14825xe" filled="true" fillcolor="#d09668" stroked="false">
                <v:path arrowok="t"/>
                <v:fill type="solid"/>
              </v:shape>
            </v:group>
            <v:group style="position:absolute;left:9662;top:15177;width:2;height:88" coordorigin="9662,15177" coordsize="2,88">
              <v:shape style="position:absolute;left:9662;top:15177;width:2;height:88" coordorigin="9662,15177" coordsize="0,88" path="m9662,15177l9662,15264e" filled="false" stroked="true" strokeweight=".382pt" strokecolor="#d09668">
                <v:path arrowok="t"/>
              </v:shape>
            </v:group>
            <v:group style="position:absolute;left:9577;top:13483;width:112;height:2" coordorigin="9577,13483" coordsize="112,2">
              <v:shape style="position:absolute;left:9577;top:13483;width:112;height:2" coordorigin="9577,13483" coordsize="112,0" path="m9577,13483l9688,13483e" filled="false" stroked="true" strokeweight=".132pt" strokecolor="#d09668">
                <v:path arrowok="t"/>
              </v:shape>
            </v:group>
            <v:group style="position:absolute;left:9670;top:15264;width:2;height:99" coordorigin="9670,15264" coordsize="2,99">
              <v:shape style="position:absolute;left:9670;top:15264;width:2;height:99" coordorigin="9670,15264" coordsize="0,99" path="m9670,15264l9670,15363e" filled="false" stroked="true" strokeweight=".425pt" strokecolor="#d09668">
                <v:path arrowok="t"/>
              </v:shape>
            </v:group>
            <v:group style="position:absolute;left:9669;top:14841;width:33;height:299" coordorigin="9669,14841" coordsize="33,299">
              <v:shape style="position:absolute;left:9669;top:14841;width:33;height:299" coordorigin="9669,14841" coordsize="33,299" path="m9669,14841l9673,14916,9681,14990,9692,15065,9702,15140,9669,14841xe" filled="true" fillcolor="#d09668" stroked="false">
                <v:path arrowok="t"/>
                <v:fill type="solid"/>
              </v:shape>
            </v:group>
            <v:group style="position:absolute;left:9676;top:13021;width:2;height:229" coordorigin="9676,13021" coordsize="2,229">
              <v:shape style="position:absolute;left:9676;top:13021;width:2;height:229" coordorigin="9676,13021" coordsize="0,229" path="m9676,13021l9676,13249e" filled="false" stroked="true" strokeweight=".403pt" strokecolor="#d09668">
                <v:path arrowok="t"/>
              </v:shape>
            </v:group>
            <v:group style="position:absolute;left:9684;top:13253;width:2;height:221" coordorigin="9684,13253" coordsize="2,221">
              <v:shape style="position:absolute;left:9684;top:13253;width:2;height:221" coordorigin="9684,13253" coordsize="0,221" path="m9684,13253l9684,13474e" filled="false" stroked="true" strokeweight=".393pt" strokecolor="#d09668">
                <v:path arrowok="t"/>
              </v:shape>
            </v:group>
            <v:group style="position:absolute;left:9691;top:15550;width:2;height:432" coordorigin="9691,15550" coordsize="2,432">
              <v:shape style="position:absolute;left:9691;top:15550;width:2;height:432" coordorigin="9691,15550" coordsize="0,432" path="m9691,15550l9691,15981e" filled="false" stroked="true" strokeweight=".566408pt" strokecolor="#d09668">
                <v:path arrowok="t"/>
              </v:shape>
            </v:group>
            <v:group style="position:absolute;left:7156;top:3821;width:2546;height:12160" coordorigin="7156,3821" coordsize="2546,12160">
              <v:shape style="position:absolute;left:7156;top:3821;width:2546;height:12160" coordorigin="7156,3821" coordsize="2546,12160" path="m9672,13041l7365,13041,7317,13050,7299,13061,7260,13061,7260,13161,7290,13161,7304,13181,7319,13181,7321,13201,7292,13201,7281,13221,7260,13221,7249,13241,7257,13321,7257,13321,7260,13361,7263,13381,7265,13401,7265,13421,7267,13441,7227,13441,7222,13461,7231,13541,7242,13601,7251,13681,7254,13761,7276,13761,7281,13781,7289,13841,7294,13921,7298,14021,7301,14121,7303,14201,7303,14281,7311,14301,7324,14401,7327,14501,7325,14581,7320,14641,7316,14701,7317,14741,7328,14741,7328,15101,7327,15121,7236,15121,7243,15341,7247,15401,7249,15461,7251,15521,7252,15581,7295,15581,7301,15981,7575,15981,7656,15961,9693,15961,9687,15901,9685,15821,9687,15721,9689,15641,9691,15561,9561,15561,9664,15541,9664,15541,9664,15441,9634,15441,9619,15421,9603,15421,9631,15401,9653,15381,9674,15381,9666,15281,9663,15261,9661,15221,9659,15201,9658,15181,9657,15161,9696,15161,9702,15141,9692,15081,9681,15001,9673,14921,9669,14861,9669,14841,9642,14841,9635,14761,9629,14681,9625,14581,9622,14481,9621,14401,9620,14321,9612,14301,9599,14201,9596,14101,9599,14041,9604,13961,9607,13901,9606,13861,9596,13861,9596,13501,9577,13501,9466,13481,9688,13481,9680,13261,9680,13261,9677,13201,9674,13141,9672,13081,9672,1304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693,15961l8635,15961,8717,15981,9695,15981,9693,1596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691,15541l9686,15541,9655,15561,9691,15561,9691,1554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688,13481l9549,13481,9577,13501,9688,13501,9688,1348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7254,12121l7258,12181,7260,12241,7259,12321,7257,12421,7254,12521,7250,12621,7246,12721,7241,12821,7237,12901,7234,12981,7234,12981,7233,13041,7233,13061,7259,13061,7317,13050,7332,13041,9672,13041,9672,13021,9628,13021,9552,12141,7476,12141,7254,1212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7317,13050l7259,13061,7299,13061,7317,13050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7168,11681l7167,11701,7169,11781,7171,11861,7173,11961,7171,12041,7163,12121,7420,12121,7476,12141,9557,12141,9563,11721,9606,11721,9606,11701,7193,11701,7194,11697,7168,1168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7194,11697l7193,11701,7200,11701,7194,11697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634,9621l7392,9621,7318,9634,7309,9641,7262,9641,7262,10001,7251,10001,7251,10041,7254,10101,7259,10181,7262,10241,7259,10341,7246,10441,7238,10461,7237,10541,7236,10621,7233,10721,7229,10821,7223,10901,7216,10981,7189,10981,7189,11001,7185,11061,7177,11141,7166,11221,7156,11281,7162,11301,7201,11301,7200,11321,7199,11341,7197,11381,7195,11401,7192,11421,7192,11421,7183,11521,7215,11521,7225,11541,7255,11561,7238,11561,7224,11581,7194,11581,7194,11681,7194,11697,7200,11701,9606,11701,9607,11661,9609,11601,9611,11541,9614,11481,9614,11481,9622,11261,9531,11261,9530,11241,9530,10881,9541,10881,9542,10841,9538,10781,9534,10721,9531,10641,9534,10541,9546,10441,9555,10421,9555,10361,9557,10261,9560,10161,9564,10081,9569,9981,9577,9921,9582,9901,9604,9901,9607,9821,9616,9741,9626,9681,9634,962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630,8761l7235,8761,7230,9161,7197,9161,7186,9181,7186,9221,7184,9281,7181,9341,7178,9401,7178,9401,7170,9621,7224,9641,7281,9641,7318,9634,7336,9621,9634,9621,9636,9601,9631,9581,9591,9581,9593,9561,9594,9541,9595,9521,9598,9501,9601,9481,9609,9381,9598,9361,9576,9361,9565,9341,9539,9341,9554,9321,9568,9321,9583,9301,9598,9301,9598,9201,9528,9201,9496,9181,9625,9181,9624,9101,9621,9021,9619,8941,9622,8841,9630,876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7318,9634l7281,9641,7309,9641,7318,9634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496,9181l9528,9201,9599,9201,9496,918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625,9181l9496,9181,9599,9201,9624,9201,9625,918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7246,8041l7221,8041,7220,8061,7220,8081,7222,8141,7224,8201,7228,8301,7231,8381,7233,8461,7235,8561,7235,8641,7232,8701,7227,8761,9620,8761,9615,8701,9612,8641,9612,8561,9613,8481,9616,8381,9622,8221,9625,8141,9626,8081,9626,8081,9626,8061,7320,8061,7305,8052,7246,804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599,7941l7247,7941,7247,8041,7287,8041,7305,8052,7353,8061,9594,8061,9600,8057,9599,8041,9599,794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600,8057l9594,8061,9600,8061,9600,8057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626,8041l9626,8041,9600,8057,9600,8061,9626,8061,9626,804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7287,8041l7246,8041,7305,8052,7287,804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555,7921l7291,7921,7277,7941,9570,7941,9555,792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565,7901l7308,7901,7307,7921,9539,7921,9565,790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589,7881l7269,7881,7280,7901,9578,7901,9589,788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592,7661l7254,7661,7253,7681,7252,7701,7250,7721,7248,7741,7245,7761,7236,7861,7247,7881,9610,7881,9601,7781,9599,7761,9596,7721,9595,7701,9594,7681,9592,766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532,4701l7315,4701,7315,4721,7315,5061,7304,5081,7304,5121,7307,5181,7312,5241,7315,5321,7312,5401,7299,5521,7291,5541,7290,5601,7288,5701,7286,5781,7282,5881,7276,5981,7269,6041,7268,6121,7266,6161,7264,6241,7261,6321,7258,6421,7255,6521,7251,6621,7247,6741,7243,6841,7239,6961,7235,7061,7231,7181,7227,7281,7223,7361,7220,7441,7216,7521,7214,7581,7211,7621,7209,7641,7215,7661,9637,7661,9635,7621,9633,7581,9630,7521,9627,7461,9623,7381,9620,7281,9616,7181,9612,7081,9604,6841,9600,6741,9596,6621,9592,6521,9589,6421,9586,6321,9583,6241,9581,6181,9579,6121,9578,6081,9578,6041,9571,5981,9565,5881,9561,5801,9558,5701,9556,5621,9556,5541,9548,5521,9535,5421,9532,5321,9535,5241,9536,5221,7350,5221,7377,5208,7380,5201,9538,5201,9540,5181,9543,5121,9542,5081,9531,5081,9531,4721,9532,470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7377,5208l7350,5221,7370,5221,7377,5208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538,5201l7391,5201,7377,5208,7370,5221,9536,5221,9538,520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607,4241l7239,4241,7239,4301,7237,4361,7234,4421,7231,4481,7223,4701,9624,4701,9616,4481,9613,4421,9610,4361,9608,4301,9607,4241xe" filled="true" fillcolor="#d09668" stroked="false">
                <v:path arrowok="t"/>
                <v:fill type="solid"/>
              </v:shape>
              <v:shape style="position:absolute;left:7156;top:3821;width:2546;height:12160" coordorigin="7156,3821" coordsize="2546,12160" path="m9559,3821l7288,3821,7283,4221,7283,4241,9564,4241,9559,3821xe" filled="true" fillcolor="#d09668" stroked="false">
                <v:path arrowok="t"/>
                <v:fill type="solid"/>
              </v:shape>
            </v:group>
            <v:group style="position:absolute;left:9361;top:15958;width:333;height:36" coordorigin="9361,15958" coordsize="333,36">
              <v:shape style="position:absolute;left:9361;top:15958;width:333;height:36" coordorigin="9361,15958" coordsize="333,36" path="m9679,15958l9527,15959,9452,15960,9376,15963,9361,15979,9365,15989,9376,15993,9452,15990,9527,15989,9679,15988,9690,15983,9694,15973,9690,15962,9679,15958xe" filled="true" fillcolor="#221f20" stroked="false">
                <v:path arrowok="t"/>
                <v:fill type="solid"/>
              </v:shape>
            </v:group>
            <v:group style="position:absolute;left:7287;top:15978;width:311;height:2" coordorigin="7287,15978" coordsize="311,2">
              <v:shape style="position:absolute;left:7287;top:15978;width:311;height:2" coordorigin="7287,15978" coordsize="311,0" path="m7287,15978l7597,15978e" filled="false" stroked="true" strokeweight="1.5pt" strokecolor="#221f20">
                <v:path arrowok="t"/>
              </v:shape>
            </v:group>
            <v:group style="position:absolute;left:7290;top:15558;width:2;height:434" coordorigin="7290,15558" coordsize="2,434">
              <v:shape style="position:absolute;left:7290;top:15558;width:2;height:434" coordorigin="7290,15558" coordsize="0,434" path="m7290,15558l7290,15992e" filled="false" stroked="true" strokeweight="1.998896pt" strokecolor="#221f20">
                <v:path arrowok="t"/>
              </v:shape>
            </v:group>
            <v:group style="position:absolute;left:7243;top:15553;width:219;height:33" coordorigin="7243,15553" coordsize="219,33">
              <v:shape style="position:absolute;left:7243;top:15553;width:219;height:33" coordorigin="7243,15553" coordsize="219,33" path="m7258,15553l7247,15557,7243,15567,7247,15577,7258,15583,7305,15585,7353,15585,7447,15583,7458,15578,7462,15568,7458,15557,7452,15555,7305,15555,7258,15553xe" filled="true" fillcolor="#221f20" stroked="false">
                <v:path arrowok="t"/>
                <v:fill type="solid"/>
              </v:shape>
              <v:shape style="position:absolute;left:7243;top:15553;width:219;height:33" coordorigin="7243,15553" coordsize="219,33" path="m7447,15553l7353,15555,7305,15555,7452,15555,7447,15553xe" filled="true" fillcolor="#221f20" stroked="false">
                <v:path arrowok="t"/>
                <v:fill type="solid"/>
              </v:shape>
            </v:group>
            <v:group style="position:absolute;left:7216;top:15095;width:47;height:483" coordorigin="7216,15095" coordsize="47,483">
              <v:shape style="position:absolute;left:7216;top:15095;width:47;height:483" coordorigin="7216,15095" coordsize="47,483" path="m7231,15095l7220,15098,7216,15109,7217,15185,7220,15260,7228,15411,7230,15487,7232,15562,7237,15573,7247,15577,7257,15573,7262,15562,7260,15487,7258,15411,7250,15260,7247,15185,7246,15109,7241,15098,7231,15095xe" filled="true" fillcolor="#221f20" stroked="false">
                <v:path arrowok="t"/>
                <v:fill type="solid"/>
              </v:shape>
            </v:group>
            <v:group style="position:absolute;left:7216;top:15084;width:252;height:36" coordorigin="7216,15084" coordsize="252,36">
              <v:shape style="position:absolute;left:7216;top:15084;width:252;height:36" coordorigin="7216,15084" coordsize="252,36" path="m7231,15084l7220,15088,7216,15098,7220,15109,7231,15114,7286,15114,7397,15118,7453,15119,7464,15114,7467,15104,7464,15094,7453,15089,7397,15088,7286,15084,7231,15084xe" filled="true" fillcolor="#221f20" stroked="false">
                <v:path arrowok="t"/>
                <v:fill type="solid"/>
              </v:shape>
            </v:group>
            <v:group style="position:absolute;left:7243;top:15307;width:116;height:30" coordorigin="7243,15307" coordsize="116,30">
              <v:shape style="position:absolute;left:7243;top:15307;width:116;height:30" coordorigin="7243,15307" coordsize="116,30" path="m7345,15307l7258,15307,7247,15312,7243,15322,7247,15333,7258,15337,7345,15337,7355,15333,7359,15322,7355,15312,7345,15307xe" filled="true" fillcolor="#221f20" stroked="false">
                <v:path arrowok="t"/>
                <v:fill type="solid"/>
              </v:shape>
            </v:group>
            <v:group style="position:absolute;left:7323;top:14732;width:2;height:371" coordorigin="7323,14732" coordsize="2,371">
              <v:shape style="position:absolute;left:7323;top:14732;width:2;height:371" coordorigin="7323,14732" coordsize="0,371" path="m7323,14732l7323,15102e" filled="false" stroked="true" strokeweight="1.5pt" strokecolor="#221f20">
                <v:path arrowok="t"/>
              </v:shape>
            </v:group>
            <v:group style="position:absolute;left:7308;top:14721;width:257;height:30" coordorigin="7308,14721" coordsize="257,30">
              <v:shape style="position:absolute;left:7308;top:14721;width:257;height:30" coordorigin="7308,14721" coordsize="257,30" path="m7550,14721l7323,14721,7312,14726,7308,14736,7312,14746,7323,14751,7550,14751,7561,14746,7565,14736,7561,14726,7550,14721xe" filled="true" fillcolor="#221f20" stroked="false">
                <v:path arrowok="t"/>
                <v:fill type="solid"/>
              </v:shape>
            </v:group>
            <v:group style="position:absolute;left:7312;top:14269;width:2;height:477" coordorigin="7312,14269" coordsize="2,477">
              <v:shape style="position:absolute;left:7312;top:14269;width:2;height:477" coordorigin="7312,14269" coordsize="0,477" path="m7312,14269l7312,14745e" filled="false" stroked="true" strokeweight="1.958704pt" strokecolor="#221f20">
                <v:path arrowok="t"/>
              </v:shape>
            </v:group>
            <v:group style="position:absolute;left:7314;top:14572;width:100;height:36" coordorigin="7314,14572" coordsize="100,36">
              <v:shape style="position:absolute;left:7314;top:14572;width:100;height:36" coordorigin="7314,14572" coordsize="100,36" path="m7328,14572l7317,14576,7314,14587,7317,14597,7328,14602,7346,14603,7381,14606,7399,14607,7410,14603,7413,14592,7410,14582,7399,14577,7381,14576,7346,14573,7328,14572xe" filled="true" fillcolor="#221f20" stroked="false">
                <v:path arrowok="t"/>
                <v:fill type="solid"/>
              </v:shape>
            </v:group>
            <v:group style="position:absolute;left:9685;top:15532;width:2;height:461" coordorigin="9685,15532" coordsize="2,461">
              <v:shape style="position:absolute;left:9685;top:15532;width:2;height:461" coordorigin="9685,15532" coordsize="0,461" path="m9685,15532l9685,15992e" filled="false" stroked="true" strokeweight="2.022352pt" strokecolor="#221f20">
                <v:path arrowok="t"/>
              </v:shape>
              <v:shape style="position:absolute;left:9405;top:14804;width:306;height:762" type="#_x0000_t75" stroked="false">
                <v:imagedata r:id="rId222" o:title=""/>
              </v:shape>
            </v:group>
            <v:group style="position:absolute;left:9599;top:14295;width:52;height:541" coordorigin="9599,14295" coordsize="52,541">
              <v:shape style="position:absolute;left:9599;top:14295;width:52;height:541" coordorigin="9599,14295" coordsize="52,541" path="m9614,14295l9604,14299,9599,14310,9599,14395,9600,14480,9602,14566,9606,14651,9612,14736,9621,14821,9637,14836,9647,14832,9651,14821,9642,14736,9636,14651,9632,14566,9630,14480,9629,14395,9629,14310,9624,14299,9614,14295xe" filled="true" fillcolor="#221f20" stroked="false">
                <v:path arrowok="t"/>
                <v:fill type="solid"/>
              </v:shape>
            </v:group>
            <v:group style="position:absolute;left:7219;top:12584;width:333;height:36" coordorigin="7219,12584" coordsize="333,36">
              <v:shape style="position:absolute;left:7219;top:12584;width:333;height:36" coordorigin="7219,12584" coordsize="333,36" path="m7537,12584l7461,12587,7385,12589,7233,12590,7222,12594,7219,12605,7222,12615,7233,12620,7385,12619,7461,12617,7537,12614,7551,12599,7547,12588,7537,12584xe" filled="true" fillcolor="#221f20" stroked="false">
                <v:path arrowok="t"/>
                <v:fill type="solid"/>
              </v:shape>
            </v:group>
            <v:group style="position:absolute;left:9531;top:12101;width:106;height:919" coordorigin="9531,12101" coordsize="106,919">
              <v:shape style="position:absolute;left:9531;top:12101;width:106;height:919" coordorigin="9531,12101" coordsize="106,919" path="m9543,12101l9534,12107,9531,12119,9543,12198,9555,12278,9565,12358,9574,12439,9582,12520,9589,12601,9595,12682,9600,12763,9603,12844,9606,12925,9607,13004,9612,13015,9622,13019,9632,13015,9637,13004,9636,12924,9633,12843,9630,12761,9625,12679,9619,12597,9612,12515,9603,12434,9594,12352,9584,12271,9572,12191,9560,12111,9554,12102,9543,12101xe" filled="true" fillcolor="#221f20" stroked="false">
                <v:path arrowok="t"/>
                <v:fill type="solid"/>
              </v:shape>
            </v:group>
            <v:group style="position:absolute;left:9450;top:12993;width:219;height:33" coordorigin="9450,12993" coordsize="219,33">
              <v:shape style="position:absolute;left:9450;top:12993;width:219;height:33" coordorigin="9450,12993" coordsize="219,33" path="m9607,12993l9560,12993,9465,12995,9454,13000,9450,13010,9454,13020,9465,13025,9560,13023,9660,13023,9665,13021,9669,13011,9665,13000,9654,12995,9607,12993xe" filled="true" fillcolor="#221f20" stroked="false">
                <v:path arrowok="t"/>
                <v:fill type="solid"/>
              </v:shape>
              <v:shape style="position:absolute;left:9450;top:12993;width:219;height:33" coordorigin="9450,12993" coordsize="219,33" path="m9660,13023l9607,13023,9654,13025,9660,13023xe" filled="true" fillcolor="#221f20" stroked="false">
                <v:path arrowok="t"/>
                <v:fill type="solid"/>
              </v:shape>
            </v:group>
            <v:group style="position:absolute;left:9650;top:13001;width:47;height:483" coordorigin="9650,13001" coordsize="47,483">
              <v:shape style="position:absolute;left:9650;top:13001;width:47;height:483" coordorigin="9650,13001" coordsize="47,483" path="m9665,13001l9655,13004,9650,13015,9652,13091,9655,13166,9662,13317,9665,13393,9666,13468,9671,13479,9682,13483,9692,13479,9696,13468,9695,13393,9692,13317,9685,13166,9682,13091,9680,13015,9675,13004,9665,13001xe" filled="true" fillcolor="#221f20" stroked="false">
                <v:path arrowok="t"/>
                <v:fill type="solid"/>
              </v:shape>
            </v:group>
            <v:group style="position:absolute;left:9445;top:13459;width:252;height:36" coordorigin="9445,13459" coordsize="252,36">
              <v:shape style="position:absolute;left:9445;top:13459;width:252;height:36" coordorigin="9445,13459" coordsize="252,36" path="m9459,13459l9449,13463,9445,13473,9449,13484,9459,13489,9515,13489,9626,13493,9681,13494,9692,13489,9696,13479,9692,13469,9681,13464,9626,13463,9515,13459,9459,13459xe" filled="true" fillcolor="#221f20" stroked="false">
                <v:path arrowok="t"/>
                <v:fill type="solid"/>
              </v:shape>
            </v:group>
            <v:group style="position:absolute;left:9553;top:13240;width:116;height:30" coordorigin="9553,13240" coordsize="116,30">
              <v:shape style="position:absolute;left:9553;top:13240;width:116;height:30" coordorigin="9553,13240" coordsize="116,30" path="m9654,13240l9568,13240,9557,13245,9553,13255,9557,13265,9568,13270,9654,13270,9665,13265,9669,13255,9665,13245,9654,13240xe" filled="true" fillcolor="#221f20" stroked="false">
                <v:path arrowok="t"/>
                <v:fill type="solid"/>
              </v:shape>
            </v:group>
            <v:group style="position:absolute;left:9589;top:13475;width:2;height:371" coordorigin="9589,13475" coordsize="2,371">
              <v:shape style="position:absolute;left:9589;top:13475;width:2;height:371" coordorigin="9589,13475" coordsize="0,371" path="m9589,13475l9589,13845e" filled="false" stroked="true" strokeweight="1.5pt" strokecolor="#221f20">
                <v:path arrowok="t"/>
              </v:shape>
            </v:group>
            <v:group style="position:absolute;left:9347;top:13826;width:257;height:30" coordorigin="9347,13826" coordsize="257,30">
              <v:shape style="position:absolute;left:9347;top:13826;width:257;height:30" coordorigin="9347,13826" coordsize="257,30" path="m9589,13826l9362,13826,9351,13831,9347,13841,9351,13852,9362,13856,9589,13856,9600,13852,9604,13841,9600,13831,9589,13826xe" filled="true" fillcolor="#221f20" stroked="false">
                <v:path arrowok="t"/>
                <v:fill type="solid"/>
              </v:shape>
            </v:group>
            <v:group style="position:absolute;left:9601;top:13832;width:2;height:477" coordorigin="9601,13832" coordsize="2,477">
              <v:shape style="position:absolute;left:9601;top:13832;width:2;height:477" coordorigin="9601,13832" coordsize="0,477" path="m9601,13832l9601,14309e" filled="false" stroked="true" strokeweight="1.958185pt" strokecolor="#221f20">
                <v:path arrowok="t"/>
              </v:shape>
            </v:group>
            <v:group style="position:absolute;left:9499;top:13970;width:100;height:36" coordorigin="9499,13970" coordsize="100,36">
              <v:shape style="position:absolute;left:9499;top:13970;width:100;height:36" coordorigin="9499,13970" coordsize="100,36" path="m9514,13970l9503,13975,9499,13985,9503,13995,9514,14000,9531,14001,9566,14005,9584,14006,9595,14001,9599,13991,9595,13980,9584,13976,9566,13975,9531,13971,9514,13970xe" filled="true" fillcolor="#221f20" stroked="false">
                <v:path arrowok="t"/>
                <v:fill type="solid"/>
              </v:shape>
            </v:group>
            <v:group style="position:absolute;left:9587;top:8027;width:49;height:730" coordorigin="9587,8027" coordsize="49,730">
              <v:shape style="position:absolute;left:9587;top:8027;width:49;height:730" coordorigin="9587,8027" coordsize="49,730" path="m9620,8027l9610,8030,9605,8041,9604,8118,9600,8196,9596,8274,9592,8353,9588,8431,9587,8509,9587,8587,9591,8665,9599,8742,9605,8752,9616,8756,9625,8752,9629,8742,9621,8665,9617,8587,9617,8509,9618,8431,9622,8353,9626,8274,9630,8196,9634,8118,9635,8041,9631,8030,9620,8027xe" filled="true" fillcolor="#221f20" stroked="false">
                <v:path arrowok="t"/>
                <v:fill type="solid"/>
              </v:shape>
              <v:shape style="position:absolute;left:9341;top:7626;width:299;height:435" type="#_x0000_t75" stroked="false">
                <v:imagedata r:id="rId223" o:title=""/>
              </v:shape>
            </v:group>
            <v:group style="position:absolute;left:9557;top:6014;width:90;height:1632" coordorigin="9557,6014" coordsize="90,1632">
              <v:shape style="position:absolute;left:9557;top:6014;width:90;height:1632" coordorigin="9557,6014" coordsize="90,1632" path="m9571,6014l9561,6017,9557,6028,9557,6108,9559,6189,9561,6269,9563,6349,9566,6429,9569,6509,9576,6669,9579,6749,9582,6829,9585,6909,9587,6989,9591,7150,9593,7230,9596,7311,9599,7391,9603,7471,9609,7551,9616,7630,9633,7645,9643,7641,9646,7630,9639,7551,9633,7471,9629,7391,9626,7311,9623,7230,9621,7150,9617,6989,9615,6909,9612,6829,9609,6749,9606,6669,9599,6509,9596,6429,9593,6349,9591,6269,9589,6189,9587,6108,9587,6028,9582,6017,9571,6014xe" filled="true" fillcolor="#221f20" stroked="false">
                <v:path arrowok="t"/>
                <v:fill type="solid"/>
              </v:shape>
            </v:group>
            <v:group style="position:absolute;left:9555;top:7299;width:59;height:38" coordorigin="9555,7299" coordsize="59,38">
              <v:shape style="position:absolute;left:9555;top:7299;width:59;height:38" coordorigin="9555,7299" coordsize="59,38" path="m9567,7299l9556,7311,9555,7321,9572,7336,9585,7336,9599,7336,9609,7332,9613,7321,9609,7311,9600,7307,9584,7307,9576,7300,9567,7299xe" filled="true" fillcolor="#221f20" stroked="false">
                <v:path arrowok="t"/>
                <v:fill type="solid"/>
              </v:shape>
              <v:shape style="position:absolute;left:9555;top:7299;width:59;height:38" coordorigin="9555,7299" coordsize="59,38" path="m9599,7306l9595,7306,9584,7307,9600,7307,9599,7306xe" filled="true" fillcolor="#221f20" stroked="false">
                <v:path arrowok="t"/>
                <v:fill type="solid"/>
              </v:shape>
            </v:group>
            <v:group style="position:absolute;left:9535;top:5502;width:52;height:541" coordorigin="9535,5502" coordsize="52,541">
              <v:shape style="position:absolute;left:9535;top:5502;width:52;height:541" coordorigin="9535,5502" coordsize="52,541" path="m9550,5502l9540,5506,9535,5517,9535,5602,9536,5687,9538,5773,9542,5858,9548,5944,9557,6028,9573,6043,9583,6039,9587,6028,9578,5944,9572,5858,9568,5773,9566,5687,9565,5602,9565,5517,9560,5506,9550,5502xe" filled="true" fillcolor="#221f20" stroked="false">
                <v:path arrowok="t"/>
                <v:fill type="solid"/>
              </v:shape>
            </v:group>
            <v:group style="position:absolute;left:9558;top:3792;width:2;height:434" coordorigin="9558,3792" coordsize="2,434">
              <v:shape style="position:absolute;left:9558;top:3792;width:2;height:434" coordorigin="9558,3792" coordsize="0,434" path="m9558,3792l9558,4226e" filled="false" stroked="true" strokeweight="1.99976pt" strokecolor="#221f20">
                <v:path arrowok="t"/>
              </v:shape>
            </v:group>
            <v:group style="position:absolute;left:9386;top:4200;width:219;height:33" coordorigin="9386,4200" coordsize="219,33">
              <v:shape style="position:absolute;left:9386;top:4200;width:219;height:33" coordorigin="9386,4200" coordsize="219,33" path="m9543,4200l9495,4200,9401,4202,9390,4207,9386,4217,9390,4227,9401,4232,9495,4230,9596,4230,9601,4228,9605,4218,9601,4207,9590,4202,9543,4200xe" filled="true" fillcolor="#221f20" stroked="false">
                <v:path arrowok="t"/>
                <v:fill type="solid"/>
              </v:shape>
              <v:shape style="position:absolute;left:9386;top:4200;width:219;height:33" coordorigin="9386,4200" coordsize="219,33" path="m9596,4230l9543,4230,9590,4232,9596,4230xe" filled="true" fillcolor="#221f20" stroked="false">
                <v:path arrowok="t"/>
                <v:fill type="solid"/>
              </v:shape>
            </v:group>
            <v:group style="position:absolute;left:9586;top:4208;width:47;height:483" coordorigin="9586,4208" coordsize="47,483">
              <v:shape style="position:absolute;left:9586;top:4208;width:47;height:483" coordorigin="9586,4208" coordsize="47,483" path="m9601,4208l9591,4211,9586,4222,9588,4298,9591,4373,9598,4524,9601,4600,9602,4675,9607,4686,9617,4690,9628,4686,9632,4675,9631,4600,9628,4524,9621,4373,9618,4298,9616,4222,9611,4211,9601,4208xe" filled="true" fillcolor="#221f20" stroked="false">
                <v:path arrowok="t"/>
                <v:fill type="solid"/>
              </v:shape>
            </v:group>
            <v:group style="position:absolute;left:9381;top:4666;width:252;height:36" coordorigin="9381,4666" coordsize="252,36">
              <v:shape style="position:absolute;left:9381;top:4666;width:252;height:36" coordorigin="9381,4666" coordsize="252,36" path="m9395,4666l9384,4670,9381,4680,9384,4691,9395,4696,9451,4696,9562,4700,9617,4701,9628,4696,9632,4686,9628,4676,9617,4671,9562,4670,9451,4666,9395,4666xe" filled="true" fillcolor="#221f20" stroked="false">
                <v:path arrowok="t"/>
                <v:fill type="solid"/>
              </v:shape>
            </v:group>
            <v:group style="position:absolute;left:9489;top:4447;width:116;height:30" coordorigin="9489,4447" coordsize="116,30">
              <v:shape style="position:absolute;left:9489;top:4447;width:116;height:30" coordorigin="9489,4447" coordsize="116,30" path="m9590,4447l9504,4447,9493,4452,9489,4462,9493,4472,9504,4477,9590,4477,9601,4472,9605,4462,9601,4452,9590,4447xe" filled="true" fillcolor="#221f20" stroked="false">
                <v:path arrowok="t"/>
                <v:fill type="solid"/>
              </v:shape>
            </v:group>
            <v:group style="position:absolute;left:9525;top:4682;width:2;height:371" coordorigin="9525,4682" coordsize="2,371">
              <v:shape style="position:absolute;left:9525;top:4682;width:2;height:371" coordorigin="9525,4682" coordsize="0,371" path="m9525,4682l9525,5052e" filled="false" stroked="true" strokeweight="1.5pt" strokecolor="#221f20">
                <v:path arrowok="t"/>
              </v:shape>
            </v:group>
            <v:group style="position:absolute;left:9283;top:5033;width:257;height:30" coordorigin="9283,5033" coordsize="257,30">
              <v:shape style="position:absolute;left:9283;top:5033;width:257;height:30" coordorigin="9283,5033" coordsize="257,30" path="m9525,5033l9298,5033,9287,5038,9283,5048,9287,5059,9298,5063,9525,5063,9536,5059,9540,5048,9536,5038,9525,5033xe" filled="true" fillcolor="#221f20" stroked="false">
                <v:path arrowok="t"/>
                <v:fill type="solid"/>
              </v:shape>
            </v:group>
            <v:group style="position:absolute;left:9536;top:5039;width:2;height:477" coordorigin="9536,5039" coordsize="2,477">
              <v:shape style="position:absolute;left:9536;top:5039;width:2;height:477" coordorigin="9536,5039" coordsize="0,477" path="m9536,5039l9536,5516e" filled="false" stroked="true" strokeweight="1.95863pt" strokecolor="#221f20">
                <v:path arrowok="t"/>
              </v:shape>
            </v:group>
            <v:group style="position:absolute;left:9435;top:5177;width:100;height:36" coordorigin="9435,5177" coordsize="100,36">
              <v:shape style="position:absolute;left:9435;top:5177;width:100;height:36" coordorigin="9435,5177" coordsize="100,36" path="m9449,5177l9439,5182,9435,5192,9439,5202,9449,5207,9467,5208,9502,5212,9520,5213,9531,5208,9534,5198,9531,5187,9520,5183,9502,5182,9467,5178,9449,5177xe" filled="true" fillcolor="#221f20" stroked="false">
                <v:path arrowok="t"/>
                <v:fill type="solid"/>
              </v:shape>
            </v:group>
            <v:group style="position:absolute;left:7213;top:12096;width:66;height:950" coordorigin="7213,12096" coordsize="66,950">
              <v:shape style="position:absolute;left:7213;top:12096;width:66;height:950" coordorigin="7213,12096" coordsize="66,950" path="m7247,12096l7237,12099,7234,12110,7242,12186,7246,12262,7248,12338,7247,12415,7244,12493,7239,12570,7234,12647,7228,12725,7222,12802,7218,12879,7214,12955,7213,13031,7217,13042,7228,13046,7238,13042,7243,13031,7244,12955,7248,12879,7252,12802,7258,12725,7264,12647,7269,12570,7274,12493,7277,12415,7278,12338,7276,12262,7272,12186,7264,12110,7258,12099,7247,12096xe" filled="true" fillcolor="#221f20" stroked="false">
                <v:path arrowok="t"/>
                <v:fill type="solid"/>
              </v:shape>
              <v:shape style="position:absolute;left:7202;top:13011;width:306;height:762" type="#_x0000_t75" stroked="false">
                <v:imagedata r:id="rId224" o:title=""/>
              </v:shape>
            </v:group>
            <v:group style="position:absolute;left:7262;top:13742;width:52;height:541" coordorigin="7262,13742" coordsize="52,541">
              <v:shape style="position:absolute;left:7262;top:13742;width:52;height:541" coordorigin="7262,13742" coordsize="52,541" path="m7275,13742l7265,13745,7262,13756,7270,13841,7276,13926,7280,14012,7282,14097,7283,14183,7283,14268,7288,14279,7298,14282,7309,14279,7313,14268,7313,14183,7312,14097,7310,14012,7306,13926,7300,13841,7292,13756,7286,13745,7275,13742xe" filled="true" fillcolor="#221f20" stroked="false">
                <v:path arrowok="t"/>
                <v:fill type="solid"/>
              </v:shape>
            </v:group>
            <v:group style="position:absolute;left:9296;top:8721;width:333;height:36" coordorigin="9296,8721" coordsize="333,36">
              <v:shape style="position:absolute;left:9296;top:8721;width:333;height:36" coordorigin="9296,8721" coordsize="333,36" path="m9310,8721l9299,8725,9296,8736,9299,8746,9310,8751,9386,8754,9462,8756,9614,8757,9625,8752,9628,8742,9625,8731,9614,8727,9462,8726,9386,8724,9310,8721xe" filled="true" fillcolor="#221f20" stroked="false">
                <v:path arrowok="t"/>
                <v:fill type="solid"/>
              </v:shape>
            </v:group>
            <v:group style="position:absolute;left:7221;top:8736;width:311;height:2" coordorigin="7221,8736" coordsize="311,2">
              <v:shape style="position:absolute;left:7221;top:8736;width:311;height:2" coordorigin="7221,8736" coordsize="311,0" path="m7221,8736l7532,8736e" filled="false" stroked="true" strokeweight="1.5pt" strokecolor="#221f20">
                <v:path arrowok="t"/>
              </v:shape>
            </v:group>
            <v:group style="position:absolute;left:7225;top:8722;width:2;height:434" coordorigin="7225,8722" coordsize="2,434">
              <v:shape style="position:absolute;left:7225;top:8722;width:2;height:434" coordorigin="7225,8722" coordsize="0,434" path="m7225,8722l7225,9156e" filled="false" stroked="true" strokeweight="1.999168pt" strokecolor="#221f20">
                <v:path arrowok="t"/>
              </v:shape>
            </v:group>
            <v:group style="position:absolute;left:7178;top:9130;width:219;height:33" coordorigin="7178,9130" coordsize="219,33">
              <v:shape style="position:absolute;left:7178;top:9130;width:219;height:33" coordorigin="7178,9130" coordsize="219,33" path="m7240,9130l7192,9132,7182,9137,7178,9148,7182,9158,7192,9162,7240,9160,7387,9160,7393,9157,7396,9147,7393,9137,7382,9132,7287,9130,7240,9130xe" filled="true" fillcolor="#221f20" stroked="false">
                <v:path arrowok="t"/>
                <v:fill type="solid"/>
              </v:shape>
              <v:shape style="position:absolute;left:7178;top:9130;width:219;height:33" coordorigin="7178,9130" coordsize="219,33" path="m7387,9160l7240,9160,7287,9160,7382,9162,7387,9160xe" filled="true" fillcolor="#221f20" stroked="false">
                <v:path arrowok="t"/>
                <v:fill type="solid"/>
              </v:shape>
            </v:group>
            <v:group style="position:absolute;left:7150;top:9138;width:47;height:483" coordorigin="7150,9138" coordsize="47,483">
              <v:shape style="position:absolute;left:7150;top:9138;width:47;height:483" coordorigin="7150,9138" coordsize="47,483" path="m7182,9138l7171,9141,7167,9152,7165,9228,7162,9303,7155,9454,7152,9530,7150,9605,7155,9616,7165,9620,7176,9616,7180,9605,7182,9530,7185,9454,7192,9303,7195,9228,7197,9152,7192,9141,7182,9138xe" filled="true" fillcolor="#221f20" stroked="false">
                <v:path arrowok="t"/>
                <v:fill type="solid"/>
              </v:shape>
            </v:group>
            <v:group style="position:absolute;left:7151;top:9596;width:252;height:36" coordorigin="7151,9596" coordsize="252,36">
              <v:shape style="position:absolute;left:7151;top:9596;width:252;height:36" coordorigin="7151,9596" coordsize="252,36" path="m7387,9596l7332,9597,7221,9600,7165,9601,7154,9606,7151,9616,7154,9626,7165,9631,7221,9630,7332,9627,7387,9626,7398,9621,7402,9611,7398,9600,7387,9596xe" filled="true" fillcolor="#221f20" stroked="false">
                <v:path arrowok="t"/>
                <v:fill type="solid"/>
              </v:shape>
            </v:group>
            <v:group style="position:absolute;left:7178;top:9377;width:116;height:30" coordorigin="7178,9377" coordsize="116,30">
              <v:shape style="position:absolute;left:7178;top:9377;width:116;height:30" coordorigin="7178,9377" coordsize="116,30" path="m7279,9377l7192,9377,7182,9382,7178,9392,7182,9402,7192,9407,7279,9407,7290,9402,7294,9392,7290,9382,7279,9377xe" filled="true" fillcolor="#221f20" stroked="false">
                <v:path arrowok="t"/>
                <v:fill type="solid"/>
              </v:shape>
            </v:group>
            <v:group style="position:absolute;left:7257;top:9612;width:2;height:371" coordorigin="7257,9612" coordsize="2,371">
              <v:shape style="position:absolute;left:7257;top:9612;width:2;height:371" coordorigin="7257,9612" coordsize="0,371" path="m7257,9612l7257,9982e" filled="false" stroked="true" strokeweight="1.5pt" strokecolor="#221f20">
                <v:path arrowok="t"/>
              </v:shape>
            </v:group>
            <v:group style="position:absolute;left:7243;top:9963;width:257;height:30" coordorigin="7243,9963" coordsize="257,30">
              <v:shape style="position:absolute;left:7243;top:9963;width:257;height:30" coordorigin="7243,9963" coordsize="257,30" path="m7485,9963l7257,9963,7247,9968,7243,9978,7247,9989,7257,9993,7485,9993,7496,9989,7499,9978,7496,9968,7485,9963xe" filled="true" fillcolor="#221f20" stroked="false">
                <v:path arrowok="t"/>
                <v:fill type="solid"/>
              </v:shape>
            </v:group>
            <v:group style="position:absolute;left:7246;top:9969;width:2;height:477" coordorigin="7246,9969" coordsize="2,477">
              <v:shape style="position:absolute;left:7246;top:9969;width:2;height:477" coordorigin="7246,9969" coordsize="0,477" path="m7246,9969l7246,10446e" filled="false" stroked="true" strokeweight="1.958222pt" strokecolor="#221f20">
                <v:path arrowok="t"/>
              </v:shape>
            </v:group>
            <v:group style="position:absolute;left:7248;top:10107;width:100;height:36" coordorigin="7248,10107" coordsize="100,36">
              <v:shape style="position:absolute;left:7248;top:10107;width:100;height:36" coordorigin="7248,10107" coordsize="100,36" path="m7333,10107l7316,10108,7280,10112,7263,10113,7252,10118,7248,10128,7252,10138,7263,10143,7280,10142,7316,10138,7333,10137,7344,10132,7348,10122,7344,10112,7333,10107xe" filled="true" fillcolor="#221f20" stroked="false">
                <v:path arrowok="t"/>
                <v:fill type="solid"/>
              </v:shape>
            </v:group>
            <v:group style="position:absolute;left:9619;top:8722;width:2;height:461" coordorigin="9619,8722" coordsize="2,461">
              <v:shape style="position:absolute;left:9619;top:8722;width:2;height:461" coordorigin="9619,8722" coordsize="0,461" path="m9619,8722l9619,9183e" filled="false" stroked="true" strokeweight="2.021920pt" strokecolor="#221f20">
                <v:path arrowok="t"/>
              </v:shape>
              <v:shape style="position:absolute;left:9339;top:9148;width:306;height:762" type="#_x0000_t75" stroked="false">
                <v:imagedata r:id="rId225" o:title=""/>
              </v:shape>
            </v:group>
            <v:group style="position:absolute;left:9534;top:9879;width:52;height:541" coordorigin="9534,9879" coordsize="52,541">
              <v:shape style="position:absolute;left:9534;top:9879;width:52;height:541" coordorigin="9534,9879" coordsize="52,541" path="m9572,9879l9547,9978,9541,10063,9537,10149,9535,10234,9534,10320,9534,10405,9538,10416,9549,10419,9559,10416,9564,10405,9564,10320,9565,10234,9567,10149,9571,10063,9577,9978,9585,9893,9582,9882,9572,9879xe" filled="true" fillcolor="#221f20" stroked="false">
                <v:path arrowok="t"/>
                <v:fill type="solid"/>
              </v:shape>
            </v:group>
            <v:group style="position:absolute;left:7153;top:12095;width:333;height:36" coordorigin="7153,12095" coordsize="333,36">
              <v:shape style="position:absolute;left:7153;top:12095;width:333;height:36" coordorigin="7153,12095" coordsize="333,36" path="m7168,12095l7157,12100,7153,12110,7157,12120,7168,12125,7319,12126,7395,12127,7471,12130,7482,12126,7486,12116,7482,12105,7471,12100,7395,12097,7319,12096,7168,12095xe" filled="true" fillcolor="#221f20" stroked="false">
                <v:path arrowok="t"/>
                <v:fill type="solid"/>
              </v:shape>
            </v:group>
            <v:group style="position:absolute;left:9249;top:12115;width:311;height:2" coordorigin="9249,12115" coordsize="311,2">
              <v:shape style="position:absolute;left:9249;top:12115;width:311;height:2" coordorigin="9249,12115" coordsize="311,0" path="m9249,12115l9560,12115e" filled="false" stroked="true" strokeweight="1.5pt" strokecolor="#221f20">
                <v:path arrowok="t"/>
              </v:shape>
            </v:group>
            <v:group style="position:absolute;left:9557;top:11695;width:2;height:434" coordorigin="9557,11695" coordsize="2,434">
              <v:shape style="position:absolute;left:9557;top:11695;width:2;height:434" coordorigin="9557,11695" coordsize="0,434" path="m9557,11695l9557,12129e" filled="false" stroked="true" strokeweight="1.999328pt" strokecolor="#221f20">
                <v:path arrowok="t"/>
              </v:shape>
            </v:group>
            <v:group style="position:absolute;left:9385;top:11690;width:219;height:33" coordorigin="9385,11690" coordsize="219,33">
              <v:shape style="position:absolute;left:9385;top:11690;width:219;height:33" coordorigin="9385,11690" coordsize="219,33" path="m9399,11690l9389,11694,9385,11705,9389,11715,9399,11720,9494,11722,9542,11722,9589,11720,9600,11714,9603,11704,9600,11694,9595,11692,9542,11692,9494,11692,9399,11690xe" filled="true" fillcolor="#221f20" stroked="false">
                <v:path arrowok="t"/>
                <v:fill type="solid"/>
              </v:shape>
              <v:shape style="position:absolute;left:9385;top:11690;width:219;height:33" coordorigin="9385,11690" coordsize="219,33" path="m9589,11690l9542,11692,9595,11692,9589,11690xe" filled="true" fillcolor="#221f20" stroked="false">
                <v:path arrowok="t"/>
                <v:fill type="solid"/>
              </v:shape>
            </v:group>
            <v:group style="position:absolute;left:9585;top:11232;width:47;height:483" coordorigin="9585,11232" coordsize="47,483">
              <v:shape style="position:absolute;left:9585;top:11232;width:47;height:483" coordorigin="9585,11232" coordsize="47,483" path="m9616,11232l9606,11235,9601,11246,9600,11322,9597,11397,9589,11548,9586,11624,9585,11699,9589,11710,9600,11714,9610,11710,9615,11699,9616,11624,9619,11548,9627,11397,9630,11322,9631,11246,9626,11235,9616,11232xe" filled="true" fillcolor="#221f20" stroked="false">
                <v:path arrowok="t"/>
                <v:fill type="solid"/>
              </v:shape>
            </v:group>
            <v:group style="position:absolute;left:9379;top:11221;width:252;height:36" coordorigin="9379,11221" coordsize="252,36">
              <v:shape style="position:absolute;left:9379;top:11221;width:252;height:36" coordorigin="9379,11221" coordsize="252,36" path="m9616,11221l9561,11221,9450,11225,9394,11226,9383,11231,9379,11241,9383,11251,9394,11256,9450,11255,9561,11251,9616,11251,9627,11246,9631,11235,9627,11225,9616,11221xe" filled="true" fillcolor="#221f20" stroked="false">
                <v:path arrowok="t"/>
                <v:fill type="solid"/>
              </v:shape>
            </v:group>
            <v:group style="position:absolute;left:9488;top:11444;width:116;height:30" coordorigin="9488,11444" coordsize="116,30">
              <v:shape style="position:absolute;left:9488;top:11444;width:116;height:30" coordorigin="9488,11444" coordsize="116,30" path="m9589,11444l9502,11444,9491,11449,9488,11459,9491,11470,9502,11474,9589,11474,9600,11470,9604,11459,9600,11449,9589,11444xe" filled="true" fillcolor="#221f20" stroked="false">
                <v:path arrowok="t"/>
                <v:fill type="solid"/>
              </v:shape>
            </v:group>
            <v:group style="position:absolute;left:9524;top:10869;width:2;height:371" coordorigin="9524,10869" coordsize="2,371">
              <v:shape style="position:absolute;left:9524;top:10869;width:2;height:371" coordorigin="9524,10869" coordsize="0,371" path="m9524,10869l9524,11239e" filled="false" stroked="true" strokeweight="1.5pt" strokecolor="#221f20">
                <v:path arrowok="t"/>
              </v:shape>
            </v:group>
            <v:group style="position:absolute;left:9282;top:10858;width:257;height:30" coordorigin="9282,10858" coordsize="257,30">
              <v:shape style="position:absolute;left:9282;top:10858;width:257;height:30" coordorigin="9282,10858" coordsize="257,30" path="m9524,10858l9297,10858,9286,10863,9282,10873,9286,10883,9297,10888,9524,10888,9535,10883,9539,10873,9535,10863,9524,10858xe" filled="true" fillcolor="#221f20" stroked="false">
                <v:path arrowok="t"/>
                <v:fill type="solid"/>
              </v:shape>
            </v:group>
            <v:group style="position:absolute;left:9535;top:10406;width:2;height:477" coordorigin="9535,10406" coordsize="2,477">
              <v:shape style="position:absolute;left:9535;top:10406;width:2;height:477" coordorigin="9535,10406" coordsize="0,477" path="m9535,10406l9535,10882e" filled="false" stroked="true" strokeweight="1.957259pt" strokecolor="#221f20">
                <v:path arrowok="t"/>
              </v:shape>
            </v:group>
            <v:group style="position:absolute;left:9434;top:10709;width:100;height:36" coordorigin="9434,10709" coordsize="100,36">
              <v:shape style="position:absolute;left:9434;top:10709;width:100;height:36" coordorigin="9434,10709" coordsize="100,36" path="m9519,10709l9501,10710,9466,10713,9448,10714,9437,10719,9434,10729,9437,10740,9448,10744,9466,10743,9501,10740,9519,10739,9529,10734,9533,10724,9529,10713,9519,10709xe" filled="true" fillcolor="#221f20" stroked="false">
                <v:path arrowok="t"/>
                <v:fill type="solid"/>
              </v:shape>
            </v:group>
            <v:group style="position:absolute;left:7162;top:11669;width:2;height:461" coordorigin="7162,11669" coordsize="2,461">
              <v:shape style="position:absolute;left:7162;top:11669;width:2;height:461" coordorigin="7162,11669" coordsize="0,461" path="m7162,11669l7162,12129e" filled="false" stroked="true" strokeweight="2.020768pt" strokecolor="#221f20">
                <v:path arrowok="t"/>
              </v:shape>
              <v:shape style="position:absolute;left:7137;top:10942;width:306;height:762" type="#_x0000_t75" stroked="false">
                <v:imagedata r:id="rId226" o:title=""/>
              </v:shape>
            </v:group>
            <v:group style="position:absolute;left:7196;top:10432;width:52;height:541" coordorigin="7196,10432" coordsize="52,541">
              <v:shape style="position:absolute;left:7196;top:10432;width:52;height:541" coordorigin="7196,10432" coordsize="52,541" path="m7233,10432l7222,10436,7218,10447,7217,10532,7217,10617,7215,10703,7211,10788,7205,10874,7196,10958,7199,10969,7235,10874,7241,10788,7245,10703,7247,10617,7247,10532,7248,10447,7243,10436,7233,10432xe" filled="true" fillcolor="#221f20" stroked="false">
                <v:path arrowok="t"/>
                <v:fill type="solid"/>
              </v:shape>
            </v:group>
            <v:group style="position:absolute;left:7200;top:8021;width:49;height:730" coordorigin="7200,8021" coordsize="49,730">
              <v:shape style="position:absolute;left:7200;top:8021;width:49;height:730" coordorigin="7200,8021" coordsize="49,730" path="m7215,8021l7205,8025,7200,8036,7202,8113,7205,8191,7209,8269,7214,8347,7217,8426,7219,8504,7219,8582,7215,8659,7207,8736,7210,8747,7245,8659,7249,8582,7249,8504,7247,8426,7244,8347,7239,8269,7235,8191,7232,8113,7230,8036,7226,8025,7215,8021xe" filled="true" fillcolor="#221f20" stroked="false">
                <v:path arrowok="t"/>
                <v:fill type="solid"/>
              </v:shape>
              <v:shape style="position:absolute;left:7196;top:7621;width:299;height:435" type="#_x0000_t75" stroked="false">
                <v:imagedata r:id="rId227" o:title=""/>
              </v:shape>
            </v:group>
            <v:group style="position:absolute;left:7189;top:6008;width:90;height:1632" coordorigin="7189,6008" coordsize="90,1632">
              <v:shape style="position:absolute;left:7189;top:6008;width:90;height:1632" coordorigin="7189,6008" coordsize="90,1632" path="m7264,6008l7254,6012,7249,6023,7248,6103,7247,6183,7245,6263,7242,6343,7239,6424,7236,6504,7230,6664,7226,6744,7223,6824,7221,6904,7219,6984,7215,7145,7213,7225,7210,7305,7206,7386,7202,7466,7196,7546,7189,7625,7193,7636,7226,7546,7232,7466,7236,7386,7240,7305,7243,7225,7245,7145,7249,6984,7251,6904,7253,6824,7256,6744,7260,6664,7266,6504,7269,6424,7272,6343,7275,6263,7277,6183,7278,6103,7279,6023,7274,6012,7264,6008xe" filled="true" fillcolor="#221f20" stroked="false">
                <v:path arrowok="t"/>
                <v:fill type="solid"/>
              </v:shape>
            </v:group>
            <v:group style="position:absolute;left:7222;top:7294;width:59;height:38" coordorigin="7222,7294" coordsize="59,38">
              <v:shape style="position:absolute;left:7222;top:7294;width:59;height:38" coordorigin="7222,7294" coordsize="59,38" path="m7241,7301l7237,7301,7226,7306,7222,7316,7226,7326,7237,7331,7251,7331,7264,7330,7281,7316,7280,7305,7276,7302,7251,7302,7241,7301xe" filled="true" fillcolor="#221f20" stroked="false">
                <v:path arrowok="t"/>
                <v:fill type="solid"/>
              </v:shape>
              <v:shape style="position:absolute;left:7222;top:7294;width:59;height:38" coordorigin="7222,7294" coordsize="59,38" path="m7268,7294l7260,7295,7251,7302,7276,7302,7268,7294xe" filled="true" fillcolor="#221f20" stroked="false">
                <v:path arrowok="t"/>
                <v:fill type="solid"/>
              </v:shape>
            </v:group>
            <v:group style="position:absolute;left:7249;top:5497;width:52;height:541" coordorigin="7249,5497" coordsize="52,541">
              <v:shape style="position:absolute;left:7249;top:5497;width:52;height:541" coordorigin="7249,5497" coordsize="52,541" path="m7286,5497l7275,5500,7271,5511,7270,5596,7269,5682,7267,5767,7264,5853,7258,5938,7249,6023,7252,6034,7288,5938,7294,5853,7297,5767,7299,5682,7300,5596,7301,5511,7296,5500,7286,5497xe" filled="true" fillcolor="#221f20" stroked="false">
                <v:path arrowok="t"/>
                <v:fill type="solid"/>
              </v:shape>
            </v:group>
            <v:group style="position:absolute;left:7274;top:3801;width:311;height:2" coordorigin="7274,3801" coordsize="311,2">
              <v:shape style="position:absolute;left:7274;top:3801;width:311;height:2" coordorigin="7274,3801" coordsize="311,0" path="m7274,3801l7585,3801e" filled="false" stroked="true" strokeweight="1.5pt" strokecolor="#221f20">
                <v:path arrowok="t"/>
              </v:shape>
            </v:group>
            <v:group style="position:absolute;left:7278;top:3787;width:2;height:434" coordorigin="7278,3787" coordsize="2,434">
              <v:shape style="position:absolute;left:7278;top:3787;width:2;height:434" coordorigin="7278,3787" coordsize="0,434" path="m7278,3787l7278,4221e" filled="false" stroked="true" strokeweight="2.000032pt" strokecolor="#221f20">
                <v:path arrowok="t"/>
              </v:shape>
            </v:group>
            <v:group style="position:absolute;left:7231;top:4194;width:219;height:33" coordorigin="7231,4194" coordsize="219,33">
              <v:shape style="position:absolute;left:7231;top:4194;width:219;height:33" coordorigin="7231,4194" coordsize="219,33" path="m7293,4194l7245,4196,7235,4202,7231,4213,7235,4223,7245,4226,7293,4224,7440,4224,7446,4222,7449,4212,7446,4201,7435,4196,7340,4195,7293,4194xe" filled="true" fillcolor="#221f20" stroked="false">
                <v:path arrowok="t"/>
                <v:fill type="solid"/>
              </v:shape>
              <v:shape style="position:absolute;left:7231;top:4194;width:219;height:33" coordorigin="7231,4194" coordsize="219,33" path="m7440,4224l7293,4224,7340,4225,7435,4226,7440,4224xe" filled="true" fillcolor="#221f20" stroked="false">
                <v:path arrowok="t"/>
                <v:fill type="solid"/>
              </v:shape>
            </v:group>
            <v:group style="position:absolute;left:7203;top:4202;width:47;height:483" coordorigin="7203,4202" coordsize="47,483">
              <v:shape style="position:absolute;left:7203;top:4202;width:47;height:483" coordorigin="7203,4202" coordsize="47,483" path="m7235,4202l7224,4206,7219,4217,7218,4292,7215,4368,7208,4519,7205,4594,7203,4670,7208,4681,7218,4684,7229,4681,7233,4670,7235,4594,7238,4519,7245,4368,7248,4292,7249,4217,7245,4206,7235,4202xe" filled="true" fillcolor="#221f20" stroked="false">
                <v:path arrowok="t"/>
                <v:fill type="solid"/>
              </v:shape>
            </v:group>
            <v:group style="position:absolute;left:7204;top:4660;width:252;height:36" coordorigin="7204,4660" coordsize="252,36">
              <v:shape style="position:absolute;left:7204;top:4660;width:252;height:36" coordorigin="7204,4660" coordsize="252,36" path="m7440,4660l7385,4661,7274,4665,7218,4666,7207,4670,7204,4681,7207,4691,7218,4696,7274,4695,7385,4691,7440,4690,7451,4685,7455,4675,7451,4665,7440,4660xe" filled="true" fillcolor="#221f20" stroked="false">
                <v:path arrowok="t"/>
                <v:fill type="solid"/>
              </v:shape>
            </v:group>
            <v:group style="position:absolute;left:7231;top:4442;width:116;height:30" coordorigin="7231,4442" coordsize="116,30">
              <v:shape style="position:absolute;left:7231;top:4442;width:116;height:30" coordorigin="7231,4442" coordsize="116,30" path="m7332,4442l7245,4442,7234,4446,7231,4457,7234,4467,7245,4472,7332,4472,7343,4467,7347,4457,7343,4446,7332,4442xe" filled="true" fillcolor="#221f20" stroked="false">
                <v:path arrowok="t"/>
                <v:fill type="solid"/>
              </v:shape>
            </v:group>
            <v:group style="position:absolute;left:7310;top:4677;width:2;height:371" coordorigin="7310,4677" coordsize="2,371">
              <v:shape style="position:absolute;left:7310;top:4677;width:2;height:371" coordorigin="7310,4677" coordsize="0,371" path="m7310,4677l7310,5047e" filled="false" stroked="true" strokeweight="1.5pt" strokecolor="#221f20">
                <v:path arrowok="t"/>
              </v:shape>
            </v:group>
            <v:group style="position:absolute;left:7296;top:5028;width:257;height:30" coordorigin="7296,5028" coordsize="257,30">
              <v:shape style="position:absolute;left:7296;top:5028;width:257;height:30" coordorigin="7296,5028" coordsize="257,30" path="m7538,5028l7310,5028,7299,5033,7296,5043,7299,5053,7310,5058,7538,5058,7549,5053,7552,5043,7549,5033,7538,5028xe" filled="true" fillcolor="#221f20" stroked="false">
                <v:path arrowok="t"/>
                <v:fill type="solid"/>
              </v:shape>
            </v:group>
            <v:group style="position:absolute;left:7299;top:5034;width:2;height:477" coordorigin="7299,5034" coordsize="2,477">
              <v:shape style="position:absolute;left:7299;top:5034;width:2;height:477" coordorigin="7299,5034" coordsize="0,477" path="m7299,5034l7299,5510e" filled="false" stroked="true" strokeweight="1.958148pt" strokecolor="#221f20">
                <v:path arrowok="t"/>
              </v:shape>
            </v:group>
            <v:group style="position:absolute;left:7301;top:5172;width:100;height:36" coordorigin="7301,5172" coordsize="100,36">
              <v:shape style="position:absolute;left:7301;top:5172;width:100;height:36" coordorigin="7301,5172" coordsize="100,36" path="m7386,5172l7369,5173,7333,5176,7316,5177,7305,5182,7301,5193,7305,5203,7316,5207,7333,5206,7369,5203,7386,5202,7397,5197,7401,5187,7397,5177,7386,5172xe" filled="true" fillcolor="#221f20" stroked="false">
                <v:path arrowok="t"/>
                <v:fill type="solid"/>
              </v:shape>
              <v:shape style="position:absolute;left:7463;top:3472;width:433;height:235" type="#_x0000_t75" stroked="false">
                <v:imagedata r:id="rId228" o:title=""/>
              </v:shape>
              <v:shape style="position:absolute;left:7928;top:3463;width:253;height:247" type="#_x0000_t75" stroked="false">
                <v:imagedata r:id="rId229" o:title=""/>
              </v:shape>
              <v:shape style="position:absolute;left:8211;top:3531;width:145;height:258" type="#_x0000_t75" stroked="false">
                <v:imagedata r:id="rId230" o:title=""/>
              </v:shape>
            </v:group>
            <v:group style="position:absolute;left:8391;top:3468;width:43;height:238" coordorigin="8391,3468" coordsize="43,238">
              <v:shape style="position:absolute;left:8391;top:3468;width:43;height:238" coordorigin="8391,3468" coordsize="43,238" path="m8423,3676l8422,3675,8421,3675,8420,3674,8420,3482,8408,3468,8405,3468,8402,3469,8391,3483,8391,3682,8400,3696,8402,3697,8404,3698,8406,3700,8408,3701,8410,3703,8415,3705,8419,3706,8423,3704,8427,3703,8430,3701,8431,3698,8433,3696,8425,3677,8424,3677,8423,3676xe" filled="false" stroked="true" strokeweight=".5pt" strokecolor="#006738">
                <v:path arrowok="t"/>
              </v:shape>
            </v:group>
            <v:group style="position:absolute;left:8471;top:3532;width:31;height:168" coordorigin="8471,3532" coordsize="31,168">
              <v:shape style="position:absolute;left:8471;top:3532;width:31;height:168" coordorigin="8471,3532" coordsize="31,168" path="m8501,3615l8501,3546,8489,3532,8486,3532,8483,3532,8471,3547,8472,3564,8472,3581,8472,3598,8472,3616,8472,3633,8475,3694,8478,3696,8481,3699,8484,3700,8487,3700,8491,3700,8502,3683,8502,3666,8502,3649,8501,3632,8501,3615xe" filled="false" stroked="true" strokeweight=".5pt" strokecolor="#006738">
                <v:path arrowok="t"/>
              </v:shape>
            </v:group>
            <v:group style="position:absolute;left:8469;top:3469;width:35;height:38" coordorigin="8469,3469" coordsize="35,38">
              <v:shape style="position:absolute;left:8469;top:3469;width:35;height:38" coordorigin="8469,3469" coordsize="35,38" path="m8474,3501l8477,3505,8481,3507,8486,3507,8491,3507,8495,3505,8498,3501,8502,3498,8504,3493,8504,3488,8504,3483,8502,3479,8498,3475,8495,3471,8491,3469,8486,3469,8481,3469,8477,3471,8474,3475,8471,3479,8469,3483,8469,3488,8469,3493,8471,3498,8474,3501xe" filled="false" stroked="true" strokeweight=".5pt" strokecolor="#006738">
                <v:path arrowok="t"/>
              </v:shape>
              <v:shape style="position:absolute;left:8535;top:3463;width:496;height:242" type="#_x0000_t75" stroked="false">
                <v:imagedata r:id="rId231" o:title=""/>
              </v:shape>
              <v:shape style="position:absolute;left:9058;top:3530;width:315;height:182" type="#_x0000_t75" stroked="false">
                <v:imagedata r:id="rId232" o:title=""/>
              </v:shape>
              <v:shape style="position:absolute;left:8173;top:3886;width:497;height:246" type="#_x0000_t75" stroked="false">
                <v:imagedata r:id="rId233" o:title=""/>
              </v:shape>
              <v:shape style="position:absolute;left:7883;top:4316;width:722;height:243" type="#_x0000_t75" stroked="false">
                <v:imagedata r:id="rId234" o:title=""/>
              </v:shape>
              <v:shape style="position:absolute;left:8631;top:4381;width:315;height:182" type="#_x0000_t75" stroked="false">
                <v:imagedata r:id="rId235" o:title=""/>
              </v:shape>
            </v:group>
            <v:group style="position:absolute;left:10441;top:10611;width:33;height:269" coordorigin="10441,10611" coordsize="33,269">
              <v:shape style="position:absolute;left:10441;top:10611;width:33;height:269" coordorigin="10441,10611" coordsize="33,269" path="m10473,10611l10441,10879,10450,10812,10461,10745,10470,10679,10473,10611xe" filled="true" fillcolor="#d09668" stroked="false">
                <v:path arrowok="t"/>
                <v:fill type="solid"/>
              </v:shape>
            </v:group>
            <v:group style="position:absolute;left:10452;top:11247;width:2;height:388" coordorigin="10452,11247" coordsize="2,388">
              <v:shape style="position:absolute;left:10452;top:11247;width:2;height:388" coordorigin="10452,11247" coordsize="0,388" path="m10452,11247l10452,11635e" filled="false" stroked="true" strokeweight=".562440pt" strokecolor="#d09668">
                <v:path arrowok="t"/>
              </v:shape>
            </v:group>
            <v:group style="position:absolute;left:10446;top:10891;width:120;height:2" coordorigin="10446,10891" coordsize="120,2">
              <v:shape style="position:absolute;left:10446;top:10891;width:120;height:2" coordorigin="10446,10891" coordsize="120,0" path="m10446,10891l10565,10891e" filled="false" stroked="true" strokeweight=".236pt" strokecolor="#d09668">
                <v:path arrowok="t"/>
              </v:shape>
            </v:group>
            <v:group style="position:absolute;left:10458;top:9191;width:2;height:192" coordorigin="10458,9191" coordsize="2,192">
              <v:shape style="position:absolute;left:10458;top:9191;width:2;height:192" coordorigin="10458,9191" coordsize="0,192" path="m10458,9191l10458,9382e" filled="false" stroked="true" strokeweight=".382pt" strokecolor="#d09668">
                <v:path arrowok="t"/>
              </v:shape>
            </v:group>
            <v:group style="position:absolute;left:10455;top:9391;width:57;height:2" coordorigin="10455,9391" coordsize="57,2">
              <v:shape style="position:absolute;left:10455;top:9391;width:57;height:2" coordorigin="10455,9391" coordsize="57,0" path="m10455,9391l10511,9391e" filled="false" stroked="true" strokeweight=".055pt" strokecolor="#d09668">
                <v:path arrowok="t"/>
              </v:shape>
            </v:group>
            <v:group style="position:absolute;left:10457;top:11631;width:82;height:2" coordorigin="10457,11631" coordsize="82,2">
              <v:shape style="position:absolute;left:10457;top:11631;width:82;height:2" coordorigin="10457,11631" coordsize="82,0" path="m10457,11631l10538,11631e" filled="false" stroked="true" strokeweight=".064pt" strokecolor="#d09668">
                <v:path arrowok="t"/>
              </v:shape>
            </v:group>
            <v:group style="position:absolute;left:10467;top:8976;width:2;height:203" coordorigin="10467,8976" coordsize="2,203">
              <v:shape style="position:absolute;left:10467;top:8976;width:2;height:203" coordorigin="10467,8976" coordsize="0,203" path="m10467,8976l10467,9179e" filled="false" stroked="true" strokeweight=".404pt" strokecolor="#d09668">
                <v:path arrowok="t"/>
              </v:shape>
            </v:group>
            <v:group style="position:absolute;left:10472;top:10994;width:2;height:86" coordorigin="10472,10994" coordsize="2,86">
              <v:shape style="position:absolute;left:10472;top:10994;width:2;height:86" coordorigin="10472,10994" coordsize="0,86" path="m10472,10994l10472,11080e" filled="false" stroked="true" strokeweight=".415pt" strokecolor="#d09668">
                <v:path arrowok="t"/>
              </v:shape>
            </v:group>
            <v:group style="position:absolute;left:10473;top:10597;width:28;height:5" coordorigin="10473,10597" coordsize="28,5">
              <v:shape style="position:absolute;left:10473;top:10597;width:28;height:5" coordorigin="10473,10597" coordsize="28,5" path="m10500,10597l10473,10602,10495,10602,10500,10597xe" filled="true" fillcolor="#d09668" stroked="false">
                <v:path arrowok="t"/>
                <v:fill type="solid"/>
              </v:shape>
            </v:group>
            <v:group style="position:absolute;left:10476;top:10953;width:8;height:2" coordorigin="10476,10953" coordsize="8,2">
              <v:shape style="position:absolute;left:10476;top:10953;width:8;height:2" coordorigin="10476,10953" coordsize="8,0" path="m10476,10953l10484,10953e" filled="false" stroked="true" strokeweight="4pt" strokecolor="#d09668">
                <v:path arrowok="t"/>
              </v:shape>
            </v:group>
            <v:group style="position:absolute;left:10479;top:11118;width:60;height:29" coordorigin="10479,11118" coordsize="60,29">
              <v:shape style="position:absolute;left:10479;top:11118;width:60;height:29" coordorigin="10479,11118" coordsize="60,29" path="m10538,11118l10479,11147,10494,11142,10509,11136,10523,11128,10538,11118xe" filled="true" fillcolor="#d09668" stroked="false">
                <v:path arrowok="t"/>
                <v:fill type="solid"/>
              </v:shape>
            </v:group>
            <v:group style="position:absolute;left:10479;top:11085;width:33;height:17" coordorigin="10479,11085" coordsize="33,17">
              <v:shape style="position:absolute;left:10479;top:11085;width:33;height:17" coordorigin="10479,11085" coordsize="33,17" path="m10479,11085l10511,11101,10500,11096,10490,11090,10479,11085xe" filled="true" fillcolor="#d09668" stroked="false">
                <v:path arrowok="t"/>
                <v:fill type="solid"/>
              </v:shape>
            </v:group>
            <v:group style="position:absolute;left:10482;top:8970;width:190;height:2" coordorigin="10482,8970" coordsize="190,2">
              <v:shape style="position:absolute;left:10482;top:8970;width:190;height:2" coordorigin="10482,8970" coordsize="190,0" path="m10482,8970l10671,8970e" filled="false" stroked="true" strokeweight=".103781pt" strokecolor="#d09668">
                <v:path arrowok="t"/>
              </v:shape>
            </v:group>
            <v:group style="position:absolute;left:10452;top:11241;width:129;height:2" coordorigin="10452,11241" coordsize="129,2">
              <v:shape style="position:absolute;left:10452;top:11241;width:129;height:2" coordorigin="10452,11241" coordsize="129,0" path="m10452,11241l10581,11241e" filled="false" stroked="true" strokeweight=".355pt" strokecolor="#d09668">
                <v:path arrowok="t"/>
              </v:shape>
            </v:group>
            <v:group style="position:absolute;left:10494;top:6168;width:60;height:1438" coordorigin="10494,6168" coordsize="60,1438">
              <v:shape style="position:absolute;left:10494;top:6168;width:60;height:1438" coordorigin="10494,6168" coordsize="60,1438" path="m10553,6168l10494,7605,10496,7580,10499,7535,10502,7474,10506,7398,10510,7310,10514,7213,10519,7108,10523,6998,10528,6887,10532,6775,10536,6665,10540,6561,10544,6463,10547,6375,10550,6299,10552,6238,10553,6168xe" filled="true" fillcolor="#d09668" stroked="false">
                <v:path arrowok="t"/>
                <v:fill type="solid"/>
              </v:shape>
            </v:group>
            <v:group style="position:absolute;left:10511;top:10137;width:2;height:460" coordorigin="10511,10137" coordsize="2,460">
              <v:shape style="position:absolute;left:10511;top:10137;width:2;height:460" coordorigin="10511,10137" coordsize="0,460" path="m10511,10137l10511,10597e" filled="false" stroked="true" strokeweight="1.091pt" strokecolor="#d09668">
                <v:path arrowok="t"/>
              </v:shape>
            </v:group>
            <v:group style="position:absolute;left:10512;top:7992;width:2;height:611" coordorigin="10512,7992" coordsize="2,611">
              <v:shape style="position:absolute;left:10512;top:7992;width:2;height:611" coordorigin="10512,7992" coordsize="0,611" path="m10512,7992l10512,8603e" filled="false" stroked="true" strokeweight=".728719pt" strokecolor="#d09668">
                <v:path arrowok="t"/>
              </v:shape>
            </v:group>
            <v:group style="position:absolute;left:10506;top:12825;width:33;height:268" coordorigin="10506,12825" coordsize="33,268">
              <v:shape style="position:absolute;left:10506;top:12825;width:33;height:268" coordorigin="10506,12825" coordsize="33,268" path="m10506,12825l10539,13093,10535,13026,10527,12959,10516,12893,10506,12825xe" filled="true" fillcolor="#d09668" stroked="false">
                <v:path arrowok="t"/>
                <v:fill type="solid"/>
              </v:shape>
            </v:group>
            <v:group style="position:absolute;left:10512;top:4756;width:2;height:198" coordorigin="10512,4756" coordsize="2,198">
              <v:shape style="position:absolute;left:10512;top:4756;width:2;height:198" coordorigin="10512,4756" coordsize="0,198" path="m10512,4756l10512,4953e" filled="false" stroked="true" strokeweight=".393pt" strokecolor="#d09668">
                <v:path arrowok="t"/>
              </v:shape>
            </v:group>
            <v:group style="position:absolute;left:10508;top:4962;width:57;height:2" coordorigin="10508,4962" coordsize="57,2">
              <v:shape style="position:absolute;left:10508;top:4962;width:57;height:2" coordorigin="10508,4962" coordsize="57,0" path="m10508,4962l10564,4962e" filled="false" stroked="true" strokeweight=".055pt" strokecolor="#d09668">
                <v:path arrowok="t"/>
              </v:shape>
            </v:group>
            <v:group style="position:absolute;left:10508;top:9391;width:58;height:2" coordorigin="10508,9391" coordsize="58,2">
              <v:shape style="position:absolute;left:10508;top:9391;width:58;height:2" coordorigin="10508,9391" coordsize="58,0" path="m10508,9391l10565,9391e" filled="false" stroked="true" strokeweight=".082pt" strokecolor="#d09668">
                <v:path arrowok="t"/>
              </v:shape>
            </v:group>
            <v:group style="position:absolute;left:10513;top:11102;width:27;height:14" coordorigin="10513,11102" coordsize="27,14">
              <v:shape style="position:absolute;left:10513;top:11102;width:27;height:14" coordorigin="10513,11102" coordsize="27,14" path="m10513,11102l10522,11107,10531,11112,10540,11116,10513,11102xe" filled="true" fillcolor="#d09668" stroked="false">
                <v:path arrowok="t"/>
                <v:fill type="solid"/>
              </v:shape>
            </v:group>
            <v:group style="position:absolute;left:10514;top:8603;width:2;height:364" coordorigin="10514,8603" coordsize="2,364">
              <v:shape style="position:absolute;left:10514;top:8603;width:2;height:364" coordorigin="10514,8603" coordsize="0,364" path="m10514,8603l10514,8966e" filled="false" stroked="true" strokeweight=".562304pt" strokecolor="#d09668">
                <v:path arrowok="t"/>
              </v:shape>
            </v:group>
            <v:group style="position:absolute;left:10520;top:4547;width:2;height:206" coordorigin="10520,4547" coordsize="2,206">
              <v:shape style="position:absolute;left:10520;top:4547;width:2;height:206" coordorigin="10520,4547" coordsize="0,206" path="m10520,4547l10520,4752e" filled="false" stroked="true" strokeweight=".404pt" strokecolor="#d09668">
                <v:path arrowok="t"/>
              </v:shape>
            </v:group>
            <v:group style="position:absolute;left:10517;top:12429;width:2;height:2" coordorigin="10517,12429" coordsize="2,2">
              <v:shape style="position:absolute;left:10517;top:12429;width:2;height:2" coordorigin="10517,12429" coordsize="2,0" path="m10517,12429l10519,12429e" filled="false" stroked="true" strokeweight="2.788pt" strokecolor="#d09668">
                <v:path arrowok="t"/>
              </v:shape>
            </v:group>
            <v:group style="position:absolute;left:10527;top:12074;width:2;height:317" coordorigin="10527,12074" coordsize="2,317">
              <v:shape style="position:absolute;left:10527;top:12074;width:2;height:317" coordorigin="10527,12074" coordsize="0,317" path="m10527,12074l10527,12391e" filled="false" stroked="true" strokeweight=".786pt" strokecolor="#d09668">
                <v:path arrowok="t"/>
              </v:shape>
            </v:group>
            <v:group style="position:absolute;left:10524;top:14322;width:2;height:192" coordorigin="10524,14322" coordsize="2,192">
              <v:shape style="position:absolute;left:10524;top:14322;width:2;height:192" coordorigin="10524,14322" coordsize="0,192" path="m10524,14322l10524,14514e" filled="false" stroked="true" strokeweight=".382pt" strokecolor="#d09668">
                <v:path arrowok="t"/>
              </v:shape>
            </v:group>
            <v:group style="position:absolute;left:10525;top:7717;width:2;height:89" coordorigin="10525,7717" coordsize="2,89">
              <v:shape style="position:absolute;left:10525;top:7717;width:2;height:89" coordorigin="10525,7717" coordsize="0,89" path="m10525,7717l10525,7806e" filled="false" stroked="true" strokeweight=".426pt" strokecolor="#d09668">
                <v:path arrowok="t"/>
              </v:shape>
            </v:group>
            <v:group style="position:absolute;left:10526;top:7323;width:28;height:5" coordorigin="10526,7323" coordsize="28,5">
              <v:shape style="position:absolute;left:10526;top:7323;width:28;height:5" coordorigin="10526,7323" coordsize="28,5" path="m10553,7323l10526,7328,10548,7328,10553,7323xe" filled="true" fillcolor="#d09668" stroked="false">
                <v:path arrowok="t"/>
                <v:fill type="solid"/>
              </v:shape>
            </v:group>
            <v:group style="position:absolute;left:10536;top:11631;width:2;height:443" coordorigin="10536,11631" coordsize="2,443">
              <v:shape style="position:absolute;left:10536;top:11631;width:2;height:443" coordorigin="10536,11631" coordsize="0,443" path="m10536,11631l10536,12074e" filled="false" stroked="true" strokeweight=".869185pt" strokecolor="#d09668">
                <v:path arrowok="t"/>
              </v:shape>
            </v:group>
            <v:group style="position:absolute;left:10532;top:14525;width:2;height:203" coordorigin="10532,14525" coordsize="2,203">
              <v:shape style="position:absolute;left:10532;top:14525;width:2;height:203" coordorigin="10532,14525" coordsize="0,203" path="m10532,14525l10532,14728e" filled="false" stroked="true" strokeweight=".404pt" strokecolor="#d09668">
                <v:path arrowok="t"/>
              </v:shape>
            </v:group>
            <v:group style="position:absolute;left:10529;top:7678;width:8;height:2" coordorigin="10529,7678" coordsize="8,2">
              <v:shape style="position:absolute;left:10529;top:7678;width:8;height:2" coordorigin="10529,7678" coordsize="8,0" path="m10529,7678l10537,7678e" filled="false" stroked="true" strokeweight="3.927pt" strokecolor="#d09668">
                <v:path arrowok="t"/>
              </v:shape>
            </v:group>
            <v:group style="position:absolute;left:10538;top:9761;width:2;height:364" coordorigin="10538,9761" coordsize="2,364">
              <v:shape style="position:absolute;left:10538;top:9761;width:2;height:364" coordorigin="10538,9761" coordsize="0,364" path="m10538,9761l10538,10124e" filled="false" stroked="true" strokeweight=".79208pt" strokecolor="#d09668">
                <v:path arrowok="t"/>
              </v:shape>
            </v:group>
            <v:group style="position:absolute;left:10532;top:7845;width:60;height:29" coordorigin="10532,7845" coordsize="60,29">
              <v:shape style="position:absolute;left:10532;top:7845;width:60;height:29" coordorigin="10532,7845" coordsize="60,29" path="m10591,7845l10532,7873,10547,7869,10561,7863,10576,7855,10591,7845xe" filled="true" fillcolor="#d09668" stroked="false">
                <v:path arrowok="t"/>
                <v:fill type="solid"/>
              </v:shape>
            </v:group>
            <v:group style="position:absolute;left:10532;top:7811;width:33;height:17" coordorigin="10532,7811" coordsize="33,17">
              <v:shape style="position:absolute;left:10532;top:7811;width:33;height:17" coordorigin="10532,7811" coordsize="33,17" path="m10532,7811l10564,7828,10553,7822,10542,7816,10532,7811xe" filled="true" fillcolor="#d09668" stroked="false">
                <v:path arrowok="t"/>
                <v:fill type="solid"/>
              </v:shape>
            </v:group>
            <v:group style="position:absolute;left:10537;top:12624;width:2;height:86" coordorigin="10537,12624" coordsize="2,86">
              <v:shape style="position:absolute;left:10537;top:12624;width:2;height:86" coordorigin="10537,12624" coordsize="0,86" path="m10537,12624l10537,12710e" filled="false" stroked="true" strokeweight=".415pt" strokecolor="#d09668">
                <v:path arrowok="t"/>
              </v:shape>
            </v:group>
            <v:group style="position:absolute;left:10535;top:12072;width:292;height:2" coordorigin="10535,12072" coordsize="292,2">
              <v:shape style="position:absolute;left:10535;top:12072;width:292;height:2" coordorigin="10535,12072" coordsize="292,0" path="m10535,12072l10826,12072e" filled="false" stroked="true" strokeweight=".246pt" strokecolor="#d09668">
                <v:path arrowok="t"/>
              </v:shape>
            </v:group>
            <v:group style="position:absolute;left:10535;top:9740;width:2;height:2" coordorigin="10535,9740" coordsize="2,2">
              <v:shape style="position:absolute;left:10535;top:9740;width:2;height:2" coordorigin="10535,9740" coordsize="1,0" path="m10535,9740l10536,9740e" filled="false" stroked="true" strokeweight="1.795pt" strokecolor="#d09668">
                <v:path arrowok="t"/>
              </v:shape>
            </v:group>
            <v:group style="position:absolute;left:10538;top:11631;width:2;height:2" coordorigin="10538,11631" coordsize="2,2">
              <v:shape style="position:absolute;left:10538;top:11631;width:2;height:2" coordorigin="10538,11631" coordsize="1,0" path="m10538,11631l10539,11631e" filled="false" stroked="true" strokeweight=".037pt" strokecolor="#d09668">
                <v:path arrowok="t"/>
              </v:shape>
            </v:group>
            <v:group style="position:absolute;left:10538;top:11633;width:223;height:2" coordorigin="10538,11633" coordsize="223,2">
              <v:shape style="position:absolute;left:10538;top:11633;width:223;height:2" coordorigin="10538,11633" coordsize="223,0" path="m10538,11633l10761,11633e" filled="false" stroked="true" strokeweight=".228pt" strokecolor="#d09668">
                <v:path arrowok="t"/>
              </v:shape>
            </v:group>
            <v:group style="position:absolute;left:10539;top:13103;width:28;height:5" coordorigin="10539,13103" coordsize="28,5">
              <v:shape style="position:absolute;left:10539;top:13103;width:28;height:5" coordorigin="10539,13103" coordsize="28,5" path="m10560,13103l10539,13103,10566,13108,10560,13103xe" filled="true" fillcolor="#d09668" stroked="false">
                <v:path arrowok="t"/>
                <v:fill type="solid"/>
              </v:shape>
            </v:group>
            <v:group style="position:absolute;left:10546;top:12711;width:2;height:81" coordorigin="10546,12711" coordsize="2,81">
              <v:shape style="position:absolute;left:10546;top:12711;width:2;height:81" coordorigin="10546,12711" coordsize="0,81" path="m10546,12711l10546,12792e" filled="false" stroked="true" strokeweight=".393pt" strokecolor="#d09668">
                <v:path arrowok="t"/>
              </v:shape>
            </v:group>
            <v:group style="position:absolute;left:10544;top:12603;width:33;height:17" coordorigin="10544,12603" coordsize="33,17">
              <v:shape style="position:absolute;left:10544;top:12603;width:33;height:17" coordorigin="10544,12603" coordsize="33,17" path="m10577,12603l10544,12620,10555,12615,10566,12609,10577,12603xe" filled="true" fillcolor="#d09668" stroked="false">
                <v:path arrowok="t"/>
                <v:fill type="solid"/>
              </v:shape>
            </v:group>
            <v:group style="position:absolute;left:10544;top:12557;width:60;height:29" coordorigin="10544,12557" coordsize="60,29">
              <v:shape style="position:absolute;left:10544;top:12557;width:60;height:29" coordorigin="10544,12557" coordsize="60,29" path="m10544,12557l10604,12586,10588,12576,10574,12568,10560,12562,10544,12557xe" filled="true" fillcolor="#d09668" stroked="false">
                <v:path arrowok="t"/>
                <v:fill type="solid"/>
              </v:shape>
            </v:group>
            <v:group style="position:absolute;left:10547;top:14734;width:190;height:2" coordorigin="10547,14734" coordsize="190,2">
              <v:shape style="position:absolute;left:10547;top:14734;width:190;height:2" coordorigin="10547,14734" coordsize="190,0" path="m10547,14734l10737,14734e" filled="false" stroked="true" strokeweight=".103781pt" strokecolor="#d09668">
                <v:path arrowok="t"/>
              </v:shape>
            </v:group>
            <v:group style="position:absolute;left:10518;top:12463;width:132;height:2" coordorigin="10518,12463" coordsize="132,2">
              <v:shape style="position:absolute;left:10518;top:12463;width:132;height:2" coordorigin="10518,12463" coordsize="132,0" path="m10518,12463l10650,12463e" filled="false" stroked="true" strokeweight=".364pt" strokecolor="#d09668">
                <v:path arrowok="t"/>
              </v:shape>
            </v:group>
            <v:group style="position:absolute;left:10552;top:9850;width:30;height:2" coordorigin="10552,9850" coordsize="30,2">
              <v:shape style="position:absolute;left:10552;top:9850;width:30;height:2" coordorigin="10552,9850" coordsize="30,0" path="m10552,9850l10582,9850e" filled="false" stroked="true" strokeweight=".1pt" strokecolor="#d09668">
                <v:path arrowok="t"/>
              </v:shape>
            </v:group>
            <v:group style="position:absolute;left:10564;top:5708;width:2;height:460" coordorigin="10564,5708" coordsize="2,460">
              <v:shape style="position:absolute;left:10564;top:5708;width:2;height:460" coordorigin="10564,5708" coordsize="0,460" path="m10564,5708l10564,6168e" filled="false" stroked="true" strokeweight="1.08pt" strokecolor="#d09668">
                <v:path arrowok="t"/>
              </v:shape>
            </v:group>
            <v:group style="position:absolute;left:10565;top:7828;width:28;height:15" coordorigin="10565,7828" coordsize="28,15">
              <v:shape style="position:absolute;left:10565;top:7828;width:28;height:15" coordorigin="10565,7828" coordsize="28,15" path="m10565,7828l10574,7834,10584,7839,10593,7843,10565,7828xe" filled="true" fillcolor="#d09668" stroked="false">
                <v:path arrowok="t"/>
                <v:fill type="solid"/>
              </v:shape>
            </v:group>
            <v:group style="position:absolute;left:10566;top:9388;width:112;height:2" coordorigin="10566,9388" coordsize="112,2">
              <v:shape style="position:absolute;left:10566;top:9388;width:112;height:2" coordorigin="10566,9388" coordsize="112,0" path="m10566,9388l10677,9388e" filled="false" stroked="true" strokeweight=".118pt" strokecolor="#d09668">
                <v:path arrowok="t"/>
              </v:shape>
            </v:group>
            <v:group style="position:absolute;left:10577;top:13108;width:2;height:460" coordorigin="10577,13108" coordsize="2,460">
              <v:shape style="position:absolute;left:10577;top:13108;width:2;height:460" coordorigin="10577,13108" coordsize="0,460" path="m10577,13108l10577,13567e" filled="false" stroked="true" strokeweight="1.091pt" strokecolor="#d09668">
                <v:path arrowok="t"/>
              </v:shape>
            </v:group>
            <v:group style="position:absolute;left:10567;top:4174;width:2;height:364" coordorigin="10567,4174" coordsize="2,364">
              <v:shape style="position:absolute;left:10567;top:4174;width:2;height:364" coordorigin="10567,4174" coordsize="0,364" path="m10567,4174l10567,4537e" filled="false" stroked="true" strokeweight=".562656pt" strokecolor="#d09668">
                <v:path arrowok="t"/>
              </v:shape>
            </v:group>
            <v:group style="position:absolute;left:10520;top:14313;width:111;height:2" coordorigin="10520,14313" coordsize="111,2">
              <v:shape style="position:absolute;left:10520;top:14313;width:111;height:2" coordorigin="10520,14313" coordsize="111,0" path="m10520,14313l10631,14313e" filled="false" stroked="true" strokeweight=".118pt" strokecolor="#d09668">
                <v:path arrowok="t"/>
              </v:shape>
            </v:group>
            <v:group style="position:absolute;left:10577;top:12588;width:29;height:15" coordorigin="10577,12588" coordsize="29,15">
              <v:shape style="position:absolute;left:10577;top:12588;width:29;height:15" coordorigin="10577,12588" coordsize="29,15" path="m10605,12588l10596,12592,10586,12598,10577,12603,10605,12588xe" filled="true" fillcolor="#d09668" stroked="false">
                <v:path arrowok="t"/>
                <v:fill type="solid"/>
              </v:shape>
            </v:group>
            <v:group style="position:absolute;left:10579;top:14738;width:2;height:364" coordorigin="10579,14738" coordsize="2,364">
              <v:shape style="position:absolute;left:10579;top:14738;width:2;height:364" coordorigin="10579,14738" coordsize="0,364" path="m10579,14738l10579,15102e" filled="false" stroked="true" strokeweight=".562304pt" strokecolor="#d09668">
                <v:path arrowok="t"/>
              </v:shape>
            </v:group>
            <v:group style="position:absolute;left:10535;top:4541;width:190;height:2" coordorigin="10535,4541" coordsize="190,2">
              <v:shape style="position:absolute;left:10535;top:4541;width:190;height:2" coordorigin="10535,4541" coordsize="190,0" path="m10535,4541l10724,4541e" filled="false" stroked="true" strokeweight=".103781pt" strokecolor="#d09668">
                <v:path arrowok="t"/>
              </v:shape>
            </v:group>
            <v:group style="position:absolute;left:10582;top:9848;width:41;height:2" coordorigin="10582,9848" coordsize="41,2">
              <v:shape style="position:absolute;left:10582;top:9848;width:41;height:2" coordorigin="10582,9848" coordsize="41,0" path="m10582,9848l10623,9848e" filled="false" stroked="true" strokeweight=".137pt" strokecolor="#d09668">
                <v:path arrowok="t"/>
              </v:shape>
            </v:group>
            <v:group style="position:absolute;left:10591;top:5331;width:2;height:364" coordorigin="10591,5331" coordsize="2,364">
              <v:shape style="position:absolute;left:10591;top:5331;width:2;height:364" coordorigin="10591,5331" coordsize="0,364" path="m10591,5331l10591,5695e" filled="false" stroked="true" strokeweight=".783456pt" strokecolor="#d09668">
                <v:path arrowok="t"/>
              </v:shape>
            </v:group>
            <v:group style="position:absolute;left:10584;top:11249;width:133;height:2" coordorigin="10584,11249" coordsize="133,2">
              <v:shape style="position:absolute;left:10584;top:11249;width:133;height:2" coordorigin="10584,11249" coordsize="133,0" path="m10584,11249l10717,11249e" filled="false" stroked="true" strokeweight=".364pt" strokecolor="#d09668">
                <v:path arrowok="t"/>
              </v:shape>
            </v:group>
            <v:group style="position:absolute;left:10588;top:5311;width:2;height:2" coordorigin="10588,5311" coordsize="2,2">
              <v:shape style="position:absolute;left:10588;top:5311;width:2;height:2" coordorigin="10588,5311" coordsize="1,0" path="m10588,5311l10589,5311e" filled="false" stroked="true" strokeweight="1.804pt" strokecolor="#d09668">
                <v:path arrowok="t"/>
              </v:shape>
            </v:group>
            <v:group style="position:absolute;left:10604;top:13580;width:2;height:364" coordorigin="10604,13580" coordsize="2,364">
              <v:shape style="position:absolute;left:10604;top:13580;width:2;height:364" coordorigin="10604,13580" coordsize="0,364" path="m10604,13580l10604,13944e" filled="false" stroked="true" strokeweight=".79208pt" strokecolor="#d09668">
                <v:path arrowok="t"/>
              </v:shape>
            </v:group>
            <v:group style="position:absolute;left:10601;top:13964;width:2;height:2" coordorigin="10601,13964" coordsize="2,2">
              <v:shape style="position:absolute;left:10601;top:13964;width:2;height:2" coordorigin="10601,13964" coordsize="1,0" path="m10601,13964l10601,13964e" filled="false" stroked="true" strokeweight="1.795pt" strokecolor="#d09668">
                <v:path arrowok="t"/>
              </v:shape>
            </v:group>
            <v:group style="position:absolute;left:10605;top:5421;width:29;height:2" coordorigin="10605,5421" coordsize="29,2">
              <v:shape style="position:absolute;left:10605;top:5421;width:29;height:2" coordorigin="10605,5421" coordsize="29,0" path="m10605,5421l10633,5421e" filled="false" stroked="true" strokeweight=".091pt" strokecolor="#d09668">
                <v:path arrowok="t"/>
              </v:shape>
            </v:group>
            <v:group style="position:absolute;left:10561;top:4961;width:50;height:2" coordorigin="10561,4961" coordsize="50,2">
              <v:shape style="position:absolute;left:10561;top:4961;width:50;height:2" coordorigin="10561,4961" coordsize="50,0" path="m10561,4961l10610,4961e" filled="false" stroked="true" strokeweight=".073pt" strokecolor="#d09668">
                <v:path arrowok="t"/>
              </v:shape>
            </v:group>
            <v:group style="position:absolute;left:10618;top:13854;width:30;height:2" coordorigin="10618,13854" coordsize="30,2">
              <v:shape style="position:absolute;left:10618;top:13854;width:30;height:2" coordorigin="10618,13854" coordsize="30,0" path="m10618,13854l10647,13854e" filled="false" stroked="true" strokeweight=".101pt" strokecolor="#d09668">
                <v:path arrowok="t"/>
              </v:shape>
            </v:group>
            <v:group style="position:absolute;left:10619;top:4959;width:112;height:2" coordorigin="10619,4959" coordsize="112,2">
              <v:shape style="position:absolute;left:10619;top:4959;width:112;height:2" coordorigin="10619,4959" coordsize="112,0" path="m10619,4959l10730,4959e" filled="false" stroked="true" strokeweight=".119pt" strokecolor="#d09668">
                <v:path arrowok="t"/>
              </v:shape>
            </v:group>
            <v:group style="position:absolute;left:10635;top:5420;width:5;height:2" coordorigin="10635,5420" coordsize="5,2">
              <v:shape style="position:absolute;left:10635;top:5420;width:5;height:2" coordorigin="10635,5420" coordsize="5,0" path="m10635,5420l10639,5420e" filled="false" stroked="true" strokeweight=".018pt" strokecolor="#d09668">
                <v:path arrowok="t"/>
              </v:shape>
            </v:group>
            <v:group style="position:absolute;left:10639;top:5419;width:37;height:2" coordorigin="10639,5419" coordsize="37,2">
              <v:shape style="position:absolute;left:10639;top:5419;width:37;height:2" coordorigin="10639,5419" coordsize="37,0" path="m10639,5419l10676,5419e" filled="false" stroked="true" strokeweight=".119pt" strokecolor="#d09668">
                <v:path arrowok="t"/>
              </v:shape>
            </v:group>
            <v:group style="position:absolute;left:10639;top:14316;width:104;height:2" coordorigin="10639,14316" coordsize="104,2">
              <v:shape style="position:absolute;left:10639;top:14316;width:104;height:2" coordorigin="10639,14316" coordsize="104,0" path="m10639,14316l10742,14316e" filled="false" stroked="true" strokeweight=".118pt" strokecolor="#d09668">
                <v:path arrowok="t"/>
              </v:shape>
            </v:group>
            <v:group style="position:absolute;left:10647;top:13856;width:41;height:2" coordorigin="10647,13856" coordsize="41,2">
              <v:shape style="position:absolute;left:10647;top:13856;width:41;height:2" coordorigin="10647,13856" coordsize="41,0" path="m10647,13856l10688,13856e" filled="false" stroked="true" strokeweight=".137pt" strokecolor="#d09668">
                <v:path arrowok="t"/>
              </v:shape>
            </v:group>
            <v:group style="position:absolute;left:10653;top:12456;width:130;height:2" coordorigin="10653,12456" coordsize="130,2">
              <v:shape style="position:absolute;left:10653;top:12456;width:130;height:2" coordorigin="10653,12456" coordsize="130,0" path="m10653,12456l10783,12456e" filled="false" stroked="true" strokeweight=".347pt" strokecolor="#d09668">
                <v:path arrowok="t"/>
              </v:shape>
            </v:group>
            <v:group style="position:absolute;left:10860;top:15085;width:1712;height:2" coordorigin="10860,15085" coordsize="1712,2">
              <v:shape style="position:absolute;left:10860;top:15085;width:1712;height:2" coordorigin="10860,15085" coordsize="1712,0" path="m10860,15085l12572,15085e" filled="false" stroked="true" strokeweight="1.062536pt" strokecolor="#d09668">
                <v:path arrowok="t"/>
              </v:shape>
            </v:group>
            <v:group style="position:absolute;left:12601;top:8605;width:304;height:2" coordorigin="12601,8605" coordsize="304,2">
              <v:shape style="position:absolute;left:12601;top:8605;width:304;height:2" coordorigin="12601,8605" coordsize="304,0" path="m12601,8605l12904,8605e" filled="false" stroked="true" strokeweight=".237pt" strokecolor="#d09668">
                <v:path arrowok="t"/>
              </v:shape>
            </v:group>
            <v:group style="position:absolute;left:12644;top:8989;width:130;height:2" coordorigin="12644,8989" coordsize="130,2">
              <v:shape style="position:absolute;left:12644;top:8989;width:130;height:2" coordorigin="12644,8989" coordsize="130,0" path="m12644,8989l12774,8989e" filled="false" stroked="true" strokeweight=".355pt" strokecolor="#d09668">
                <v:path arrowok="t"/>
              </v:shape>
            </v:group>
            <v:group style="position:absolute;left:12666;top:15099;width:304;height:2" coordorigin="12666,15099" coordsize="304,2">
              <v:shape style="position:absolute;left:12666;top:15099;width:304;height:2" coordorigin="12666,15099" coordsize="304,0" path="m12666,15099l12970,15099e" filled="false" stroked="true" strokeweight=".237pt" strokecolor="#d09668">
                <v:path arrowok="t"/>
              </v:shape>
            </v:group>
            <v:group style="position:absolute;left:12685;top:10849;width:112;height:2" coordorigin="12685,10849" coordsize="112,2">
              <v:shape style="position:absolute;left:12685;top:10849;width:112;height:2" coordorigin="12685,10849" coordsize="112,0" path="m12685,10849l12796,10849e" filled="false" stroked="true" strokeweight=".118pt" strokecolor="#d09668">
                <v:path arrowok="t"/>
              </v:shape>
            </v:group>
            <v:group style="position:absolute;left:12686;top:4964;width:111;height:2" coordorigin="12686,4964" coordsize="111,2">
              <v:shape style="position:absolute;left:12686;top:4964;width:111;height:2" coordorigin="12686,4964" coordsize="111,0" path="m12686,4964l12797,4964e" filled="false" stroked="true" strokeweight=".119pt" strokecolor="#d09668">
                <v:path arrowok="t"/>
              </v:shape>
            </v:group>
            <v:group style="position:absolute;left:12690;top:11268;width:190;height:2" coordorigin="12690,11268" coordsize="190,2">
              <v:shape style="position:absolute;left:12690;top:11268;width:190;height:2" coordorigin="12690,11268" coordsize="190,0" path="m12690,11268l12880,11268e" filled="false" stroked="true" strokeweight=".103781pt" strokecolor="#d09668">
                <v:path arrowok="t"/>
              </v:shape>
            </v:group>
            <v:group style="position:absolute;left:12691;top:4546;width:190;height:2" coordorigin="12691,4546" coordsize="190,2">
              <v:shape style="position:absolute;left:12691;top:4546;width:190;height:2" coordorigin="12691,4546" coordsize="190,0" path="m12691,4546l12881,4546e" filled="false" stroked="true" strokeweight=".103781pt" strokecolor="#d09668">
                <v:path arrowok="t"/>
              </v:shape>
            </v:group>
            <v:group style="position:absolute;left:12710;top:14715;width:130;height:2" coordorigin="12710,14715" coordsize="130,2">
              <v:shape style="position:absolute;left:12710;top:14715;width:130;height:2" coordorigin="12710,14715" coordsize="130,0" path="m12710,14715l12839,14715e" filled="false" stroked="true" strokeweight=".355pt" strokecolor="#d09668">
                <v:path arrowok="t"/>
              </v:shape>
            </v:group>
            <v:group style="position:absolute;left:12739;top:10390;width:41;height:2" coordorigin="12739,10390" coordsize="41,2">
              <v:shape style="position:absolute;left:12739;top:10390;width:41;height:2" coordorigin="12739,10390" coordsize="41,0" path="m12739,10390l12780,10390e" filled="false" stroked="true" strokeweight=".137pt" strokecolor="#d09668">
                <v:path arrowok="t"/>
              </v:shape>
            </v:group>
            <v:group style="position:absolute;left:12740;top:5424;width:41;height:2" coordorigin="12740,5424" coordsize="41,2">
              <v:shape style="position:absolute;left:12740;top:5424;width:41;height:2" coordorigin="12740,5424" coordsize="41,0" path="m12740,5424l12780,5424e" filled="false" stroked="true" strokeweight=".137pt" strokecolor="#d09668">
                <v:path arrowok="t"/>
              </v:shape>
            </v:group>
            <v:group style="position:absolute;left:12750;top:12855;width:112;height:2" coordorigin="12750,12855" coordsize="112,2">
              <v:shape style="position:absolute;left:12750;top:12855;width:112;height:2" coordorigin="12750,12855" coordsize="112,0" path="m12750,12855l12861,12855e" filled="false" stroked="true" strokeweight=".119pt" strokecolor="#d09668">
                <v:path arrowok="t"/>
              </v:shape>
            </v:group>
            <v:group style="position:absolute;left:12755;top:12437;width:190;height:2" coordorigin="12755,12437" coordsize="190,2">
              <v:shape style="position:absolute;left:12755;top:12437;width:190;height:2" coordorigin="12755,12437" coordsize="190,0" path="m12755,12437l12945,12437e" filled="false" stroked="true" strokeweight=".103781pt" strokecolor="#d09668">
                <v:path arrowok="t"/>
              </v:shape>
            </v:group>
            <v:group style="position:absolute;left:12777;top:8996;width:133;height:2" coordorigin="12777,8996" coordsize="133,2">
              <v:shape style="position:absolute;left:12777;top:8996;width:133;height:2" coordorigin="12777,8996" coordsize="133,0" path="m12777,8996l12910,8996e" filled="false" stroked="true" strokeweight=".364pt" strokecolor="#d09668">
                <v:path arrowok="t"/>
              </v:shape>
            </v:group>
            <v:group style="position:absolute;left:12780;top:10387;width:30;height:2" coordorigin="12780,10387" coordsize="30,2">
              <v:shape style="position:absolute;left:12780;top:10387;width:30;height:2" coordorigin="12780,10387" coordsize="30,0" path="m12780,10387l12809,10387e" filled="false" stroked="true" strokeweight=".1pt" strokecolor="#d09668">
                <v:path arrowok="t"/>
              </v:shape>
            </v:group>
            <v:group style="position:absolute;left:12780;top:5426;width:31;height:2" coordorigin="12780,5426" coordsize="31,2">
              <v:shape style="position:absolute;left:12780;top:5426;width:31;height:2" coordorigin="12780,5426" coordsize="31,0" path="m12780,5426l12811,5426e" filled="false" stroked="true" strokeweight=".1pt" strokecolor="#d09668">
                <v:path arrowok="t"/>
              </v:shape>
            </v:group>
            <v:group style="position:absolute;left:12796;top:10847;width:112;height:2" coordorigin="12796,10847" coordsize="112,2">
              <v:shape style="position:absolute;left:12796;top:10847;width:112;height:2" coordorigin="12796,10847" coordsize="112,0" path="m12796,10847l12907,10847e" filled="false" stroked="true" strokeweight=".118pt" strokecolor="#d09668">
                <v:path arrowok="t"/>
              </v:shape>
            </v:group>
            <v:group style="position:absolute;left:12804;top:13315;width:41;height:2" coordorigin="12804,13315" coordsize="41,2">
              <v:shape style="position:absolute;left:12804;top:13315;width:41;height:2" coordorigin="12804,13315" coordsize="41,0" path="m12804,13315l12845,13315e" filled="false" stroked="true" strokeweight=".137pt" strokecolor="#d09668">
                <v:path arrowok="t"/>
              </v:shape>
            </v:group>
            <v:group style="position:absolute;left:12823;top:10114;width:2;height:364" coordorigin="12823,10114" coordsize="2,364">
              <v:shape style="position:absolute;left:12823;top:10114;width:2;height:364" coordorigin="12823,10114" coordsize="0,364" path="m12823,10114l12823,10477e" filled="false" stroked="true" strokeweight=".783744pt" strokecolor="#d09668">
                <v:path arrowok="t"/>
              </v:shape>
            </v:group>
            <v:group style="position:absolute;left:12822;top:9121;width:28;height:15" coordorigin="12822,9121" coordsize="28,15">
              <v:shape style="position:absolute;left:12822;top:9121;width:28;height:15" coordorigin="12822,9121" coordsize="28,15" path="m12822,9121l12850,9136,12840,9131,12831,9126,12822,9121xe" filled="true" fillcolor="#d09668" stroked="false">
                <v:path arrowok="t"/>
                <v:fill type="solid"/>
              </v:shape>
            </v:group>
            <v:group style="position:absolute;left:12823;top:7833;width:29;height:15" coordorigin="12823,7833" coordsize="29,15">
              <v:shape style="position:absolute;left:12823;top:7833;width:29;height:15" coordorigin="12823,7833" coordsize="29,15" path="m12851,7833l12823,7847,12832,7843,12842,7838,12851,7833xe" filled="true" fillcolor="#d09668" stroked="false">
                <v:path arrowok="t"/>
                <v:fill type="solid"/>
              </v:shape>
            </v:group>
            <v:group style="position:absolute;left:12823;top:9091;width:60;height:29" coordorigin="12823,9091" coordsize="60,29">
              <v:shape style="position:absolute;left:12823;top:9091;width:60;height:29" coordorigin="12823,9091" coordsize="60,29" path="m12883,9091l12867,9095,12853,9101,12839,9110,12823,9119,12883,9091xe" filled="true" fillcolor="#d09668" stroked="false">
                <v:path arrowok="t"/>
                <v:fill type="solid"/>
              </v:shape>
            </v:group>
            <v:group style="position:absolute;left:12824;top:7849;width:60;height:29" coordorigin="12824,7849" coordsize="60,29">
              <v:shape style="position:absolute;left:12824;top:7849;width:60;height:29" coordorigin="12824,7849" coordsize="60,29" path="m12824,7849l12840,7859,12854,7867,12869,7874,12884,7878,12824,7849xe" filled="true" fillcolor="#d09668" stroked="false">
                <v:path arrowok="t"/>
                <v:fill type="solid"/>
              </v:shape>
            </v:group>
            <v:group style="position:absolute;left:12826;top:10497;width:2;height:2" coordorigin="12826,10497" coordsize="2,2">
              <v:shape style="position:absolute;left:12826;top:10497;width:2;height:2" coordorigin="12826,10497" coordsize="1,0" path="m12826,10497l12827,10497e" filled="false" stroked="true" strokeweight="1.804pt" strokecolor="#d09668">
                <v:path arrowok="t"/>
              </v:shape>
            </v:group>
            <v:group style="position:absolute;left:12824;top:5336;width:2;height:364" coordorigin="12824,5336" coordsize="2,364">
              <v:shape style="position:absolute;left:12824;top:5336;width:2;height:364" coordorigin="12824,5336" coordsize="0,364" path="m12824,5336l12824,5700e" filled="false" stroked="true" strokeweight=".792368pt" strokecolor="#d09668">
                <v:path arrowok="t"/>
              </v:shape>
            </v:group>
            <v:group style="position:absolute;left:12827;top:5316;width:2;height:2" coordorigin="12827,5316" coordsize="2,2">
              <v:shape style="position:absolute;left:12827;top:5316;width:2;height:2" coordorigin="12827,5316" coordsize="1,0" path="m12827,5316l12828,5316e" filled="false" stroked="true" strokeweight="1.795pt" strokecolor="#d09668">
                <v:path arrowok="t"/>
              </v:shape>
            </v:group>
            <v:group style="position:absolute;left:12836;top:11636;width:77;height:797" coordorigin="12836,11636" coordsize="77,797">
              <v:shape style="position:absolute;left:12836;top:11636;width:77;height:797" coordorigin="12836,11636" coordsize="77,797" path="m12836,11636l12913,12432,12911,12383,12907,12314,12900,12228,12892,12132,12883,12032,12873,11931,12863,11836,12853,11751,12844,11683,12836,11636xe" filled="true" fillcolor="#d09668" stroked="false">
                <v:path arrowok="t"/>
                <v:fill type="solid"/>
              </v:shape>
            </v:group>
            <v:group style="position:absolute;left:12850;top:9641;width:2;height:460" coordorigin="12850,9641" coordsize="2,460">
              <v:shape style="position:absolute;left:12850;top:9641;width:2;height:460" coordorigin="12850,9641" coordsize="0,460" path="m12850,9641l12850,10100e" filled="false" stroked="true" strokeweight="1.08pt" strokecolor="#d09668">
                <v:path arrowok="t"/>
              </v:shape>
            </v:group>
            <v:group style="position:absolute;left:12847;top:11271;width:2;height:364" coordorigin="12847,11271" coordsize="2,364">
              <v:shape style="position:absolute;left:12847;top:11271;width:2;height:364" coordorigin="12847,11271" coordsize="0,364" path="m12847,11271l12847,11635e" filled="false" stroked="true" strokeweight=".562304pt" strokecolor="#d09668">
                <v:path arrowok="t"/>
              </v:shape>
            </v:group>
            <v:group style="position:absolute;left:12842;top:14708;width:128;height:2" coordorigin="12842,14708" coordsize="128,2">
              <v:shape style="position:absolute;left:12842;top:14708;width:128;height:2" coordorigin="12842,14708" coordsize="128,0" path="m12842,14708l12970,14708e" filled="false" stroked="true" strokeweight=".347pt" strokecolor="#d09668">
                <v:path arrowok="t"/>
              </v:shape>
            </v:group>
            <v:group style="position:absolute;left:12849;top:4178;width:2;height:364" coordorigin="12849,4178" coordsize="2,364">
              <v:shape style="position:absolute;left:12849;top:4178;width:2;height:364" coordorigin="12849,4178" coordsize="0,364" path="m12849,4178l12849,4542e" filled="false" stroked="true" strokeweight=".562304pt" strokecolor="#d09668">
                <v:path arrowok="t"/>
              </v:shape>
            </v:group>
            <v:group style="position:absolute;left:12845;top:13317;width:30;height:2" coordorigin="12845,13317" coordsize="30,2">
              <v:shape style="position:absolute;left:12845;top:13317;width:30;height:2" coordorigin="12845,13317" coordsize="30,0" path="m12845,13317l12875,13317e" filled="false" stroked="true" strokeweight=".1pt" strokecolor="#d09668">
                <v:path arrowok="t"/>
              </v:shape>
            </v:group>
            <v:group style="position:absolute;left:12851;top:9137;width:32;height:17" coordorigin="12851,9137" coordsize="32,17">
              <v:shape style="position:absolute;left:12851;top:9137;width:32;height:17" coordorigin="12851,9137" coordsize="32,17" path="m12851,9137l12862,9142,12872,9148,12883,9153,12851,9137xe" filled="true" fillcolor="#d09668" stroked="false">
                <v:path arrowok="t"/>
                <v:fill type="solid"/>
              </v:shape>
            </v:group>
            <v:group style="position:absolute;left:12853;top:7816;width:31;height:16" coordorigin="12853,7816" coordsize="31,16">
              <v:shape style="position:absolute;left:12853;top:7816;width:31;height:16" coordorigin="12853,7816" coordsize="31,16" path="m12884,7816l12874,7821,12863,7826,12853,7832,12884,7816xe" filled="true" fillcolor="#d09668" stroked="false">
                <v:path arrowok="t"/>
                <v:fill type="solid"/>
              </v:shape>
            </v:group>
            <v:group style="position:absolute;left:12851;top:5713;width:2;height:460" coordorigin="12851,5713" coordsize="2,460">
              <v:shape style="position:absolute;left:12851;top:5713;width:2;height:460" coordorigin="12851,5713" coordsize="0,460" path="m12851,5713l12851,6172e" filled="false" stroked="true" strokeweight="1.091pt" strokecolor="#d09668">
                <v:path arrowok="t"/>
              </v:shape>
            </v:group>
            <v:group style="position:absolute;left:12861;top:9636;width:28;height:5" coordorigin="12861,9636" coordsize="28,5">
              <v:shape style="position:absolute;left:12861;top:9636;width:28;height:5" coordorigin="12861,9636" coordsize="28,5" path="m12888,9636l12866,9636,12861,9641,12888,9636xe" filled="true" fillcolor="#d09668" stroked="false">
                <v:path arrowok="t"/>
                <v:fill type="solid"/>
              </v:shape>
            </v:group>
            <v:group style="position:absolute;left:12862;top:7328;width:28;height:5" coordorigin="12862,7328" coordsize="28,5">
              <v:shape style="position:absolute;left:12862;top:7328;width:28;height:5" coordorigin="12862,7328" coordsize="28,5" path="m12862,7328l12868,7333,12889,7333,12862,7328xe" filled="true" fillcolor="#d09668" stroked="false">
                <v:path arrowok="t"/>
                <v:fill type="solid"/>
              </v:shape>
            </v:group>
            <v:group style="position:absolute;left:12877;top:9286;width:8;height:2" coordorigin="12877,9286" coordsize="8,2">
              <v:shape style="position:absolute;left:12877;top:9286;width:8;height:2" coordorigin="12877,9286" coordsize="8,0" path="m12877,9286l12885,9286e" filled="false" stroked="true" strokeweight="3.908pt" strokecolor="#d09668">
                <v:path arrowok="t"/>
              </v:shape>
            </v:group>
            <v:group style="position:absolute;left:12878;top:7682;width:8;height:2" coordorigin="12878,7682" coordsize="8,2">
              <v:shape style="position:absolute;left:12878;top:7682;width:8;height:2" coordorigin="12878,7682" coordsize="8,0" path="m12878,7682l12886,7682e" filled="false" stroked="true" strokeweight="3.79pt" strokecolor="#d09668">
                <v:path arrowok="t"/>
              </v:shape>
            </v:group>
            <v:group style="position:absolute;left:12797;top:4967;width:112;height:2" coordorigin="12797,4967" coordsize="112,2">
              <v:shape style="position:absolute;left:12797;top:4967;width:112;height:2" coordorigin="12797,4967" coordsize="112,0" path="m12797,4967l12908,4967e" filled="false" stroked="true" strokeweight=".118pt" strokecolor="#d09668">
                <v:path arrowok="t"/>
              </v:shape>
            </v:group>
            <v:group style="position:absolute;left:12888;top:13227;width:2;height:364" coordorigin="12888,13227" coordsize="2,364">
              <v:shape style="position:absolute;left:12888;top:13227;width:2;height:364" coordorigin="12888,13227" coordsize="0,364" path="m12888,13227l12888,13591e" filled="false" stroked="true" strokeweight=".79208pt" strokecolor="#d09668">
                <v:path arrowok="t"/>
              </v:shape>
            </v:group>
            <v:group style="position:absolute;left:12889;top:9158;width:2;height:90" coordorigin="12889,9158" coordsize="2,90">
              <v:shape style="position:absolute;left:12889;top:9158;width:2;height:90" coordorigin="12889,9158" coordsize="0,90" path="m12889,9158l12889,9247e" filled="false" stroked="true" strokeweight=".426pt" strokecolor="#d09668">
                <v:path arrowok="t"/>
              </v:shape>
            </v:group>
            <v:group style="position:absolute;left:12890;top:7720;width:2;height:92" coordorigin="12890,7720" coordsize="2,92">
              <v:shape style="position:absolute;left:12890;top:7720;width:2;height:92" coordorigin="12890,7720" coordsize="0,92" path="m12890,7720l12890,7811e" filled="false" stroked="true" strokeweight=".447pt" strokecolor="#d09668">
                <v:path arrowok="t"/>
              </v:shape>
            </v:group>
            <v:group style="position:absolute;left:12887;top:14568;width:29;height:15" coordorigin="12887,14568" coordsize="29,15">
              <v:shape style="position:absolute;left:12887;top:14568;width:29;height:15" coordorigin="12887,14568" coordsize="29,15" path="m12916,14568l12887,14583,12897,14579,12906,14573,12916,14568xe" filled="true" fillcolor="#d09668" stroked="false">
                <v:path arrowok="t"/>
                <v:fill type="solid"/>
              </v:shape>
            </v:group>
            <v:group style="position:absolute;left:12888;top:9359;width:33;height:269" coordorigin="12888,9359" coordsize="33,269">
              <v:shape style="position:absolute;left:12888;top:9359;width:33;height:269" coordorigin="12888,9359" coordsize="33,269" path="m12921,9359l12911,9426,12900,9493,12892,9559,12888,9627,12921,9359xe" filled="true" fillcolor="#d09668" stroked="false">
                <v:path arrowok="t"/>
                <v:fill type="solid"/>
              </v:shape>
            </v:group>
            <v:group style="position:absolute;left:12888;top:14585;width:60;height:29" coordorigin="12888,14585" coordsize="60,29">
              <v:shape style="position:absolute;left:12888;top:14585;width:60;height:29" coordorigin="12888,14585" coordsize="60,29" path="m12888,14585l12904,14595,12918,14603,12933,14609,12948,14614,12888,14585xe" filled="true" fillcolor="#d09668" stroked="false">
                <v:path arrowok="t"/>
                <v:fill type="solid"/>
              </v:shape>
            </v:group>
            <v:group style="position:absolute;left:12895;top:11057;width:2;height:205" coordorigin="12895,11057" coordsize="2,205">
              <v:shape style="position:absolute;left:12895;top:11057;width:2;height:205" coordorigin="12895,11057" coordsize="0,205" path="m12895,11057l12895,11262e" filled="false" stroked="true" strokeweight=".403pt" strokecolor="#d09668">
                <v:path arrowok="t"/>
              </v:shape>
            </v:group>
            <v:group style="position:absolute;left:12891;top:13207;width:2;height:2" coordorigin="12891,13207" coordsize="2,2">
              <v:shape style="position:absolute;left:12891;top:13207;width:2;height:2" coordorigin="12891,13207" coordsize="1,0" path="m12891,13207l12892,13207e" filled="false" stroked="true" strokeweight="1.795pt" strokecolor="#d09668">
                <v:path arrowok="t"/>
              </v:shape>
            </v:group>
            <v:group style="position:absolute;left:12896;top:4552;width:2;height:215" coordorigin="12896,4552" coordsize="2,215">
              <v:shape style="position:absolute;left:12896;top:4552;width:2;height:215" coordorigin="12896,4552" coordsize="0,215" path="m12896,4552l12896,4766e" filled="false" stroked="true" strokeweight=".437pt" strokecolor="#d09668">
                <v:path arrowok="t"/>
              </v:shape>
            </v:group>
            <v:group style="position:absolute;left:12903;top:10855;width:2;height:199" coordorigin="12903,10855" coordsize="2,199">
              <v:shape style="position:absolute;left:12903;top:10855;width:2;height:199" coordorigin="12903,10855" coordsize="0,199" path="m12903,10855l12903,11053e" filled="false" stroked="true" strokeweight=".393pt" strokecolor="#d09668">
                <v:path arrowok="t"/>
              </v:shape>
            </v:group>
            <v:group style="position:absolute;left:12904;top:4766;width:2;height:192" coordorigin="12904,4766" coordsize="2,192">
              <v:shape style="position:absolute;left:12904;top:4766;width:2;height:192" coordorigin="12904,4766" coordsize="0,192" path="m12904,4766l12904,4958e" filled="false" stroked="true" strokeweight=".382pt" strokecolor="#d09668">
                <v:path arrowok="t"/>
              </v:shape>
            </v:group>
            <v:group style="position:absolute;left:12904;top:7997;width:2;height:611" coordorigin="12904,7997" coordsize="2,611">
              <v:shape style="position:absolute;left:12904;top:7997;width:2;height:611" coordorigin="12904,7997" coordsize="0,611" path="m12904,7997l12904,8607e" filled="false" stroked="true" strokeweight=".719297pt" strokecolor="#d09668">
                <v:path arrowok="t"/>
              </v:shape>
            </v:group>
            <v:group style="position:absolute;left:12862;top:6172;width:60;height:1438" coordorigin="12862,6172" coordsize="60,1438">
              <v:shape style="position:absolute;left:12862;top:6172;width:60;height:1438" coordorigin="12862,6172" coordsize="60,1438" path="m12862,6172l12864,6243,12866,6304,12869,6380,12872,6468,12875,6565,12879,6670,12884,6780,12888,6891,12893,7003,12897,7113,12902,7217,12906,7315,12910,7403,12914,7479,12917,7540,12922,7610,12862,6172xe" filled="true" fillcolor="#d09668" stroked="false">
                <v:path arrowok="t"/>
                <v:fill type="solid"/>
              </v:shape>
            </v:group>
            <v:group style="position:absolute;left:12916;top:13604;width:2;height:460" coordorigin="12916,13604" coordsize="2,460">
              <v:shape style="position:absolute;left:12916;top:13604;width:2;height:460" coordorigin="12916,13604" coordsize="0,460" path="m12916,13604l12916,14063e" filled="false" stroked="true" strokeweight="1.08pt" strokecolor="#d09668">
                <v:path arrowok="t"/>
              </v:shape>
            </v:group>
            <v:group style="position:absolute;left:12910;top:8603;width:2;height:388" coordorigin="12910,8603" coordsize="2,388">
              <v:shape style="position:absolute;left:12910;top:8603;width:2;height:388" coordorigin="12910,8603" coordsize="0,388" path="m12910,8603l12910,8990e" filled="false" stroked="true" strokeweight=".56684pt" strokecolor="#d09668">
                <v:path arrowok="t"/>
              </v:shape>
            </v:group>
            <v:group style="position:absolute;left:12916;top:14551;width:33;height:17" coordorigin="12916,14551" coordsize="33,17">
              <v:shape style="position:absolute;left:12916;top:14551;width:33;height:17" coordorigin="12916,14551" coordsize="33,17" path="m12948,14551l12937,14556,12916,14568,12948,14551xe" filled="true" fillcolor="#d09668" stroked="false">
                <v:path arrowok="t"/>
                <v:fill type="solid"/>
              </v:shape>
            </v:group>
            <v:group style="position:absolute;left:12926;top:14063;width:28;height:5" coordorigin="12926,14063" coordsize="28,5">
              <v:shape style="position:absolute;left:12926;top:14063;width:28;height:5" coordorigin="12926,14063" coordsize="28,5" path="m12926,14063l12932,14068,12954,14068,12926,14063xe" filled="true" fillcolor="#d09668" stroked="false">
                <v:path arrowok="t"/>
                <v:fill type="solid"/>
              </v:shape>
            </v:group>
            <v:group style="position:absolute;left:12943;top:14419;width:8;height:2" coordorigin="12943,14419" coordsize="8,2">
              <v:shape style="position:absolute;left:12943;top:14419;width:8;height:2" coordorigin="12943,14419" coordsize="8,0" path="m12943,14419l12950,14419e" filled="false" stroked="true" strokeweight="3.927pt" strokecolor="#d09668">
                <v:path arrowok="t"/>
              </v:shape>
            </v:group>
            <v:group style="position:absolute;left:12861;top:12857;width:112;height:2" coordorigin="12861,12857" coordsize="112,2">
              <v:shape style="position:absolute;left:12861;top:12857;width:112;height:2" coordorigin="12861,12857" coordsize="112,0" path="m12861,12857l12972,12857e" filled="false" stroked="true" strokeweight=".118pt" strokecolor="#d09668">
                <v:path arrowok="t"/>
              </v:shape>
            </v:group>
            <v:group style="position:absolute;left:12955;top:14458;width:2;height:89" coordorigin="12955,14458" coordsize="2,89">
              <v:shape style="position:absolute;left:12955;top:14458;width:2;height:89" coordorigin="12955,14458" coordsize="0,89" path="m12955,14458l12955,14547e" filled="false" stroked="true" strokeweight=".426pt" strokecolor="#d09668">
                <v:path arrowok="t"/>
              </v:shape>
            </v:group>
            <v:group style="position:absolute;left:12954;top:14078;width:33;height:268" coordorigin="12954,14078" coordsize="33,268">
              <v:shape style="position:absolute;left:12954;top:14078;width:33;height:268" coordorigin="12954,14078" coordsize="33,268" path="m12954,14078l12957,14145,12966,14212,12976,14278,12986,14346,12954,14078xe" filled="true" fillcolor="#d09668" stroked="false">
                <v:path arrowok="t"/>
                <v:fill type="solid"/>
              </v:shape>
            </v:group>
            <v:group style="position:absolute;left:12960;top:12443;width:2;height:206" coordorigin="12960,12443" coordsize="2,206">
              <v:shape style="position:absolute;left:12960;top:12443;width:2;height:206" coordorigin="12960,12443" coordsize="0,206" path="m12960,12443l12960,12648e" filled="false" stroked="true" strokeweight=".403pt" strokecolor="#d09668">
                <v:path arrowok="t"/>
              </v:shape>
            </v:group>
            <v:group style="position:absolute;left:12968;top:12651;width:2;height:199" coordorigin="12968,12651" coordsize="2,199">
              <v:shape style="position:absolute;left:12968;top:12651;width:2;height:199" coordorigin="12968,12651" coordsize="0,199" path="m12968,12651l12968,12849e" filled="false" stroked="true" strokeweight=".394pt" strokecolor="#d09668">
                <v:path arrowok="t"/>
              </v:shape>
            </v:group>
            <v:group style="position:absolute;left:12975;top:14714;width:2;height:388" coordorigin="12975,14714" coordsize="2,388">
              <v:shape style="position:absolute;left:12975;top:14714;width:2;height:388" coordorigin="12975,14714" coordsize="0,388" path="m12975,14714l12975,15102e" filled="false" stroked="true" strokeweight=".566408pt" strokecolor="#d09668">
                <v:path arrowok="t"/>
              </v:shape>
            </v:group>
            <v:group style="position:absolute;left:10441;top:4182;width:2546;height:10920" coordorigin="10441,4182" coordsize="2546,10920">
              <v:shape style="position:absolute;left:10441;top:4182;width:2546;height:10920" coordorigin="10441,4182" coordsize="2546,10920" path="m12956,12462l10650,12462,10554,12480,10550,12482,10544,12482,10544,12562,10560,12582,10588,12582,10604,12602,10605,12602,10577,12622,10555,12622,10533,12642,10542,12722,10542,12722,10545,12742,10547,12762,10549,12782,10550,12802,10551,12822,10512,12822,10506,12842,10516,12902,10527,12962,10535,13042,10539,13102,10539,13122,10566,13122,10573,13182,10579,13262,10583,13342,10586,13442,10587,13522,10588,13582,10596,13582,10609,13682,10612,13762,10609,13842,10604,13902,10601,13962,10601,14002,10612,14002,10612,14322,10520,14322,10520,14342,10528,14522,10531,14582,10534,14642,10536,14682,10536,14742,10580,14742,10585,15102,10940,15102,11021,15082,12978,15082,12972,15022,12969,14962,12971,14882,12974,14802,12975,14722,12949,14722,12948,14702,12948,14622,12918,14622,12904,14602,12887,14602,12916,14582,12937,14562,12959,14562,12950,14462,12948,14442,12945,14422,12943,14402,12943,14382,12941,14362,12986,14362,12976,14282,12966,14222,12957,14162,12954,14082,12926,14082,12919,14002,12914,13922,12910,13842,12907,13762,12905,13682,12905,13622,12896,13602,12884,13502,12881,13422,12883,13362,12888,13302,12891,13242,12891,13202,12880,13202,12880,12882,12881,12862,12972,12862,12964,12662,12964,12662,12961,12602,12959,12562,12957,12502,12956,1246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978,15082l11837,15082,11919,15102,12980,15102,12978,1508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836,11642l10539,11642,10543,11682,10544,11742,10544,11822,10542,11902,10539,12002,10535,12082,10530,12182,10526,12262,10522,12342,10519,12402,10519,12402,10517,12462,10518,12482,10543,12482,10554,12480,10583,12462,12956,12462,12945,12442,12913,12442,12836,1164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0554,12480l10543,12482,10550,12482,10554,12480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0478,11242l10453,11242,10452,11262,10453,11342,10456,11402,10458,11482,10455,11562,10447,11642,12842,11642,12847,11282,12891,11282,12891,11262,10516,11262,10487,11243,10478,1124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914,8622l10520,8622,10514,8982,10471,8982,10470,9042,10468,9082,10466,9142,10463,9182,10462,9202,10455,9402,10547,9402,10547,9722,10536,9742,10536,9762,10539,9822,10544,9882,10546,9962,10543,10042,10530,10142,10522,10142,10522,10222,10520,10282,10517,10382,10513,10462,10508,10542,10500,10602,10495,10622,10473,10622,10470,10682,10461,10762,10451,10822,10441,10882,10446,10902,10486,10902,10484,10922,10484,10942,10482,10962,10479,10982,10476,11002,10476,11002,10468,11082,10479,11102,10511,11102,10540,11122,10538,11122,10523,11142,10509,11142,10494,11162,10479,11162,10479,11242,10484,11242,10487,11243,10581,11262,12891,11262,12891,11222,12893,11162,12896,11122,12899,11062,12899,11062,12907,10862,12815,10862,12815,10842,12815,10522,12826,10522,12826,10482,12823,10422,12818,10362,12815,10302,12818,10222,12831,10122,12839,10102,12840,10042,12841,9962,12844,9882,12848,9802,12854,9722,12861,9642,12888,9642,12892,9562,12900,9502,12911,9442,12921,9362,12876,9362,12877,9342,12878,9322,12880,9302,12882,9282,12885,9262,12894,9162,12862,9162,12851,9142,12850,9142,12822,9122,12839,9122,12853,9102,12883,9102,12883,9022,12884,9002,12910,9002,12908,8922,12906,8842,12904,8782,12906,8702,12914,862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0484,11242l10478,11242,10487,11243,10484,1124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677,7982l10505,7982,10505,8002,10507,8062,10510,8142,10513,8222,10517,8322,10519,8402,10519,8482,10517,8562,10511,8622,12904,8622,12899,8562,12896,8482,12897,8402,12899,8322,12902,8222,12906,8142,12909,8062,12911,8002,12645,8002,12677,798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911,7982l12775,7982,12645,8002,12911,8002,12911,798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884,7882l10532,7882,10532,7962,10531,7982,12885,7982,12884,7962,12884,788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840,7862l10576,7862,10561,7882,12854,7882,12840,786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853,7842l10564,7842,10593,7862,12823,7862,12853,784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874,7822l10542,7822,10553,7842,12863,7842,12874,782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916,7622l10539,7622,10537,7642,10536,7662,10535,7682,10532,7702,10529,7722,10521,7822,12895,7822,12886,7722,12883,7702,12881,7682,12879,7682,12878,7662,12877,7642,12797,7642,12916,762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827,5302l10589,5302,10588,5342,10591,5402,10596,5462,10599,5522,10596,5602,10584,5702,10575,5722,10575,5782,10573,5862,10570,5942,10566,6042,10561,6122,10553,6182,10553,6202,10552,6242,10547,6382,10544,6482,10540,6562,10536,6682,10532,6782,10528,6902,10523,7002,10519,7122,10514,7222,10510,7322,10506,7402,10502,7482,10499,7542,10496,7582,10494,7622,12922,7622,12920,7602,12917,7542,12914,7482,12910,7422,12906,7322,12902,7222,12897,7122,12893,7022,12888,6902,12884,6782,12879,6682,12875,6582,12872,6482,12869,6382,12866,6322,12864,6262,12862,6182,12855,6122,12849,6042,12845,5962,12843,5862,12841,5782,12840,5722,12832,5702,12819,5622,12816,5522,12819,5462,12821,5442,10605,5442,10619,5432,10624,5422,12822,5422,12824,5402,12827,5342,12827,530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822,5422l10633,5422,10619,5432,10614,5442,12821,5442,12822,542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0633,5422l10624,5422,10619,5432,10633,542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908,4962l10610,4962,10599,4966,10600,4982,10600,5302,12816,5302,12816,4982,12908,4982,12908,496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892,4562l10524,4562,10523,4602,10521,4662,10519,4702,10515,4762,10508,4962,10561,4982,10599,4966,10599,4962,12908,4962,12900,4782,12897,4722,12894,4662,12893,4622,12892,456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0610,4962l10599,4962,10599,4966,10610,4962xe" filled="true" fillcolor="#d09668" stroked="false">
                <v:path arrowok="t"/>
                <v:fill type="solid"/>
              </v:shape>
              <v:shape style="position:absolute;left:10441;top:4182;width:2546;height:10920" coordorigin="10441,4182" coordsize="2546,10920" path="m12843,4182l10573,4182,10567,4542,10684,4542,10724,4562,12849,4562,12843,4182xe" filled="true" fillcolor="#d09668" stroked="false">
                <v:path arrowok="t"/>
                <v:fill type="solid"/>
              </v:shape>
              <v:shape style="position:absolute;left:10528;top:14716;width:219;height:216" type="#_x0000_t75" stroked="false">
                <v:imagedata r:id="rId236" o:title=""/>
              </v:shape>
            </v:group>
            <v:group style="position:absolute;left:10500;top:14305;width:47;height:436" coordorigin="10500,14305" coordsize="47,436">
              <v:shape style="position:absolute;left:10500;top:14305;width:47;height:436" coordorigin="10500,14305" coordsize="47,436" path="m10515,14305l10505,14309,10500,14320,10502,14401,10506,14482,10511,14563,10514,14645,10516,14726,10521,14737,10532,14740,10542,14737,10546,14726,10544,14645,10541,14563,10536,14482,10532,14401,10530,14320,10525,14309,10515,14305xe" filled="true" fillcolor="#221f20" stroked="false">
                <v:path arrowok="t"/>
                <v:fill type="solid"/>
              </v:shape>
            </v:group>
            <v:group style="position:absolute;left:10501;top:14295;width:252;height:35" coordorigin="10501,14295" coordsize="252,35">
              <v:shape style="position:absolute;left:10501;top:14295;width:252;height:35" coordorigin="10501,14295" coordsize="252,35" path="m10515,14295l10504,14300,10501,14310,10504,14320,10515,14325,10571,14326,10682,14329,10737,14330,10748,14325,10752,14315,10748,14304,10737,14300,10682,14299,10571,14296,10515,14295xe" filled="true" fillcolor="#221f20" stroked="false">
                <v:path arrowok="t"/>
                <v:fill type="solid"/>
              </v:shape>
            </v:group>
            <v:group style="position:absolute;left:10528;top:14496;width:116;height:30" coordorigin="10528,14496" coordsize="116,30">
              <v:shape style="position:absolute;left:10528;top:14496;width:116;height:30" coordorigin="10528,14496" coordsize="116,30" path="m10629,14496l10542,14496,10531,14500,10528,14511,10531,14521,10542,14526,10629,14526,10640,14521,10644,14511,10640,14500,10629,14496xe" filled="true" fillcolor="#221f20" stroked="false">
                <v:path arrowok="t"/>
                <v:fill type="solid"/>
              </v:shape>
            </v:group>
            <v:group style="position:absolute;left:10607;top:13980;width:2;height:336" coordorigin="10607,13980" coordsize="2,336">
              <v:shape style="position:absolute;left:10607;top:13980;width:2;height:336" coordorigin="10607,13980" coordsize="0,336" path="m10607,13980l10607,14315e" filled="false" stroked="true" strokeweight="1.5pt" strokecolor="#221f20">
                <v:path arrowok="t"/>
              </v:shape>
            </v:group>
            <v:group style="position:absolute;left:10593;top:13970;width:257;height:30" coordorigin="10593,13970" coordsize="257,30">
              <v:shape style="position:absolute;left:10593;top:13970;width:257;height:30" coordorigin="10593,13970" coordsize="257,30" path="m10835,13970l10607,13970,10596,13975,10593,13985,10596,13995,10607,14000,10835,14000,10846,13995,10849,13985,10846,13975,10835,13970xe" filled="true" fillcolor="#221f20" stroked="false">
                <v:path arrowok="t"/>
                <v:fill type="solid"/>
              </v:shape>
            </v:group>
            <v:group style="position:absolute;left:10596;top:13564;width:2;height:431" coordorigin="10596,13564" coordsize="2,431">
              <v:shape style="position:absolute;left:10596;top:13564;width:2;height:431" coordorigin="10596,13564" coordsize="0,431" path="m10596,13564l10596,13995e" filled="false" stroked="true" strokeweight="1.956528pt" strokecolor="#221f20">
                <v:path arrowok="t"/>
              </v:shape>
            </v:group>
            <v:group style="position:absolute;left:10598;top:13836;width:100;height:35" coordorigin="10598,13836" coordsize="100,35">
              <v:shape style="position:absolute;left:10598;top:13836;width:100;height:35" coordorigin="10598,13836" coordsize="100,35" path="m10613,13836l10602,13840,10598,13851,10602,13861,10613,13866,10630,13867,10666,13870,10683,13871,10694,13866,10698,13856,10694,13846,10683,13841,10666,13840,10630,13837,10613,13836xe" filled="true" fillcolor="#221f20" stroked="false">
                <v:path arrowok="t"/>
                <v:fill type="solid"/>
              </v:shape>
            </v:group>
            <v:group style="position:absolute;left:12969;top:14697;width:2;height:417" coordorigin="12969,14697" coordsize="2,417">
              <v:shape style="position:absolute;left:12969;top:14697;width:2;height:417" coordorigin="12969,14697" coordsize="0,417" path="m12969,14697l12969,15113e" filled="false" stroked="true" strokeweight="1.982744pt" strokecolor="#221f20">
                <v:path arrowok="t"/>
              </v:shape>
              <v:shape style="position:absolute;left:12689;top:14046;width:306;height:685" type="#_x0000_t75" stroked="false">
                <v:imagedata r:id="rId237" o:title=""/>
              </v:shape>
            </v:group>
            <v:group style="position:absolute;left:12884;top:13588;width:52;height:488" coordorigin="12884,13588" coordsize="52,488">
              <v:shape style="position:absolute;left:12884;top:13588;width:52;height:488" coordorigin="12884,13588" coordsize="52,488" path="m12898,13588l12888,13591,12884,13602,12884,13679,12885,13757,12887,13834,12891,13912,12897,13989,12906,14065,12922,14076,12932,14069,12935,14057,12926,13982,12920,13906,12917,13830,12915,13754,12914,13678,12914,13602,12909,13591,12898,13588xe" filled="true" fillcolor="#221f20" stroked="false">
                <v:path arrowok="t"/>
                <v:fill type="solid"/>
              </v:shape>
            </v:group>
            <v:group style="position:absolute;left:10503;top:12053;width:333;height:35" coordorigin="10503,12053" coordsize="333,35">
              <v:shape style="position:absolute;left:10503;top:12053;width:333;height:35" coordorigin="10503,12053" coordsize="333,35" path="m10821,12053l10745,12056,10669,12057,10518,12058,10507,12063,10503,12073,10507,12084,10518,12088,10669,12087,10745,12086,10821,12083,10836,12068,10832,12058,10821,12053xe" filled="true" fillcolor="#221f20" stroked="false">
                <v:path arrowok="t"/>
                <v:fill type="solid"/>
              </v:shape>
            </v:group>
            <v:group style="position:absolute;left:12816;top:11620;width:106;height:827" coordorigin="12816,11620" coordsize="106,827">
              <v:shape style="position:absolute;left:12816;top:11620;width:106;height:827" coordorigin="12816,11620" coordsize="106,827" path="m12828,11620l12818,11626,12816,11638,12829,11716,12841,11794,12852,11874,12862,11953,12870,12033,12877,12114,12883,12194,12887,12274,12890,12353,12891,12432,12896,12443,12907,12446,12917,12443,12921,12432,12920,12352,12917,12272,12912,12191,12907,12110,12899,12029,12891,11949,12881,11868,12870,11788,12858,11709,12845,11630,12838,11621,12828,11620xe" filled="true" fillcolor="#221f20" stroked="false">
                <v:path arrowok="t"/>
                <v:fill type="solid"/>
              </v:shape>
            </v:group>
            <v:group style="position:absolute;left:12735;top:12420;width:219;height:32" coordorigin="12735,12420" coordsize="219,32">
              <v:shape style="position:absolute;left:12735;top:12420;width:219;height:32" coordorigin="12735,12420" coordsize="219,32" path="m12891,12420l12844,12420,12749,12422,12738,12426,12735,12437,12738,12447,12749,12452,12844,12450,12944,12450,12950,12448,12953,12438,12950,12427,12939,12422,12891,12420xe" filled="true" fillcolor="#221f20" stroked="false">
                <v:path arrowok="t"/>
                <v:fill type="solid"/>
              </v:shape>
              <v:shape style="position:absolute;left:12735;top:12420;width:219;height:32" coordorigin="12735,12420" coordsize="219,32" path="m12944,12450l12891,12450,12939,12452,12944,12450xe" filled="true" fillcolor="#221f20" stroked="false">
                <v:path arrowok="t"/>
                <v:fill type="solid"/>
              </v:shape>
            </v:group>
            <v:group style="position:absolute;left:12935;top:12427;width:47;height:436" coordorigin="12935,12427" coordsize="47,436">
              <v:shape style="position:absolute;left:12935;top:12427;width:47;height:436" coordorigin="12935,12427" coordsize="47,436" path="m12950,12427l12939,12430,12935,12441,12937,12523,12941,12604,12945,12685,12949,12766,12951,12848,12956,12859,12966,12862,12976,12859,12981,12848,12979,12766,12975,12685,12971,12604,12967,12523,12965,12441,12960,12430,12950,12427xe" filled="true" fillcolor="#221f20" stroked="false">
                <v:path arrowok="t"/>
                <v:fill type="solid"/>
              </v:shape>
            </v:group>
            <v:group style="position:absolute;left:12729;top:12838;width:252;height:35" coordorigin="12729,12838" coordsize="252,35">
              <v:shape style="position:absolute;left:12729;top:12838;width:252;height:35" coordorigin="12729,12838" coordsize="252,35" path="m12744,12838l12733,12842,12729,12852,12733,12863,12744,12868,12799,12868,12910,12871,12966,12872,12977,12868,12980,12857,12977,12847,12966,12842,12910,12841,12799,12838,12744,12838xe" filled="true" fillcolor="#221f20" stroked="false">
                <v:path arrowok="t"/>
                <v:fill type="solid"/>
              </v:shape>
            </v:group>
            <v:group style="position:absolute;left:12838;top:12641;width:116;height:30" coordorigin="12838,12641" coordsize="116,30">
              <v:shape style="position:absolute;left:12838;top:12641;width:116;height:30" coordorigin="12838,12641" coordsize="116,30" path="m12939,12641l12852,12641,12841,12646,12838,12656,12841,12667,12852,12671,12939,12671,12950,12667,12953,12656,12950,12646,12939,12641xe" filled="true" fillcolor="#221f20" stroked="false">
                <v:path arrowok="t"/>
                <v:fill type="solid"/>
              </v:shape>
            </v:group>
            <v:group style="position:absolute;left:12874;top:12852;width:2;height:336" coordorigin="12874,12852" coordsize="2,336">
              <v:shape style="position:absolute;left:12874;top:12852;width:2;height:336" coordorigin="12874,12852" coordsize="0,336" path="m12874,12852l12874,13187e" filled="false" stroked="true" strokeweight="1.5pt" strokecolor="#221f20">
                <v:path arrowok="t"/>
              </v:shape>
            </v:group>
            <v:group style="position:absolute;left:12632;top:13167;width:257;height:30" coordorigin="12632,13167" coordsize="257,30">
              <v:shape style="position:absolute;left:12632;top:13167;width:257;height:30" coordorigin="12632,13167" coordsize="257,30" path="m12874,13167l12646,13167,12635,13172,12632,13182,12635,13193,12646,13197,12874,13197,12885,13193,12888,13182,12885,13172,12874,13167xe" filled="true" fillcolor="#221f20" stroked="false">
                <v:path arrowok="t"/>
                <v:fill type="solid"/>
              </v:shape>
            </v:group>
            <v:group style="position:absolute;left:12885;top:13173;width:2;height:431" coordorigin="12885,13173" coordsize="2,431">
              <v:shape style="position:absolute;left:12885;top:13173;width:2;height:431" coordorigin="12885,13173" coordsize="0,431" path="m12885,13173l12885,13603e" filled="false" stroked="true" strokeweight="1.95676pt" strokecolor="#221f20">
                <v:path arrowok="t"/>
              </v:shape>
            </v:group>
            <v:group style="position:absolute;left:12784;top:13297;width:100;height:35" coordorigin="12784,13297" coordsize="100,35">
              <v:shape style="position:absolute;left:12784;top:13297;width:100;height:35" coordorigin="12784,13297" coordsize="100,35" path="m12798,13297l12787,13301,12784,13311,12787,13322,12798,13327,12816,13327,12851,13330,12868,13331,12879,13327,12883,13316,12879,13306,12868,13301,12851,13300,12816,13297,12798,13297xe" filled="true" fillcolor="#221f20" stroked="false">
                <v:path arrowok="t"/>
                <v:fill type="solid"/>
              </v:shape>
            </v:group>
            <v:group style="position:absolute;left:12872;top:7966;width:49;height:658" coordorigin="12872,7966" coordsize="49,658">
              <v:shape style="position:absolute;left:12872;top:7966;width:49;height:658" coordorigin="12872,7966" coordsize="49,658" path="m12905,7966l12895,7969,12890,7980,12888,8059,12884,8138,12879,8217,12875,8297,12872,8376,12872,8455,12875,8534,12884,8612,12890,8622,12900,8623,12910,8616,12913,8604,12904,8527,12901,8449,12901,8371,12904,8293,12909,8214,12914,8136,12918,8058,12920,7980,12915,7969,12905,7966xe" filled="true" fillcolor="#221f20" stroked="false">
                <v:path arrowok="t"/>
                <v:fill type="solid"/>
              </v:shape>
              <v:shape style="position:absolute;left:12625;top:7606;width:300;height:393" type="#_x0000_t75" stroked="false">
                <v:imagedata r:id="rId238" o:title=""/>
              </v:shape>
            </v:group>
            <v:group style="position:absolute;left:12841;top:6160;width:90;height:1466" coordorigin="12841,6160" coordsize="90,1466">
              <v:shape style="position:absolute;left:12841;top:6160;width:90;height:1466" coordorigin="12841,6160" coordsize="90,1466" path="m12856,6160l12846,6164,12841,6175,12842,6254,12844,6332,12846,6411,12849,6490,12852,6568,12856,6647,12859,6726,12863,6804,12866,6883,12869,6964,12872,7045,12874,7126,12876,7207,12879,7288,12882,7370,12887,7451,12893,7531,12901,7612,12917,7626,12927,7623,12931,7612,12923,7534,12917,7455,12913,7377,12909,7298,12907,7219,12904,7140,12902,7061,12900,6982,12897,6904,12894,6823,12890,6742,12886,6661,12883,6580,12879,6499,12876,6418,12874,6337,12872,6256,12871,6175,12866,6164,12856,6160xe" filled="true" fillcolor="#221f20" stroked="false">
                <v:path arrowok="t"/>
                <v:fill type="solid"/>
              </v:shape>
            </v:group>
            <v:group style="position:absolute;left:12842;top:7315;width:56;height:36" coordorigin="12842,7315" coordsize="56,36">
              <v:shape style="position:absolute;left:12842;top:7315;width:56;height:36" coordorigin="12842,7315" coordsize="56,36" path="m12852,7315l12844,7321,12842,7332,12848,7343,12858,7350,12871,7350,12883,7350,12894,7345,12898,7335,12894,7324,12886,7321,12869,7321,12864,7317,12852,7315xe" filled="true" fillcolor="#221f20" stroked="false">
                <v:path arrowok="t"/>
                <v:fill type="solid"/>
              </v:shape>
              <v:shape style="position:absolute;left:12842;top:7315;width:56;height:36" coordorigin="12842,7315" coordsize="56,36" path="m12883,7320l12877,7320,12869,7321,12886,7321,12883,7320xe" filled="true" fillcolor="#221f20" stroked="false">
                <v:path arrowok="t"/>
                <v:fill type="solid"/>
              </v:shape>
            </v:group>
            <v:group style="position:absolute;left:12819;top:5701;width:52;height:488" coordorigin="12819,5701" coordsize="52,488">
              <v:shape style="position:absolute;left:12819;top:5701;width:52;height:488" coordorigin="12819,5701" coordsize="52,488" path="m12834,5701l12824,5705,12819,5716,12820,5793,12821,5870,12823,5948,12827,6025,12833,6102,12842,6179,12858,6189,12867,6183,12870,6171,12862,6096,12856,6020,12852,5944,12850,5868,12850,5792,12849,5716,12845,5705,12834,5701xe" filled="true" fillcolor="#221f20" stroked="false">
                <v:path arrowok="t"/>
                <v:fill type="solid"/>
              </v:shape>
              <v:shape style="position:absolute;left:12671;top:4168;width:219;height:397" type="#_x0000_t75" stroked="false">
                <v:imagedata r:id="rId239" o:title=""/>
              </v:shape>
            </v:group>
            <v:group style="position:absolute;left:12871;top:4540;width:47;height:436" coordorigin="12871,4540" coordsize="47,436">
              <v:shape style="position:absolute;left:12871;top:4540;width:47;height:436" coordorigin="12871,4540" coordsize="47,436" path="m12885,4540l12875,4544,12871,4555,12873,4636,12876,4717,12881,4799,12885,4880,12887,4961,12892,4972,12902,4976,12912,4972,12917,4961,12915,4880,12911,4799,12906,4717,12903,4636,12901,4555,12896,4544,12885,4540xe" filled="true" fillcolor="#221f20" stroked="false">
                <v:path arrowok="t"/>
                <v:fill type="solid"/>
              </v:shape>
            </v:group>
            <v:group style="position:absolute;left:12665;top:4951;width:252;height:35" coordorigin="12665,4951" coordsize="252,35">
              <v:shape style="position:absolute;left:12665;top:4951;width:252;height:35" coordorigin="12665,4951" coordsize="252,35" path="m12680,4951l12669,4956,12665,4966,12669,4976,12680,4981,12735,4982,12846,4985,12902,4986,12913,4981,12916,4971,12913,4961,12902,4956,12846,4955,12735,4952,12680,4951xe" filled="true" fillcolor="#221f20" stroked="false">
                <v:path arrowok="t"/>
                <v:fill type="solid"/>
              </v:shape>
            </v:group>
            <v:group style="position:absolute;left:12774;top:4755;width:116;height:30" coordorigin="12774,4755" coordsize="116,30">
              <v:shape style="position:absolute;left:12774;top:4755;width:116;height:30" coordorigin="12774,4755" coordsize="116,30" path="m12875,4755l12788,4755,12777,4760,12774,4770,12777,4780,12788,4785,12875,4785,12886,4780,12889,4770,12886,4760,12875,4755xe" filled="true" fillcolor="#221f20" stroked="false">
                <v:path arrowok="t"/>
                <v:fill type="solid"/>
              </v:shape>
            </v:group>
            <v:group style="position:absolute;left:12810;top:4966;width:2;height:336" coordorigin="12810,4966" coordsize="2,336">
              <v:shape style="position:absolute;left:12810;top:4966;width:2;height:336" coordorigin="12810,4966" coordsize="0,336" path="m12810,4966l12810,5301e" filled="false" stroked="true" strokeweight="1.5pt" strokecolor="#221f20">
                <v:path arrowok="t"/>
              </v:shape>
            </v:group>
            <v:group style="position:absolute;left:12568;top:5281;width:257;height:30" coordorigin="12568,5281" coordsize="257,30">
              <v:shape style="position:absolute;left:12568;top:5281;width:257;height:30" coordorigin="12568,5281" coordsize="257,30" path="m12810,5281l12582,5281,12571,5286,12568,5296,12571,5306,12582,5311,12810,5311,12821,5306,12824,5296,12821,5286,12810,5281xe" filled="true" fillcolor="#221f20" stroked="false">
                <v:path arrowok="t"/>
                <v:fill type="solid"/>
              </v:shape>
            </v:group>
            <v:group style="position:absolute;left:12821;top:5286;width:2;height:431" coordorigin="12821,5286" coordsize="2,431">
              <v:shape style="position:absolute;left:12821;top:5286;width:2;height:431" coordorigin="12821,5286" coordsize="0,431" path="m12821,5286l12821,5717e" filled="false" stroked="true" strokeweight="1.9574pt" strokecolor="#221f20">
                <v:path arrowok="t"/>
              </v:shape>
            </v:group>
            <v:group style="position:absolute;left:12719;top:5410;width:100;height:35" coordorigin="12719,5410" coordsize="100,35">
              <v:shape style="position:absolute;left:12719;top:5410;width:100;height:35" coordorigin="12719,5410" coordsize="100,35" path="m12734,5410l12723,5415,12719,5425,12723,5435,12734,5440,12752,5441,12787,5444,12804,5445,12815,5440,12819,5430,12815,5420,12804,5415,12787,5414,12752,5411,12734,5410xe" filled="true" fillcolor="#221f20" stroked="false">
                <v:path arrowok="t"/>
                <v:fill type="solid"/>
              </v:shape>
            </v:group>
            <v:group style="position:absolute;left:10497;top:11615;width:64;height:856" coordorigin="10497,11615" coordsize="64,856">
              <v:shape style="position:absolute;left:10497;top:11615;width:64;height:856" coordorigin="10497,11615" coordsize="64,856" path="m10531,11615l10522,11621,10519,11633,10527,11715,10528,11797,10525,11880,10521,11963,10516,12044,10512,12127,10507,12209,10503,12291,10499,12373,10497,12456,10502,12467,10512,12470,10523,12467,10527,12456,10529,12373,10534,12291,10540,12207,10547,12124,10553,12040,10558,11956,10561,11873,10561,11790,10557,11707,10548,11625,10542,11616,10531,11615xe" filled="true" fillcolor="#221f20" stroked="false">
                <v:path arrowok="t"/>
                <v:fill type="solid"/>
              </v:shape>
              <v:shape style="position:absolute;left:10486;top:12436;width:306;height:685" type="#_x0000_t75" stroked="false">
                <v:imagedata r:id="rId240" o:title=""/>
              </v:shape>
            </v:group>
            <v:group style="position:absolute;left:10547;top:13092;width:52;height:488" coordorigin="10547,13092" coordsize="52,488">
              <v:shape style="position:absolute;left:10547;top:13092;width:52;height:488" coordorigin="10547,13092" coordsize="52,488" path="m10559,13092l10550,13098,10547,13110,10555,13185,10561,13261,10565,13337,10567,13413,10567,13489,10568,13565,10572,13576,10583,13579,10593,13576,10598,13565,10597,13488,10596,13410,10594,13333,10590,13256,10584,13179,10575,13102,10570,13092,10559,13092xe" filled="true" fillcolor="#221f20" stroked="false">
                <v:path arrowok="t"/>
                <v:fill type="solid"/>
              </v:shape>
            </v:group>
            <v:group style="position:absolute;left:12580;top:8589;width:333;height:35" coordorigin="12580,8589" coordsize="333,35">
              <v:shape style="position:absolute;left:12580;top:8589;width:333;height:35" coordorigin="12580,8589" coordsize="333,35" path="m12595,8589l12584,8593,12580,8603,12584,8614,12595,8619,12671,8621,12746,8623,12898,8623,12909,8619,12913,8608,12909,8598,12898,8593,12746,8593,12671,8591,12595,8589xe" filled="true" fillcolor="#221f20" stroked="false">
                <v:path arrowok="t"/>
                <v:fill type="solid"/>
              </v:shape>
              <v:shape style="position:absolute;left:10462;top:8589;width:369;height:398" type="#_x0000_t75" stroked="false">
                <v:imagedata r:id="rId241" o:title=""/>
              </v:shape>
            </v:group>
            <v:group style="position:absolute;left:10435;top:8962;width:47;height:436" coordorigin="10435,8962" coordsize="47,436">
              <v:shape style="position:absolute;left:10435;top:8962;width:47;height:436" coordorigin="10435,8962" coordsize="47,436" path="m10466,8962l10456,8966,10451,8977,10449,9058,10445,9139,10441,9220,10437,9302,10435,9383,10439,9394,10450,9398,10460,9394,10465,9383,10467,9302,10471,9220,10475,9139,10479,9058,10481,8977,10476,8966,10466,8962xe" filled="true" fillcolor="#221f20" stroked="false">
                <v:path arrowok="t"/>
                <v:fill type="solid"/>
              </v:shape>
            </v:group>
            <v:group style="position:absolute;left:10435;top:9373;width:252;height:35" coordorigin="10435,9373" coordsize="252,35">
              <v:shape style="position:absolute;left:10435;top:9373;width:252;height:35" coordorigin="10435,9373" coordsize="252,35" path="m10672,9373l10616,9374,10505,9377,10450,9378,10439,9382,10435,9393,10439,9403,10450,9408,10505,9407,10616,9404,10672,9403,10683,9398,10686,9388,10683,9377,10672,9373xe" filled="true" fillcolor="#221f20" stroked="false">
                <v:path arrowok="t"/>
                <v:fill type="solid"/>
              </v:shape>
            </v:group>
            <v:group style="position:absolute;left:10462;top:9177;width:116;height:30" coordorigin="10462,9177" coordsize="116,30">
              <v:shape style="position:absolute;left:10462;top:9177;width:116;height:30" coordorigin="10462,9177" coordsize="116,30" path="m10564,9177l10477,9177,10466,9181,10462,9192,10466,9202,10477,9207,10564,9207,10574,9202,10578,9192,10574,9181,10564,9177xe" filled="true" fillcolor="#221f20" stroked="false">
                <v:path arrowok="t"/>
                <v:fill type="solid"/>
              </v:shape>
            </v:group>
            <v:group style="position:absolute;left:10542;top:9388;width:2;height:336" coordorigin="10542,9388" coordsize="2,336">
              <v:shape style="position:absolute;left:10542;top:9388;width:2;height:336" coordorigin="10542,9388" coordsize="0,336" path="m10542,9388l10542,9723e" filled="false" stroked="true" strokeweight="1.5pt" strokecolor="#221f20">
                <v:path arrowok="t"/>
              </v:shape>
            </v:group>
            <v:group style="position:absolute;left:10527;top:9703;width:257;height:30" coordorigin="10527,9703" coordsize="257,30">
              <v:shape style="position:absolute;left:10527;top:9703;width:257;height:30" coordorigin="10527,9703" coordsize="257,30" path="m10769,9703l10542,9703,10531,9707,10527,9718,10531,9728,10542,9733,10769,9733,10780,9728,10784,9718,10780,9707,10769,9703xe" filled="true" fillcolor="#221f20" stroked="false">
                <v:path arrowok="t"/>
                <v:fill type="solid"/>
              </v:shape>
            </v:group>
            <v:group style="position:absolute;left:10531;top:9708;width:2;height:431" coordorigin="10531,9708" coordsize="2,431">
              <v:shape style="position:absolute;left:10531;top:9708;width:2;height:431" coordorigin="10531,9708" coordsize="0,431" path="m10531,9708l10531,10138e" filled="false" stroked="true" strokeweight="1.956528pt" strokecolor="#221f20">
                <v:path arrowok="t"/>
              </v:shape>
            </v:group>
            <v:group style="position:absolute;left:10533;top:9832;width:100;height:35" coordorigin="10533,9832" coordsize="100,35">
              <v:shape style="position:absolute;left:10533;top:9832;width:100;height:35" coordorigin="10533,9832" coordsize="100,35" path="m10618,9832l10600,9833,10565,9836,10547,9837,10536,9841,10533,9852,10536,9862,10547,9867,10565,9866,10600,9863,10618,9862,10629,9857,10632,9847,10629,9836,10618,9832xe" filled="true" fillcolor="#221f20" stroked="false">
                <v:path arrowok="t"/>
                <v:fill type="solid"/>
              </v:shape>
            </v:group>
            <v:group style="position:absolute;left:12904;top:8589;width:2;height:417" coordorigin="12904,8589" coordsize="2,417">
              <v:shape style="position:absolute;left:12904;top:8589;width:2;height:417" coordorigin="12904,8589" coordsize="0,417" path="m12904,8589l12904,9005e" filled="false" stroked="true" strokeweight="1.982392pt" strokecolor="#221f20">
                <v:path arrowok="t"/>
              </v:shape>
              <v:shape style="position:absolute;left:12624;top:8971;width:306;height:685" type="#_x0000_t75" stroked="false">
                <v:imagedata r:id="rId242" o:title=""/>
              </v:shape>
            </v:group>
            <v:group style="position:absolute;left:12818;top:9627;width:52;height:488" coordorigin="12818,9627" coordsize="52,488">
              <v:shape style="position:absolute;left:12818;top:9627;width:52;height:488" coordorigin="12818,9627" coordsize="52,488" path="m12857,9627l12832,9714,12825,9791,12822,9868,12819,9946,12818,10025,12818,10100,12823,10111,12833,10115,12843,10111,12848,10100,12848,10023,12849,9948,12851,9872,12855,9796,12861,9721,12869,9645,12866,9633,12857,9627xe" filled="true" fillcolor="#221f20" stroked="false">
                <v:path arrowok="t"/>
                <v:fill type="solid"/>
              </v:shape>
            </v:group>
            <v:group style="position:absolute;left:10438;top:11614;width:333;height:35" coordorigin="10438,11614" coordsize="333,35">
              <v:shape style="position:absolute;left:10438;top:11614;width:333;height:35" coordorigin="10438,11614" coordsize="333,35" path="m10452,11614l10441,11619,10438,11629,10441,11640,10452,11644,10604,11645,10680,11647,10756,11649,10766,11645,10770,11635,10766,11624,10756,11619,10680,11617,10604,11615,10452,11614xe" filled="true" fillcolor="#221f20" stroked="false">
                <v:path arrowok="t"/>
                <v:fill type="solid"/>
              </v:shape>
              <v:shape style="position:absolute;left:12519;top:11251;width:369;height:398" type="#_x0000_t75" stroked="false">
                <v:imagedata r:id="rId243" o:title=""/>
              </v:shape>
            </v:group>
            <v:group style="position:absolute;left:12869;top:10840;width:47;height:436" coordorigin="12869,10840" coordsize="47,436">
              <v:shape style="position:absolute;left:12869;top:10840;width:47;height:436" coordorigin="12869,10840" coordsize="47,436" path="m12901,10840l12890,10844,12886,10855,12884,10936,12880,11017,12875,11099,12871,11180,12869,11261,12874,11272,12884,11276,12895,11272,12899,11261,12901,11180,12905,11099,12910,11017,12914,10936,12916,10855,12911,10844,12901,10840xe" filled="true" fillcolor="#221f20" stroked="false">
                <v:path arrowok="t"/>
                <v:fill type="solid"/>
              </v:shape>
            </v:group>
            <v:group style="position:absolute;left:12664;top:10830;width:252;height:35" coordorigin="12664,10830" coordsize="252,35">
              <v:shape style="position:absolute;left:12664;top:10830;width:252;height:35" coordorigin="12664,10830" coordsize="252,35" path="m12901,10830l12845,10831,12734,10834,12678,10835,12668,10840,12664,10850,12668,10860,12678,10865,12734,10864,12845,10861,12901,10860,12911,10855,12915,10845,12911,10835,12901,10830xe" filled="true" fillcolor="#221f20" stroked="false">
                <v:path arrowok="t"/>
                <v:fill type="solid"/>
              </v:shape>
            </v:group>
            <v:group style="position:absolute;left:12772;top:11031;width:116;height:30" coordorigin="12772,11031" coordsize="116,30">
              <v:shape style="position:absolute;left:12772;top:11031;width:116;height:30" coordorigin="12772,11031" coordsize="116,30" path="m12873,11031l12787,11031,12776,11036,12772,11046,12776,11056,12787,11061,12873,11061,12884,11056,12888,11046,12884,11036,12873,11031xe" filled="true" fillcolor="#221f20" stroked="false">
                <v:path arrowok="t"/>
                <v:fill type="solid"/>
              </v:shape>
            </v:group>
            <v:group style="position:absolute;left:12808;top:10515;width:2;height:336" coordorigin="12808,10515" coordsize="2,336">
              <v:shape style="position:absolute;left:12808;top:10515;width:2;height:336" coordorigin="12808,10515" coordsize="0,336" path="m12808,10515l12808,10850e" filled="false" stroked="true" strokeweight="1.5pt" strokecolor="#221f20">
                <v:path arrowok="t"/>
              </v:shape>
            </v:group>
            <v:group style="position:absolute;left:12566;top:10505;width:257;height:30" coordorigin="12566,10505" coordsize="257,30">
              <v:shape style="position:absolute;left:12566;top:10505;width:257;height:30" coordorigin="12566,10505" coordsize="257,30" path="m12808,10505l12581,10505,12570,10510,12566,10520,12570,10530,12581,10535,12808,10535,12819,10530,12823,10520,12819,10510,12808,10505xe" filled="true" fillcolor="#221f20" stroked="false">
                <v:path arrowok="t"/>
                <v:fill type="solid"/>
              </v:shape>
            </v:group>
            <v:group style="position:absolute;left:12820;top:10100;width:2;height:431" coordorigin="12820,10100" coordsize="2,431">
              <v:shape style="position:absolute;left:12820;top:10100;width:2;height:431" coordorigin="12820,10100" coordsize="0,431" path="m12820,10100l12820,10530e" filled="false" stroked="true" strokeweight="1.954952pt" strokecolor="#221f20">
                <v:path arrowok="t"/>
              </v:shape>
            </v:group>
            <v:group style="position:absolute;left:12718;top:10371;width:100;height:35" coordorigin="12718,10371" coordsize="100,35">
              <v:shape style="position:absolute;left:12718;top:10371;width:100;height:35" coordorigin="12718,10371" coordsize="100,35" path="m12803,10371l12785,10372,12750,10375,12733,10376,12722,10381,12718,10391,12722,10401,12733,10406,12750,10405,12785,10402,12803,10401,12814,10396,12818,10386,12814,10376,12803,10371xe" filled="true" fillcolor="#221f20" stroked="false">
                <v:path arrowok="t"/>
                <v:fill type="solid"/>
              </v:shape>
            </v:group>
            <v:group style="position:absolute;left:10447;top:11232;width:2;height:416" coordorigin="10447,11232" coordsize="2,416">
              <v:shape style="position:absolute;left:10447;top:11232;width:2;height:416" coordorigin="10447,11232" coordsize="0,416" path="m10447,11232l10447,11648e" filled="false" stroked="true" strokeweight="1.98088pt" strokecolor="#221f20">
                <v:path arrowok="t"/>
              </v:shape>
              <v:shape style="position:absolute;left:10421;top:10581;width:306;height:685" type="#_x0000_t75" stroked="false">
                <v:imagedata r:id="rId244" o:title=""/>
              </v:shape>
            </v:group>
            <v:group style="position:absolute;left:10481;top:10123;width:52;height:488" coordorigin="10481,10123" coordsize="52,488">
              <v:shape style="position:absolute;left:10481;top:10123;width:52;height:488" coordorigin="10481,10123" coordsize="52,488" path="m10517,10123l10507,10127,10502,10138,10502,10215,10501,10289,10499,10366,10496,10442,10490,10517,10481,10593,10484,10605,10494,10611,10504,10610,10510,10601,10519,10524,10525,10447,10529,10370,10531,10292,10532,10213,10532,10138,10528,10127,10517,10123xe" filled="true" fillcolor="#221f20" stroked="false">
                <v:path arrowok="t"/>
                <v:fill type="solid"/>
              </v:shape>
            </v:group>
            <v:group style="position:absolute;left:10485;top:7961;width:49;height:658" coordorigin="10485,7961" coordsize="49,658">
              <v:shape style="position:absolute;left:10485;top:7961;width:49;height:658" coordorigin="10485,7961" coordsize="49,658" path="m10500,7961l10489,7964,10485,7975,10487,8053,10491,8131,10496,8212,10500,8288,10503,8366,10504,8445,10500,8523,10492,8600,10495,8612,10504,8618,10515,8617,10521,8608,10529,8529,10533,8451,10533,8371,10530,8292,10525,8209,10521,8133,10517,8054,10515,7975,10510,7964,10500,7961xe" filled="true" fillcolor="#221f20" stroked="false">
                <v:path arrowok="t"/>
                <v:fill type="solid"/>
              </v:shape>
              <v:shape style="position:absolute;left:10480;top:7602;width:300;height:393" type="#_x0000_t75" stroked="false">
                <v:imagedata r:id="rId245" o:title=""/>
              </v:shape>
            </v:group>
            <v:group style="position:absolute;left:10474;top:6156;width:90;height:1466" coordorigin="10474,6156" coordsize="90,1466">
              <v:shape style="position:absolute;left:10474;top:6156;width:90;height:1466" coordorigin="10474,6156" coordsize="90,1466" path="m10549,6156l10538,6159,10534,6170,10533,6249,10531,6327,10529,6406,10526,6485,10522,6563,10519,6642,10515,6721,10512,6799,10508,6878,10505,6959,10503,7040,10501,7121,10499,7202,10496,7284,10492,7365,10488,7446,10482,7527,10474,7607,10477,7618,10511,7529,10517,7451,10522,7372,10525,7293,10528,7214,10530,7135,10532,7056,10535,6978,10537,6899,10541,6818,10544,6737,10548,6656,10552,6575,10555,6494,10558,6413,10561,6332,10563,6251,10564,6170,10559,6159,10549,6156xe" filled="true" fillcolor="#221f20" stroked="false">
                <v:path arrowok="t"/>
                <v:fill type="solid"/>
              </v:shape>
            </v:group>
            <v:group style="position:absolute;left:10507;top:7310;width:56;height:36" coordorigin="10507,7310" coordsize="56,36">
              <v:shape style="position:absolute;left:10507;top:7310;width:56;height:36" coordorigin="10507,7310" coordsize="56,36" path="m10547,7345l10533,7345,10546,7345,10547,7345xe" filled="true" fillcolor="#221f20" stroked="false">
                <v:path arrowok="t"/>
                <v:fill type="solid"/>
              </v:shape>
              <v:shape style="position:absolute;left:10507;top:7310;width:56;height:36" coordorigin="10507,7310" coordsize="56,36" path="m10528,7315l10521,7315,10511,7320,10507,7330,10511,7340,10521,7345,10547,7345,10556,7338,10563,7328,10560,7317,10559,7316,10536,7316,10528,7315xe" filled="true" fillcolor="#221f20" stroked="false">
                <v:path arrowok="t"/>
                <v:fill type="solid"/>
              </v:shape>
              <v:shape style="position:absolute;left:10507;top:7310;width:56;height:36" coordorigin="10507,7310" coordsize="56,36" path="m10552,7310l10541,7312,10536,7316,10559,7316,10552,7310xe" filled="true" fillcolor="#221f20" stroked="false">
                <v:path arrowok="t"/>
                <v:fill type="solid"/>
              </v:shape>
            </v:group>
            <v:group style="position:absolute;left:10534;top:5697;width:52;height:488" coordorigin="10534,5697" coordsize="52,488">
              <v:shape style="position:absolute;left:10534;top:5697;width:52;height:488" coordorigin="10534,5697" coordsize="52,488" path="m10570,5697l10560,5700,10555,5711,10555,5788,10554,5863,10552,5939,10548,6015,10543,6091,10534,6166,10537,6178,10547,6184,10557,6184,10563,6174,10572,6097,10578,6020,10582,5943,10584,5866,10585,5787,10585,5711,10581,5700,10570,5697xe" filled="true" fillcolor="#221f20" stroked="false">
                <v:path arrowok="t"/>
                <v:fill type="solid"/>
              </v:shape>
              <v:shape style="position:absolute;left:10515;top:4162;width:369;height:398" type="#_x0000_t75" stroked="false">
                <v:imagedata r:id="rId246" o:title=""/>
              </v:shape>
            </v:group>
            <v:group style="position:absolute;left:10488;top:4536;width:47;height:436" coordorigin="10488,4536" coordsize="47,436">
              <v:shape style="position:absolute;left:10488;top:4536;width:47;height:436" coordorigin="10488,4536" coordsize="47,436" path="m10519,4536l10509,4539,10504,4550,10502,4631,10498,4713,10494,4794,10490,4875,10488,4957,10492,4967,10503,4971,10513,4967,10518,4957,10520,4875,10524,4794,10528,4713,10532,4631,10534,4550,10529,4539,10519,4536xe" filled="true" fillcolor="#221f20" stroked="false">
                <v:path arrowok="t"/>
                <v:fill type="solid"/>
              </v:shape>
            </v:group>
            <v:group style="position:absolute;left:10488;top:4946;width:252;height:35" coordorigin="10488,4946" coordsize="252,35">
              <v:shape style="position:absolute;left:10488;top:4946;width:252;height:35" coordorigin="10488,4946" coordsize="252,35" path="m10725,4946l10669,4947,10558,4950,10503,4951,10492,4956,10488,4966,10492,4976,10503,4981,10558,4980,10669,4977,10725,4976,10736,4972,10739,4961,10736,4951,10725,4946xe" filled="true" fillcolor="#221f20" stroked="false">
                <v:path arrowok="t"/>
                <v:fill type="solid"/>
              </v:shape>
            </v:group>
            <v:group style="position:absolute;left:10515;top:4750;width:116;height:30" coordorigin="10515,4750" coordsize="116,30">
              <v:shape style="position:absolute;left:10515;top:4750;width:116;height:30" coordorigin="10515,4750" coordsize="116,30" path="m10617,4750l10530,4750,10519,4755,10515,4765,10519,4776,10530,4780,10617,4780,10627,4776,10631,4765,10627,4755,10617,4750xe" filled="true" fillcolor="#221f20" stroked="false">
                <v:path arrowok="t"/>
                <v:fill type="solid"/>
              </v:shape>
            </v:group>
            <v:group style="position:absolute;left:10595;top:4961;width:2;height:335" coordorigin="10595,4961" coordsize="2,335">
              <v:shape style="position:absolute;left:10595;top:4961;width:2;height:335" coordorigin="10595,4961" coordsize="0,335" path="m10595,4961l10595,5296e" filled="false" stroked="true" strokeweight="1.5pt" strokecolor="#221f20">
                <v:path arrowok="t"/>
              </v:shape>
            </v:group>
            <v:group style="position:absolute;left:10580;top:5276;width:257;height:30" coordorigin="10580,5276" coordsize="257,30">
              <v:shape style="position:absolute;left:10580;top:5276;width:257;height:30" coordorigin="10580,5276" coordsize="257,30" path="m10822,5276l10595,5276,10584,5281,10580,5291,10584,5302,10595,5306,10822,5306,10833,5302,10837,5291,10833,5281,10822,5276xe" filled="true" fillcolor="#221f20" stroked="false">
                <v:path arrowok="t"/>
                <v:fill type="solid"/>
              </v:shape>
            </v:group>
            <v:group style="position:absolute;left:10584;top:5282;width:2;height:431" coordorigin="10584,5282" coordsize="2,431">
              <v:shape style="position:absolute;left:10584;top:5282;width:2;height:431" coordorigin="10584,5282" coordsize="0,431" path="m10584,5282l10584,5712e" filled="false" stroked="true" strokeweight="1.9564pt" strokecolor="#221f20">
                <v:path arrowok="t"/>
              </v:shape>
            </v:group>
            <v:group style="position:absolute;left:10586;top:5405;width:100;height:35" coordorigin="10586,5405" coordsize="100,35">
              <v:shape style="position:absolute;left:10586;top:5405;width:100;height:35" coordorigin="10586,5405" coordsize="100,35" path="m10671,5405l10653,5406,10618,5409,10600,5410,10589,5415,10586,5425,10589,5436,10600,5440,10618,5439,10653,5436,10671,5435,10682,5431,10685,5420,10682,5410,10671,5405xe" filled="true" fillcolor="#221f20" stroked="false">
                <v:path arrowok="t"/>
                <v:fill type="solid"/>
              </v:shape>
              <v:shape style="position:absolute;left:11009;top:3343;width:890;height:273" type="#_x0000_t75" stroked="false">
                <v:imagedata r:id="rId247" o:title=""/>
              </v:shape>
              <v:shape style="position:absolute;left:11929;top:3422;width:171;height:199" type="#_x0000_t75" stroked="false">
                <v:imagedata r:id="rId248" o:title=""/>
              </v:shape>
              <v:shape style="position:absolute;left:12129;top:3411;width:314;height:205" type="#_x0000_t75" stroked="false">
                <v:imagedata r:id="rId249" o:title=""/>
              </v:shape>
            </v:group>
            <v:group style="position:absolute;left:12863;top:2785;width:84;height:43" coordorigin="12863,2785" coordsize="84,43">
              <v:shape style="position:absolute;left:12863;top:2785;width:84;height:43" coordorigin="12863,2785" coordsize="84,43" path="m12936,2785l12924,2786,12913,2790,12902,2794,12890,2796,12878,2797,12867,2802,12863,2813,12867,2823,12878,2827,12894,2826,12909,2823,12925,2818,12939,2812,12947,2803,12945,2792,12936,2785xe" filled="true" fillcolor="#221f20" stroked="false">
                <v:path arrowok="t"/>
                <v:fill type="solid"/>
              </v:shape>
              <v:shape style="position:absolute;left:680;top:4439;width:2082;height:11612" type="#_x0000_t75" stroked="false">
                <v:imagedata r:id="rId250" o:title=""/>
              </v:shape>
              <v:shape style="position:absolute;left:10675;top:4439;width:2082;height:11612" type="#_x0000_t75" stroked="false">
                <v:imagedata r:id="rId251" o:title=""/>
              </v:shape>
            </v:group>
            <v:group style="position:absolute;left:7409;top:4921;width:2049;height:1201" coordorigin="7409,4921" coordsize="2049,1201">
              <v:shape style="position:absolute;left:7409;top:4921;width:2049;height:1201" coordorigin="7409,4921" coordsize="2049,1201" path="m9217,4921l7649,4921,7573,4933,7507,4967,7455,5019,7421,5085,7409,5161,7409,5881,7421,5957,7455,6023,7507,6075,7573,6109,7649,6121,9217,6121,9293,6109,9359,6075,9411,6023,9445,5957,9457,5881,9457,5161,9445,5085,9411,5019,9359,4967,9293,4933,9217,4921xe" filled="true" fillcolor="#ffffff" stroked="false">
                <v:path arrowok="t"/>
                <v:fill type="solid"/>
              </v:shape>
            </v:group>
            <v:group style="position:absolute;left:7391;top:4905;width:2082;height:1232" coordorigin="7391,4905" coordsize="2082,1232">
              <v:shape style="position:absolute;left:7391;top:4905;width:2082;height:1232" coordorigin="7391,4905" coordsize="2082,1232" path="m7704,4905l7593,4912,7481,4972,7438,5024,7411,5084,7398,5151,7394,5224,7394,5665,7392,5744,7391,5827,7396,5908,7416,5985,7459,6053,7521,6101,7595,6128,7675,6136,9191,6136,9265,6129,9328,6106,7650,6106,7579,6095,7517,6063,7468,6014,7436,5952,7424,5881,7424,5308,7425,5236,7430,5164,7443,5096,7467,5035,7507,4986,7567,4952,7649,4936,7734,4933,7819,4932,9330,4932,9321,4926,9244,4907,9203,4906,7758,4906,7704,4905xe" filled="true" fillcolor="#221f20" stroked="false">
                <v:path arrowok="t"/>
                <v:fill type="solid"/>
              </v:shape>
              <v:shape style="position:absolute;left:7391;top:4905;width:2082;height:1232" coordorigin="7391,4905" coordsize="2082,1232" path="m9442,5881l9427,5961,9392,6020,9343,6062,9281,6088,9212,6102,9139,6106,9328,6106,9386,6068,9430,6018,9459,5955,9470,5896,9457,5896,9447,5892,9442,5881xe" filled="true" fillcolor="#221f20" stroked="false">
                <v:path arrowok="t"/>
                <v:fill type="solid"/>
              </v:shape>
              <v:shape style="position:absolute;left:7391;top:4905;width:2082;height:1232" coordorigin="7391,4905" coordsize="2082,1232" path="m9458,5867l9448,5871,9442,5881,9447,5892,9457,5896,9468,5892,9472,5881,9468,5871,9458,5867xe" filled="true" fillcolor="#221f20" stroked="false">
                <v:path arrowok="t"/>
                <v:fill type="solid"/>
              </v:shape>
              <v:shape style="position:absolute;left:7391;top:4905;width:2082;height:1232" coordorigin="7391,4905" coordsize="2082,1232" path="m9472,5881l9468,5892,9457,5896,9470,5896,9472,5881xe" filled="true" fillcolor="#221f20" stroked="false">
                <v:path arrowok="t"/>
                <v:fill type="solid"/>
              </v:shape>
              <v:shape style="position:absolute;left:7391;top:4905;width:2082;height:1232" coordorigin="7391,4905" coordsize="2082,1232" path="m9330,4932l7819,4932,8159,4936,9209,4936,9284,4946,9343,4976,9387,5020,9418,5077,9437,5142,9442,5212,9442,5881,9448,5871,9458,5867,9472,5867,9472,5178,9462,5100,9432,5028,9385,4968,9330,4932xe" filled="true" fillcolor="#221f20" stroked="false">
                <v:path arrowok="t"/>
                <v:fill type="solid"/>
              </v:shape>
              <v:shape style="position:absolute;left:7391;top:4905;width:2082;height:1232" coordorigin="7391,4905" coordsize="2082,1232" path="m9472,5867l9458,5867,9468,5871,9472,5881,9472,5867xe" filled="true" fillcolor="#221f20" stroked="false">
                <v:path arrowok="t"/>
                <v:fill type="solid"/>
              </v:shape>
              <v:shape style="position:absolute;left:7391;top:4905;width:2082;height:1232" coordorigin="7391,4905" coordsize="2082,1232" path="m9146,4905l9049,4906,9203,4906,9195,4906,9146,4905xe" filled="true" fillcolor="#221f20" stroked="false">
                <v:path arrowok="t"/>
                <v:fill type="solid"/>
              </v:shape>
            </v:group>
            <v:group style="position:absolute;left:7409;top:7638;width:2049;height:1201" coordorigin="7409,7638" coordsize="2049,1201">
              <v:shape style="position:absolute;left:7409;top:7638;width:2049;height:1201" coordorigin="7409,7638" coordsize="2049,1201" path="m9217,7638l7649,7638,7573,7650,7507,7684,7455,7736,7421,7802,7409,7878,7409,8598,7421,8674,7455,8740,7507,8792,7573,8826,7649,8838,9217,8838,9293,8826,9359,8792,9411,8740,9445,8674,9457,8598,9457,7878,9445,7802,9411,7736,9359,7684,9293,7650,9217,7638xe" filled="true" fillcolor="#ffffff" stroked="false">
                <v:path arrowok="t"/>
                <v:fill type="solid"/>
              </v:shape>
            </v:group>
            <v:group style="position:absolute;left:7391;top:7622;width:2082;height:1232" coordorigin="7391,7622" coordsize="2082,1232">
              <v:shape style="position:absolute;left:7391;top:7622;width:2082;height:1232" coordorigin="7391,7622" coordsize="2082,1232" path="m7704,7622l7593,7629,7481,7689,7438,7741,7411,7801,7398,7868,7394,7940,7394,8382,7392,8461,7391,8543,7396,8625,7416,8701,7459,8770,7521,8817,7595,8845,7675,8853,9191,8853,9265,8845,9328,8823,7650,8823,7579,8812,7517,8779,7468,8730,7436,8669,7424,8598,7424,8025,7425,7953,7430,7881,7443,7813,7467,7752,7507,7703,7567,7668,7649,7653,7734,7649,7819,7649,9330,7649,9321,7643,9244,7624,9203,7623,7758,7623,7704,7622xe" filled="true" fillcolor="#221f20" stroked="false">
                <v:path arrowok="t"/>
                <v:fill type="solid"/>
              </v:shape>
              <v:shape style="position:absolute;left:7391;top:7622;width:2082;height:1232" coordorigin="7391,7622" coordsize="2082,1232" path="m9442,8598l9427,8678,9392,8737,9343,8778,9281,8805,9212,8819,9139,8823,9328,8823,9386,8785,9430,8735,9459,8672,9470,8613,9457,8613,9447,8609,9442,8598xe" filled="true" fillcolor="#221f20" stroked="false">
                <v:path arrowok="t"/>
                <v:fill type="solid"/>
              </v:shape>
              <v:shape style="position:absolute;left:7391;top:7622;width:2082;height:1232" coordorigin="7391,7622" coordsize="2082,1232" path="m9458,8584l9448,8587,9442,8598,9447,8609,9457,8613,9468,8609,9472,8598,9468,8587,9458,8584xe" filled="true" fillcolor="#221f20" stroked="false">
                <v:path arrowok="t"/>
                <v:fill type="solid"/>
              </v:shape>
              <v:shape style="position:absolute;left:7391;top:7622;width:2082;height:1232" coordorigin="7391,7622" coordsize="2082,1232" path="m9472,8598l9468,8609,9457,8613,9470,8613,9472,8598xe" filled="true" fillcolor="#221f20" stroked="false">
                <v:path arrowok="t"/>
                <v:fill type="solid"/>
              </v:shape>
              <v:shape style="position:absolute;left:7391;top:7622;width:2082;height:1232" coordorigin="7391,7622" coordsize="2082,1232" path="m9330,7649l7819,7649,8159,7653,9209,7653,9284,7663,9343,7692,9387,7737,9418,7794,9437,7859,9442,7929,9442,8598,9448,8587,9458,8584,9472,8584,9472,7894,9462,7817,9432,7745,9385,7685,9330,7649xe" filled="true" fillcolor="#221f20" stroked="false">
                <v:path arrowok="t"/>
                <v:fill type="solid"/>
              </v:shape>
              <v:shape style="position:absolute;left:7391;top:7622;width:2082;height:1232" coordorigin="7391,7622" coordsize="2082,1232" path="m9472,8584l9458,8584,9468,8587,9472,8598,9472,8584xe" filled="true" fillcolor="#221f20" stroked="false">
                <v:path arrowok="t"/>
                <v:fill type="solid"/>
              </v:shape>
              <v:shape style="position:absolute;left:7391;top:7622;width:2082;height:1232" coordorigin="7391,7622" coordsize="2082,1232" path="m9146,7622l9049,7623,9203,7623,9195,7622,9146,7622xe" filled="true" fillcolor="#221f20" stroked="false">
                <v:path arrowok="t"/>
                <v:fill type="solid"/>
              </v:shape>
            </v:group>
            <v:group style="position:absolute;left:7409;top:8996;width:2049;height:1201" coordorigin="7409,8996" coordsize="2049,1201">
              <v:shape style="position:absolute;left:7409;top:8996;width:2049;height:1201" coordorigin="7409,8996" coordsize="2049,1201" path="m9217,8996l7649,8996,7573,9008,7507,9042,7455,9094,7421,9160,7409,9236,7409,9957,7421,10032,7455,10098,7507,10150,7573,10184,7649,10197,9217,10197,9293,10184,9359,10150,9411,10098,9445,10032,9457,9957,9457,9236,9445,9160,9411,9094,9359,9042,9293,9008,9217,8996xe" filled="true" fillcolor="#ffffff" stroked="false">
                <v:path arrowok="t"/>
                <v:fill type="solid"/>
              </v:shape>
            </v:group>
            <v:group style="position:absolute;left:7391;top:8980;width:2082;height:1232" coordorigin="7391,8980" coordsize="2082,1232">
              <v:shape style="position:absolute;left:7391;top:8980;width:2082;height:1232" coordorigin="7391,8980" coordsize="2082,1232" path="m7704,8980l7593,8987,7481,9047,7438,9099,7411,9159,7398,9226,7394,9299,7394,9740,7392,9819,7391,9902,7396,9983,7416,10060,7459,10129,7521,10176,7595,10203,7675,10212,9191,10212,9265,10204,9328,10182,7650,10182,7579,10170,7517,10138,7468,10089,7436,10027,7424,9957,7424,9384,7425,9311,7430,9239,7443,9171,7467,9111,7507,9061,7567,9027,7649,9011,7734,9008,7819,9007,9330,9007,9321,9001,9244,8982,9203,8981,7758,8981,7704,8980xe" filled="true" fillcolor="#221f20" stroked="false">
                <v:path arrowok="t"/>
                <v:fill type="solid"/>
              </v:shape>
              <v:shape style="position:absolute;left:7391;top:8980;width:2082;height:1232" coordorigin="7391,8980" coordsize="2082,1232" path="m9442,9957l9427,10036,9392,10095,9343,10137,9281,10163,9212,10177,9139,10182,9328,10182,9386,10144,9430,10093,9459,10031,9470,9971,9457,9971,9447,9967,9442,9957xe" filled="true" fillcolor="#221f20" stroked="false">
                <v:path arrowok="t"/>
                <v:fill type="solid"/>
              </v:shape>
              <v:shape style="position:absolute;left:7391;top:8980;width:2082;height:1232" coordorigin="7391,8980" coordsize="2082,1232" path="m9458,9942l9448,9946,9442,9957,9447,9967,9457,9971,9468,9967,9472,9957,9468,9946,9458,9942xe" filled="true" fillcolor="#221f20" stroked="false">
                <v:path arrowok="t"/>
                <v:fill type="solid"/>
              </v:shape>
              <v:shape style="position:absolute;left:7391;top:8980;width:2082;height:1232" coordorigin="7391,8980" coordsize="2082,1232" path="m9472,9957l9468,9967,9457,9971,9470,9971,9472,9957xe" filled="true" fillcolor="#221f20" stroked="false">
                <v:path arrowok="t"/>
                <v:fill type="solid"/>
              </v:shape>
              <v:shape style="position:absolute;left:7391;top:8980;width:2082;height:1232" coordorigin="7391,8980" coordsize="2082,1232" path="m9330,9007l7819,9007,8159,9011,9209,9011,9284,9022,9343,9051,9387,9095,9418,9152,9437,9217,9442,9288,9442,9957,9448,9946,9458,9942,9472,9942,9472,9253,9462,9175,9432,9104,9385,9043,9330,9007xe" filled="true" fillcolor="#221f20" stroked="false">
                <v:path arrowok="t"/>
                <v:fill type="solid"/>
              </v:shape>
              <v:shape style="position:absolute;left:7391;top:8980;width:2082;height:1232" coordorigin="7391,8980" coordsize="2082,1232" path="m9472,9942l9458,9942,9468,9946,9472,9957,9472,9942xe" filled="true" fillcolor="#221f20" stroked="false">
                <v:path arrowok="t"/>
                <v:fill type="solid"/>
              </v:shape>
              <v:shape style="position:absolute;left:7391;top:8980;width:2082;height:1232" coordorigin="7391,8980" coordsize="2082,1232" path="m9146,8980l9049,8981,9203,8981,9195,8981,9146,8980xe" filled="true" fillcolor="#221f20" stroked="false">
                <v:path arrowok="t"/>
                <v:fill type="solid"/>
              </v:shape>
            </v:group>
            <v:group style="position:absolute;left:7409;top:10354;width:2049;height:1201" coordorigin="7409,10354" coordsize="2049,1201">
              <v:shape style="position:absolute;left:7409;top:10354;width:2049;height:1201" coordorigin="7409,10354" coordsize="2049,1201" path="m9217,10354l7649,10354,7573,10367,7507,10401,7455,10453,7421,10519,7409,10594,7409,11315,7421,11391,7455,11457,7507,11509,7573,11543,7649,11555,9217,11555,9293,11543,9359,11509,9411,11457,9445,11391,9457,11315,9457,10594,9445,10519,9411,10453,9359,10401,9293,10367,9217,10354xe" filled="true" fillcolor="#ffffff" stroked="false">
                <v:path arrowok="t"/>
                <v:fill type="solid"/>
              </v:shape>
            </v:group>
            <v:group style="position:absolute;left:7391;top:10338;width:2082;height:1232" coordorigin="7391,10338" coordsize="2082,1232">
              <v:shape style="position:absolute;left:7391;top:10338;width:2082;height:1232" coordorigin="7391,10338" coordsize="2082,1232" path="m7704,10338l7593,10345,7481,10406,7438,10458,7411,10518,7398,10585,7394,10657,7394,11098,7392,11178,7391,11260,7396,11342,7416,11418,7459,11487,7521,11534,7595,11561,7675,11570,9191,11570,9265,11562,9328,11540,7650,11540,7579,11528,7517,11496,7468,11447,7436,11385,7424,11315,7424,10742,7425,10670,7430,10598,7443,10530,7467,10469,7507,10420,7567,10385,7649,10369,7734,10366,7819,10365,9330,10365,9321,10359,9244,10341,9203,10339,7758,10339,7704,10338xe" filled="true" fillcolor="#221f20" stroked="false">
                <v:path arrowok="t"/>
                <v:fill type="solid"/>
              </v:shape>
              <v:shape style="position:absolute;left:7391;top:10338;width:2082;height:1232" coordorigin="7391,10338" coordsize="2082,1232" path="m9442,11315l9427,11394,9392,11454,9343,11495,9281,11522,9212,11536,9139,11540,9328,11540,9386,11502,9430,11452,9459,11389,9470,11330,9457,11330,9447,11326,9442,11315xe" filled="true" fillcolor="#221f20" stroked="false">
                <v:path arrowok="t"/>
                <v:fill type="solid"/>
              </v:shape>
              <v:shape style="position:absolute;left:7391;top:10338;width:2082;height:1232" coordorigin="7391,10338" coordsize="2082,1232" path="m9458,11301l9448,11304,9442,11315,9447,11326,9457,11330,9468,11326,9472,11315,9468,11304,9458,11301xe" filled="true" fillcolor="#221f20" stroked="false">
                <v:path arrowok="t"/>
                <v:fill type="solid"/>
              </v:shape>
              <v:shape style="position:absolute;left:7391;top:10338;width:2082;height:1232" coordorigin="7391,10338" coordsize="2082,1232" path="m9472,11315l9468,11326,9457,11330,9470,11330,9472,11315xe" filled="true" fillcolor="#221f20" stroked="false">
                <v:path arrowok="t"/>
                <v:fill type="solid"/>
              </v:shape>
              <v:shape style="position:absolute;left:7391;top:10338;width:2082;height:1232" coordorigin="7391,10338" coordsize="2082,1232" path="m9330,10365l7819,10365,8159,10369,9209,10369,9284,10380,9343,10409,9387,10454,9418,10510,9437,10576,9442,10646,9442,11315,9448,11304,9458,11301,9472,11301,9472,10611,9462,10534,9432,10462,9385,10402,9330,10365xe" filled="true" fillcolor="#221f20" stroked="false">
                <v:path arrowok="t"/>
                <v:fill type="solid"/>
              </v:shape>
              <v:shape style="position:absolute;left:7391;top:10338;width:2082;height:1232" coordorigin="7391,10338" coordsize="2082,1232" path="m9472,11301l9458,11301,9468,11304,9472,11315,9472,11301xe" filled="true" fillcolor="#221f20" stroked="false">
                <v:path arrowok="t"/>
                <v:fill type="solid"/>
              </v:shape>
              <v:shape style="position:absolute;left:7391;top:10338;width:2082;height:1232" coordorigin="7391,10338" coordsize="2082,1232" path="m9146,10339l9049,10339,9203,10339,9195,10339,9146,10339xe" filled="true" fillcolor="#221f20" stroked="false">
                <v:path arrowok="t"/>
                <v:fill type="solid"/>
              </v:shape>
            </v:group>
            <v:group style="position:absolute;left:7409;top:11713;width:2049;height:1201" coordorigin="7409,11713" coordsize="2049,1201">
              <v:shape style="position:absolute;left:7409;top:11713;width:2049;height:1201" coordorigin="7409,11713" coordsize="2049,1201" path="m9217,11713l7649,11713,7573,11725,7507,11759,7455,11811,7421,11877,7409,11953,7409,12673,7421,12749,7455,12815,7507,12867,7573,12901,7649,12913,9217,12913,9293,12901,9359,12867,9411,12815,9445,12749,9457,12673,9457,11953,9445,11877,9411,11811,9359,11759,9293,11725,9217,11713xe" filled="true" fillcolor="#ffffff" stroked="false">
                <v:path arrowok="t"/>
                <v:fill type="solid"/>
              </v:shape>
            </v:group>
            <v:group style="position:absolute;left:7391;top:11697;width:2082;height:1232" coordorigin="7391,11697" coordsize="2082,1232">
              <v:shape style="position:absolute;left:7391;top:11697;width:2082;height:1232" coordorigin="7391,11697" coordsize="2082,1232" path="m7704,11697l7593,11704,7481,11764,7438,11816,7411,11876,7398,11943,7394,12016,7394,12457,7392,12536,7391,12619,7396,12700,7416,12777,7459,12845,7521,12893,7595,12920,7675,12928,9191,12928,9265,12921,9328,12898,7650,12898,7579,12887,7517,12855,7468,12806,7436,12744,7424,12673,7424,12100,7425,12028,7430,11956,7443,11888,7467,11827,7507,11778,7567,11744,7649,11728,7734,11725,7819,11724,9330,11724,9321,11718,9244,11699,9203,11698,7758,11698,7704,11697xe" filled="true" fillcolor="#221f20" stroked="false">
                <v:path arrowok="t"/>
                <v:fill type="solid"/>
              </v:shape>
              <v:shape style="position:absolute;left:7391;top:11697;width:2082;height:1232" coordorigin="7391,11697" coordsize="2082,1232" path="m9442,12673l9427,12753,9392,12812,9343,12854,9281,12880,9212,12894,9139,12898,9328,12898,9386,12860,9430,12810,9459,12747,9470,12688,9457,12688,9447,12684,9442,12673xe" filled="true" fillcolor="#221f20" stroked="false">
                <v:path arrowok="t"/>
                <v:fill type="solid"/>
              </v:shape>
              <v:shape style="position:absolute;left:7391;top:11697;width:2082;height:1232" coordorigin="7391,11697" coordsize="2082,1232" path="m9458,12659l9448,12663,9442,12673,9447,12684,9457,12688,9468,12684,9472,12673,9468,12663,9458,12659xe" filled="true" fillcolor="#221f20" stroked="false">
                <v:path arrowok="t"/>
                <v:fill type="solid"/>
              </v:shape>
              <v:shape style="position:absolute;left:7391;top:11697;width:2082;height:1232" coordorigin="7391,11697" coordsize="2082,1232" path="m9472,12673l9468,12684,9457,12688,9470,12688,9472,12673xe" filled="true" fillcolor="#221f20" stroked="false">
                <v:path arrowok="t"/>
                <v:fill type="solid"/>
              </v:shape>
              <v:shape style="position:absolute;left:7391;top:11697;width:2082;height:1232" coordorigin="7391,11697" coordsize="2082,1232" path="m9330,11724l7819,11724,8159,11728,9209,11728,9284,11738,9343,11768,9387,11812,9418,11869,9437,11934,9442,12004,9442,12673,9448,12663,9458,12659,9472,12659,9472,11970,9462,11892,9432,11820,9385,11760,9330,11724xe" filled="true" fillcolor="#221f20" stroked="false">
                <v:path arrowok="t"/>
                <v:fill type="solid"/>
              </v:shape>
              <v:shape style="position:absolute;left:7391;top:11697;width:2082;height:1232" coordorigin="7391,11697" coordsize="2082,1232" path="m9472,12659l9458,12659,9468,12663,9472,12673,9472,12659xe" filled="true" fillcolor="#221f20" stroked="false">
                <v:path arrowok="t"/>
                <v:fill type="solid"/>
              </v:shape>
              <v:shape style="position:absolute;left:7391;top:11697;width:2082;height:1232" coordorigin="7391,11697" coordsize="2082,1232" path="m9146,11697l9049,11698,9203,11698,9195,11698,9146,11697xe" filled="true" fillcolor="#221f20" stroked="false">
                <v:path arrowok="t"/>
                <v:fill type="solid"/>
              </v:shape>
            </v:group>
            <v:group style="position:absolute;left:7409;top:13071;width:2049;height:1201" coordorigin="7409,13071" coordsize="2049,1201">
              <v:shape style="position:absolute;left:7409;top:13071;width:2049;height:1201" coordorigin="7409,13071" coordsize="2049,1201" path="m9217,13071l7649,13071,7573,13083,7507,13118,7455,13170,7421,13235,7409,13311,7409,14032,7421,14108,7455,14174,7507,14226,7573,14260,7649,14272,9217,14272,9293,14260,9359,14226,9411,14174,9445,14108,9457,14032,9457,13311,9445,13235,9411,13170,9359,13118,9293,13083,9217,13071xe" filled="true" fillcolor="#ffffff" stroked="false">
                <v:path arrowok="t"/>
                <v:fill type="solid"/>
              </v:shape>
            </v:group>
            <v:group style="position:absolute;left:7391;top:13055;width:2082;height:1232" coordorigin="7391,13055" coordsize="2082,1232">
              <v:shape style="position:absolute;left:7391;top:13055;width:2082;height:1232" coordorigin="7391,13055" coordsize="2082,1232" path="m7704,13055l7593,13062,7481,13122,7438,13174,7411,13234,7398,13301,7394,13374,7394,13815,7392,13895,7391,13977,7396,14058,7416,14135,7459,14204,7521,14251,7595,14278,7675,14287,9191,14287,9265,14279,9328,14257,7650,14257,7579,14245,7517,14213,7468,14164,7436,14102,7424,14032,7424,13459,7425,13387,7430,13315,7443,13246,7467,13186,7507,13136,7567,13102,7649,13086,7734,13083,7819,13082,9330,13082,9321,13076,9244,13058,9203,13056,7758,13056,7704,13055xe" filled="true" fillcolor="#221f20" stroked="false">
                <v:path arrowok="t"/>
                <v:fill type="solid"/>
              </v:shape>
              <v:shape style="position:absolute;left:7391;top:13055;width:2082;height:1232" coordorigin="7391,13055" coordsize="2082,1232" path="m9442,14032l9427,14111,9392,14170,9343,14212,9281,14239,9212,14253,9139,14257,9328,14257,9386,14219,9430,14168,9459,14106,9470,14046,9457,14046,9447,14043,9442,14032xe" filled="true" fillcolor="#221f20" stroked="false">
                <v:path arrowok="t"/>
                <v:fill type="solid"/>
              </v:shape>
              <v:shape style="position:absolute;left:7391;top:13055;width:2082;height:1232" coordorigin="7391,13055" coordsize="2082,1232" path="m9458,14017l9448,14021,9442,14032,9447,14043,9457,14046,9468,14043,9472,14032,9468,14021,9458,14017xe" filled="true" fillcolor="#221f20" stroked="false">
                <v:path arrowok="t"/>
                <v:fill type="solid"/>
              </v:shape>
              <v:shape style="position:absolute;left:7391;top:13055;width:2082;height:1232" coordorigin="7391,13055" coordsize="2082,1232" path="m9472,14032l9468,14043,9457,14046,9470,14046,9472,14032xe" filled="true" fillcolor="#221f20" stroked="false">
                <v:path arrowok="t"/>
                <v:fill type="solid"/>
              </v:shape>
              <v:shape style="position:absolute;left:7391;top:13055;width:2082;height:1232" coordorigin="7391,13055" coordsize="2082,1232" path="m9330,13082l7819,13082,8159,13086,9209,13086,9284,13097,9343,13126,9387,13171,9418,13227,9437,13292,9442,13363,9442,14032,9448,14021,9458,14017,9472,14017,9472,13328,9462,13251,9432,13179,9385,13119,9330,13082xe" filled="true" fillcolor="#221f20" stroked="false">
                <v:path arrowok="t"/>
                <v:fill type="solid"/>
              </v:shape>
              <v:shape style="position:absolute;left:7391;top:13055;width:2082;height:1232" coordorigin="7391,13055" coordsize="2082,1232" path="m9472,14017l9458,14017,9468,14021,9472,14032,9472,14017xe" filled="true" fillcolor="#221f20" stroked="false">
                <v:path arrowok="t"/>
                <v:fill type="solid"/>
              </v:shape>
              <v:shape style="position:absolute;left:7391;top:13055;width:2082;height:1232" coordorigin="7391,13055" coordsize="2082,1232" path="m9146,13056l9049,13056,9203,13056,9195,13056,9146,13056xe" filled="true" fillcolor="#221f20" stroked="false">
                <v:path arrowok="t"/>
                <v:fill type="solid"/>
              </v:shape>
            </v:group>
            <v:group style="position:absolute;left:7409;top:6279;width:2049;height:1201" coordorigin="7409,6279" coordsize="2049,1201">
              <v:shape style="position:absolute;left:7409;top:6279;width:2049;height:1201" coordorigin="7409,6279" coordsize="2049,1201" path="m9217,6279l7649,6279,7573,6291,7507,6326,7455,6378,7421,6443,7409,6519,7409,7240,7421,7316,7455,7382,7507,7434,7573,7468,7649,7480,9217,7480,9293,7468,9359,7434,9411,7382,9445,7316,9457,7240,9457,6519,9445,6443,9411,6378,9359,6326,9293,6291,9217,6279xe" filled="true" fillcolor="#ffffff" stroked="false">
                <v:path arrowok="t"/>
                <v:fill type="solid"/>
              </v:shape>
            </v:group>
            <v:group style="position:absolute;left:7391;top:6263;width:2082;height:1232" coordorigin="7391,6263" coordsize="2082,1232">
              <v:shape style="position:absolute;left:7391;top:6263;width:2082;height:1232" coordorigin="7391,6263" coordsize="2082,1232" path="m7704,6263l7593,6270,7481,6330,7438,6382,7411,6442,7398,6509,7394,6582,7394,7023,7392,7103,7391,7185,7396,7266,7416,7343,7459,7412,7521,7459,7595,7486,7675,7495,9191,7495,9265,7487,9328,7465,7650,7465,7579,7453,7517,7421,7468,7372,7436,7310,7424,7240,7424,6667,7425,6595,7430,6523,7443,6454,7467,6394,7507,6344,7567,6310,7649,6294,7734,6291,7819,6290,9330,6290,9321,6284,9244,6266,9203,6264,7758,6264,7704,6263xe" filled="true" fillcolor="#221f20" stroked="false">
                <v:path arrowok="t"/>
                <v:fill type="solid"/>
              </v:shape>
              <v:shape style="position:absolute;left:7391;top:6263;width:2082;height:1232" coordorigin="7391,6263" coordsize="2082,1232" path="m9442,7240l9427,7319,9392,7378,9343,7420,9281,7447,9212,7461,9139,7465,9328,7465,9386,7427,9430,7376,9459,7314,9470,7254,9457,7254,9447,7251,9442,7240xe" filled="true" fillcolor="#221f20" stroked="false">
                <v:path arrowok="t"/>
                <v:fill type="solid"/>
              </v:shape>
              <v:shape style="position:absolute;left:7391;top:6263;width:2082;height:1232" coordorigin="7391,6263" coordsize="2082,1232" path="m9458,7225l9448,7229,9442,7240,9447,7251,9457,7254,9468,7251,9472,7240,9468,7229,9458,7225xe" filled="true" fillcolor="#221f20" stroked="false">
                <v:path arrowok="t"/>
                <v:fill type="solid"/>
              </v:shape>
              <v:shape style="position:absolute;left:7391;top:6263;width:2082;height:1232" coordorigin="7391,6263" coordsize="2082,1232" path="m9472,7240l9468,7251,9457,7254,9470,7254,9472,7240xe" filled="true" fillcolor="#221f20" stroked="false">
                <v:path arrowok="t"/>
                <v:fill type="solid"/>
              </v:shape>
              <v:shape style="position:absolute;left:7391;top:6263;width:2082;height:1232" coordorigin="7391,6263" coordsize="2082,1232" path="m9330,6290l7819,6290,8159,6294,9209,6294,9284,6305,9343,6334,9387,6379,9418,6435,9437,6500,9442,6571,9442,7240,9448,7229,9458,7225,9472,7225,9472,6536,9462,6459,9432,6387,9385,6327,9330,6290xe" filled="true" fillcolor="#221f20" stroked="false">
                <v:path arrowok="t"/>
                <v:fill type="solid"/>
              </v:shape>
              <v:shape style="position:absolute;left:7391;top:6263;width:2082;height:1232" coordorigin="7391,6263" coordsize="2082,1232" path="m9472,7225l9458,7225,9468,7229,9472,7240,9472,7225xe" filled="true" fillcolor="#221f20" stroked="false">
                <v:path arrowok="t"/>
                <v:fill type="solid"/>
              </v:shape>
              <v:shape style="position:absolute;left:7391;top:6263;width:2082;height:1232" coordorigin="7391,6263" coordsize="2082,1232" path="m9146,6264l9049,6264,9203,6264,9195,6264,9146,6264xe" filled="true" fillcolor="#221f20" stroked="false">
                <v:path arrowok="t"/>
                <v:fill type="solid"/>
              </v:shape>
            </v:group>
            <v:group style="position:absolute;left:7409;top:14450;width:2049;height:1201" coordorigin="7409,14450" coordsize="2049,1201">
              <v:shape style="position:absolute;left:7409;top:14450;width:2049;height:1201" coordorigin="7409,14450" coordsize="2049,1201" path="m9217,14450l7649,14450,7573,14462,7507,14496,7455,14548,7421,14614,7409,14690,7409,15410,7421,15486,7455,15552,7507,15604,7573,15638,7649,15651,9217,15651,9293,15638,9359,15604,9411,15552,9445,15486,9457,15410,9457,14690,9445,14614,9411,14548,9359,14496,9293,14462,9217,14450xe" filled="true" fillcolor="#ffffff" stroked="false">
                <v:path arrowok="t"/>
                <v:fill type="solid"/>
              </v:shape>
            </v:group>
            <v:group style="position:absolute;left:7391;top:14434;width:2082;height:1232" coordorigin="7391,14434" coordsize="2082,1232">
              <v:shape style="position:absolute;left:7391;top:14434;width:2082;height:1232" coordorigin="7391,14434" coordsize="2082,1232" path="m7704,14434l7593,14441,7481,14501,7438,14553,7411,14613,7398,14680,7394,14753,7394,15194,7392,15273,7391,15356,7396,15437,7416,15514,7459,15583,7521,15630,7595,15657,7675,15666,9191,15666,9265,15658,9328,15636,7650,15636,7579,15624,7517,15592,7468,15543,7436,15481,7424,15410,7424,14837,7425,14765,7430,14693,7443,14625,7467,14564,7507,14515,7567,14481,7649,14465,7734,14462,7819,14461,9330,14461,9321,14455,9244,14436,9203,14435,7758,14435,7704,14434xe" filled="true" fillcolor="#221f20" stroked="false">
                <v:path arrowok="t"/>
                <v:fill type="solid"/>
              </v:shape>
              <v:shape style="position:absolute;left:7391;top:14434;width:2082;height:1232" coordorigin="7391,14434" coordsize="2082,1232" path="m9442,15410l9427,15490,9392,15549,9343,15591,9281,15617,9212,15631,9139,15636,9328,15636,9386,15597,9430,15547,9459,15484,9470,15425,9457,15425,9447,15421,9442,15410xe" filled="true" fillcolor="#221f20" stroked="false">
                <v:path arrowok="t"/>
                <v:fill type="solid"/>
              </v:shape>
              <v:shape style="position:absolute;left:7391;top:14434;width:2082;height:1232" coordorigin="7391,14434" coordsize="2082,1232" path="m9458,15396l9448,15400,9442,15410,9447,15421,9457,15425,9468,15421,9472,15410,9468,15400,9458,15396xe" filled="true" fillcolor="#221f20" stroked="false">
                <v:path arrowok="t"/>
                <v:fill type="solid"/>
              </v:shape>
              <v:shape style="position:absolute;left:7391;top:14434;width:2082;height:1232" coordorigin="7391,14434" coordsize="2082,1232" path="m9472,15410l9468,15421,9457,15425,9470,15425,9472,15410xe" filled="true" fillcolor="#221f20" stroked="false">
                <v:path arrowok="t"/>
                <v:fill type="solid"/>
              </v:shape>
              <v:shape style="position:absolute;left:7391;top:14434;width:2082;height:1232" coordorigin="7391,14434" coordsize="2082,1232" path="m9330,14461l7819,14461,8159,14465,9209,14465,9284,14475,9343,14505,9387,14549,9418,14606,9437,14671,9442,14742,9442,15410,9448,15400,9458,15396,9472,15396,9472,14707,9462,14629,9432,14557,9385,14497,9330,14461xe" filled="true" fillcolor="#221f20" stroked="false">
                <v:path arrowok="t"/>
                <v:fill type="solid"/>
              </v:shape>
              <v:shape style="position:absolute;left:7391;top:14434;width:2082;height:1232" coordorigin="7391,14434" coordsize="2082,1232" path="m9472,15396l9458,15396,9468,15400,9472,15410,9472,15396xe" filled="true" fillcolor="#221f20" stroked="false">
                <v:path arrowok="t"/>
                <v:fill type="solid"/>
              </v:shape>
              <v:shape style="position:absolute;left:7391;top:14434;width:2082;height:1232" coordorigin="7391,14434" coordsize="2082,1232" path="m9146,14434l9049,14435,9203,14435,9195,14435,9146,14434xe" filled="true" fillcolor="#221f20" stroked="false">
                <v:path arrowok="t"/>
                <v:fill type="solid"/>
              </v:shape>
            </v:group>
            <v:group style="position:absolute;left:4036;top:4941;width:2049;height:1201" coordorigin="4036,4941" coordsize="2049,1201">
              <v:shape style="position:absolute;left:4036;top:4941;width:2049;height:1201" coordorigin="4036,4941" coordsize="2049,1201" path="m5845,4941l4276,4941,4201,4953,4135,4987,4083,5039,4049,5105,4036,5181,4036,5902,4049,5978,4083,6043,4135,6095,4201,6129,4276,6142,5845,6142,5921,6129,5986,6095,6038,6043,6072,5978,6085,5902,6085,5181,6072,5105,6038,5039,5986,4987,5921,4953,5845,4941xe" filled="true" fillcolor="#ffffff" stroked="false">
                <v:path arrowok="t"/>
                <v:fill type="solid"/>
              </v:shape>
            </v:group>
            <v:group style="position:absolute;left:4018;top:4925;width:2082;height:1232" coordorigin="4018,4925" coordsize="2082,1232">
              <v:shape style="position:absolute;left:4018;top:4925;width:2082;height:1232" coordorigin="4018,4925" coordsize="2082,1232" path="m4331,4925l4220,4932,4108,4992,4065,5044,4039,5104,4025,5171,4021,5244,4021,5685,4019,5765,4018,5847,4024,5928,4043,6005,4086,6074,4148,6121,4223,6148,4302,6157,5819,6157,5892,6149,5956,6127,4278,6127,4207,6115,4145,6083,4095,6034,4063,5972,4051,5902,4051,5329,4052,5256,4057,5184,4070,5116,4095,5056,4135,5006,4194,4972,4276,4956,4361,4953,4446,4952,5958,4952,5949,4946,5871,4927,5830,4926,4385,4926,4331,4925xe" filled="true" fillcolor="#221f20" stroked="false">
                <v:path arrowok="t"/>
                <v:fill type="solid"/>
              </v:shape>
              <v:shape style="position:absolute;left:4018;top:4925;width:2082;height:1232" coordorigin="4018,4925" coordsize="2082,1232" path="m6070,5902l6054,5981,6020,6040,5970,6082,5909,6108,5839,6123,5766,6127,5956,6127,6014,6089,6057,6038,6087,5976,6097,5916,6085,5916,6074,5913,6070,5902xe" filled="true" fillcolor="#221f20" stroked="false">
                <v:path arrowok="t"/>
                <v:fill type="solid"/>
              </v:shape>
              <v:shape style="position:absolute;left:4018;top:4925;width:2082;height:1232" coordorigin="4018,4925" coordsize="2082,1232" path="m6086,5887l6075,5891,6070,5902,6074,5913,6085,5916,6095,5913,6100,5902,6096,5891,6086,5887xe" filled="true" fillcolor="#221f20" stroked="false">
                <v:path arrowok="t"/>
                <v:fill type="solid"/>
              </v:shape>
              <v:shape style="position:absolute;left:4018;top:4925;width:2082;height:1232" coordorigin="4018,4925" coordsize="2082,1232" path="m6100,5902l6095,5913,6085,5916,6097,5916,6100,5902xe" filled="true" fillcolor="#221f20" stroked="false">
                <v:path arrowok="t"/>
                <v:fill type="solid"/>
              </v:shape>
              <v:shape style="position:absolute;left:4018;top:4925;width:2082;height:1232" coordorigin="4018,4925" coordsize="2082,1232" path="m5958,4952l4446,4952,4787,4956,5836,4956,5911,4967,5970,4996,6015,5040,6046,5097,6064,5162,6070,5233,6070,5902,6075,5891,6086,5887,6100,5887,6100,5198,6089,5121,6060,5049,6012,4988,5958,4952xe" filled="true" fillcolor="#221f20" stroked="false">
                <v:path arrowok="t"/>
                <v:fill type="solid"/>
              </v:shape>
              <v:shape style="position:absolute;left:4018;top:4925;width:2082;height:1232" coordorigin="4018,4925" coordsize="2082,1232" path="m6100,5887l6086,5887,6096,5891,6100,5902,6100,5887xe" filled="true" fillcolor="#221f20" stroked="false">
                <v:path arrowok="t"/>
                <v:fill type="solid"/>
              </v:shape>
              <v:shape style="position:absolute;left:4018;top:4925;width:2082;height:1232" coordorigin="4018,4925" coordsize="2082,1232" path="m5774,4926l5676,4926,5830,4926,5822,4926,5774,4926xe" filled="true" fillcolor="#221f20" stroked="false">
                <v:path arrowok="t"/>
                <v:fill type="solid"/>
              </v:shape>
            </v:group>
            <v:group style="position:absolute;left:4036;top:7982;width:2049;height:1201" coordorigin="4036,7982" coordsize="2049,1201">
              <v:shape style="position:absolute;left:4036;top:7982;width:2049;height:1201" coordorigin="4036,7982" coordsize="2049,1201" path="m5845,7982l4276,7982,4201,7995,4135,8029,4083,8081,4049,8146,4036,8222,4036,8943,4049,9019,4083,9085,4135,9137,4201,9171,4276,9183,5845,9183,5921,9171,5986,9137,6038,9085,6072,9019,6085,8943,6085,8222,6072,8146,6038,8081,5986,8029,5921,7995,5845,7982xe" filled="true" fillcolor="#ffffff" stroked="false">
                <v:path arrowok="t"/>
                <v:fill type="solid"/>
              </v:shape>
            </v:group>
            <v:group style="position:absolute;left:4018;top:7966;width:2082;height:1232" coordorigin="4018,7966" coordsize="2082,1232">
              <v:shape style="position:absolute;left:4018;top:7966;width:2082;height:1232" coordorigin="4018,7966" coordsize="2082,1232" path="m4331,7966l4220,7973,4108,8033,4065,8085,4039,8145,4025,8212,4021,8285,4021,8726,4019,8806,4018,8888,4024,8969,4043,9046,4086,9115,4148,9162,4223,9189,4302,9198,5819,9198,5892,9190,5956,9168,4278,9168,4207,9156,4145,9124,4095,9075,4063,9013,4051,8943,4051,8370,4052,8298,4057,8226,4070,8157,4095,8097,4135,8047,4194,8013,4276,7997,4361,7994,4446,7993,5958,7993,5949,7987,5871,7969,5830,7967,4385,7967,4331,7966xe" filled="true" fillcolor="#221f20" stroked="false">
                <v:path arrowok="t"/>
                <v:fill type="solid"/>
              </v:shape>
              <v:shape style="position:absolute;left:4018;top:7966;width:2082;height:1232" coordorigin="4018,7966" coordsize="2082,1232" path="m6070,8943l6054,9022,6020,9081,5970,9123,5909,9150,5839,9164,5766,9168,5956,9168,6014,9130,6057,9079,6087,9017,6097,8957,6085,8957,6074,8954,6070,8943xe" filled="true" fillcolor="#221f20" stroked="false">
                <v:path arrowok="t"/>
                <v:fill type="solid"/>
              </v:shape>
              <v:shape style="position:absolute;left:4018;top:7966;width:2082;height:1232" coordorigin="4018,7966" coordsize="2082,1232" path="m6086,8928l6075,8932,6070,8943,6074,8954,6085,8957,6095,8954,6100,8943,6096,8932,6086,8928xe" filled="true" fillcolor="#221f20" stroked="false">
                <v:path arrowok="t"/>
                <v:fill type="solid"/>
              </v:shape>
              <v:shape style="position:absolute;left:4018;top:7966;width:2082;height:1232" coordorigin="4018,7966" coordsize="2082,1232" path="m6100,8943l6095,8954,6085,8957,6097,8957,6100,8943xe" filled="true" fillcolor="#221f20" stroked="false">
                <v:path arrowok="t"/>
                <v:fill type="solid"/>
              </v:shape>
              <v:shape style="position:absolute;left:4018;top:7966;width:2082;height:1232" coordorigin="4018,7966" coordsize="2082,1232" path="m5958,7993l4446,7993,4787,7997,5836,7997,5911,8008,5970,8037,6015,8082,6046,8138,6064,8203,6070,8274,6070,8943,6075,8932,6086,8928,6100,8928,6100,8239,6089,8162,6060,8090,6012,8030,5958,7993xe" filled="true" fillcolor="#221f20" stroked="false">
                <v:path arrowok="t"/>
                <v:fill type="solid"/>
              </v:shape>
              <v:shape style="position:absolute;left:4018;top:7966;width:2082;height:1232" coordorigin="4018,7966" coordsize="2082,1232" path="m6100,8928l6086,8928,6096,8932,6100,8943,6100,8928xe" filled="true" fillcolor="#221f20" stroked="false">
                <v:path arrowok="t"/>
                <v:fill type="solid"/>
              </v:shape>
              <v:shape style="position:absolute;left:4018;top:7966;width:2082;height:1232" coordorigin="4018,7966" coordsize="2082,1232" path="m5774,7967l5676,7967,5830,7967,5822,7967,5774,7967xe" filled="true" fillcolor="#221f20" stroked="false">
                <v:path arrowok="t"/>
                <v:fill type="solid"/>
              </v:shape>
            </v:group>
            <v:group style="position:absolute;left:4036;top:9503;width:2049;height:1201" coordorigin="4036,9503" coordsize="2049,1201">
              <v:shape style="position:absolute;left:4036;top:9503;width:2049;height:1201" coordorigin="4036,9503" coordsize="2049,1201" path="m5845,9503l4276,9503,4201,9515,4135,9549,4083,9601,4049,9667,4036,9743,4036,10463,4049,10539,4083,10605,4135,10657,4201,10691,4276,10704,5845,10704,5921,10691,5986,10657,6038,10605,6072,10539,6085,10463,6085,9743,6072,9667,6038,9601,5986,9549,5921,9515,5845,9503xe" filled="true" fillcolor="#ffffff" stroked="false">
                <v:path arrowok="t"/>
                <v:fill type="solid"/>
              </v:shape>
            </v:group>
            <v:group style="position:absolute;left:4018;top:9487;width:2082;height:1232" coordorigin="4018,9487" coordsize="2082,1232">
              <v:shape style="position:absolute;left:4018;top:9487;width:2082;height:1232" coordorigin="4018,9487" coordsize="2082,1232" path="m4331,9487l4220,9494,4108,9554,4065,9606,4039,9666,4025,9733,4021,9806,4021,10247,4019,10326,4018,10409,4024,10490,4043,10567,4086,10636,4148,10683,4223,10710,4302,10719,5819,10719,5892,10711,5956,10689,4278,10689,4207,10677,4145,10645,4095,10596,4063,10534,4051,10463,4051,9890,4052,9818,4057,9746,4070,9678,4095,9617,4135,9568,4194,9534,4276,9518,4361,9515,4446,9514,5958,9514,5949,9508,5871,9489,5831,9488,4385,9488,4331,9487xe" filled="true" fillcolor="#221f20" stroked="false">
                <v:path arrowok="t"/>
                <v:fill type="solid"/>
              </v:shape>
              <v:shape style="position:absolute;left:4018;top:9487;width:2082;height:1232" coordorigin="4018,9487" coordsize="2082,1232" path="m6070,10463l6054,10543,6020,10602,5970,10644,5909,10670,5839,10684,5766,10689,5956,10689,6014,10650,6057,10600,6087,10537,6097,10478,6085,10478,6074,10474,6070,10463xe" filled="true" fillcolor="#221f20" stroked="false">
                <v:path arrowok="t"/>
                <v:fill type="solid"/>
              </v:shape>
              <v:shape style="position:absolute;left:4018;top:9487;width:2082;height:1232" coordorigin="4018,9487" coordsize="2082,1232" path="m6086,10449l6075,10453,6070,10463,6074,10474,6085,10478,6095,10474,6100,10463,6096,10453,6086,10449xe" filled="true" fillcolor="#221f20" stroked="false">
                <v:path arrowok="t"/>
                <v:fill type="solid"/>
              </v:shape>
              <v:shape style="position:absolute;left:4018;top:9487;width:2082;height:1232" coordorigin="4018,9487" coordsize="2082,1232" path="m6100,10463l6095,10474,6085,10478,6097,10478,6100,10463xe" filled="true" fillcolor="#221f20" stroked="false">
                <v:path arrowok="t"/>
                <v:fill type="solid"/>
              </v:shape>
              <v:shape style="position:absolute;left:4018;top:9487;width:2082;height:1232" coordorigin="4018,9487" coordsize="2082,1232" path="m5958,9514l4446,9514,4787,9518,5836,9518,5911,9528,5970,9558,6015,9602,6046,9659,6064,9724,6070,9795,6070,10463,6075,10453,6086,10449,6100,10449,6100,9760,6089,9682,6060,9610,6012,9550,5958,9514xe" filled="true" fillcolor="#221f20" stroked="false">
                <v:path arrowok="t"/>
                <v:fill type="solid"/>
              </v:shape>
              <v:shape style="position:absolute;left:4018;top:9487;width:2082;height:1232" coordorigin="4018,9487" coordsize="2082,1232" path="m6100,10449l6086,10449,6096,10453,6100,10463,6100,10449xe" filled="true" fillcolor="#221f20" stroked="false">
                <v:path arrowok="t"/>
                <v:fill type="solid"/>
              </v:shape>
              <v:shape style="position:absolute;left:4018;top:9487;width:2082;height:1232" coordorigin="4018,9487" coordsize="2082,1232" path="m5774,9487l5676,9488,5831,9488,5822,9488,5774,9487xe" filled="true" fillcolor="#221f20" stroked="false">
                <v:path arrowok="t"/>
                <v:fill type="solid"/>
              </v:shape>
            </v:group>
            <v:group style="position:absolute;left:4036;top:11024;width:2049;height:1201" coordorigin="4036,11024" coordsize="2049,1201">
              <v:shape style="position:absolute;left:4036;top:11024;width:2049;height:1201" coordorigin="4036,11024" coordsize="2049,1201" path="m5845,11024l4276,11024,4201,11036,4135,11070,4083,11122,4049,11188,4036,11264,4036,11984,4049,12060,4083,12126,4135,12178,4201,12212,4276,12224,5845,12224,5921,12212,5986,12178,6038,12126,6072,12060,6085,11984,6085,11264,6072,11188,6038,11122,5986,11070,5921,11036,5845,11024xe" filled="true" fillcolor="#ffffff" stroked="false">
                <v:path arrowok="t"/>
                <v:fill type="solid"/>
              </v:shape>
            </v:group>
            <v:group style="position:absolute;left:4018;top:11008;width:2082;height:1232" coordorigin="4018,11008" coordsize="2082,1232">
              <v:shape style="position:absolute;left:4018;top:11008;width:2082;height:1232" coordorigin="4018,11008" coordsize="2082,1232" path="m4331,11008l4220,11014,4108,11075,4065,11127,4039,11187,4025,11254,4021,11326,4021,11768,4019,11847,4018,11929,4024,12011,4043,12087,4086,12156,4148,12203,4223,12230,4302,12239,5819,12239,5892,12231,5956,12209,4278,12209,4207,12198,4145,12165,4095,12116,4063,12054,4051,11984,4051,11411,4052,11339,4057,11267,4070,11199,4095,11138,4135,11089,4194,11054,4276,11039,4361,11035,4446,11034,5958,11034,5949,11028,5871,11010,5831,11009,4385,11009,4331,11008xe" filled="true" fillcolor="#221f20" stroked="false">
                <v:path arrowok="t"/>
                <v:fill type="solid"/>
              </v:shape>
              <v:shape style="position:absolute;left:4018;top:11008;width:2082;height:1232" coordorigin="4018,11008" coordsize="2082,1232" path="m6070,11984l6054,12063,6020,12123,5970,12164,5909,12191,5839,12205,5766,12209,5956,12209,6014,12171,6057,12121,6087,12058,6097,11999,6085,11999,6074,11995,6070,11984xe" filled="true" fillcolor="#221f20" stroked="false">
                <v:path arrowok="t"/>
                <v:fill type="solid"/>
              </v:shape>
              <v:shape style="position:absolute;left:4018;top:11008;width:2082;height:1232" coordorigin="4018,11008" coordsize="2082,1232" path="m6086,11970l6075,11973,6070,11984,6074,11995,6085,11999,6095,11995,6100,11984,6096,11973,6086,11970xe" filled="true" fillcolor="#221f20" stroked="false">
                <v:path arrowok="t"/>
                <v:fill type="solid"/>
              </v:shape>
              <v:shape style="position:absolute;left:4018;top:11008;width:2082;height:1232" coordorigin="4018,11008" coordsize="2082,1232" path="m6100,11984l6095,11995,6085,11999,6097,11999,6100,11984xe" filled="true" fillcolor="#221f20" stroked="false">
                <v:path arrowok="t"/>
                <v:fill type="solid"/>
              </v:shape>
              <v:shape style="position:absolute;left:4018;top:11008;width:2082;height:1232" coordorigin="4018,11008" coordsize="2082,1232" path="m5958,11034l4446,11034,4787,11039,5836,11039,5911,11049,5970,11078,6015,11123,6046,11179,6064,11245,6070,11315,6070,11984,6075,11973,6086,11970,6100,11970,6100,11280,6089,11203,6060,11131,6012,11071,5958,11034xe" filled="true" fillcolor="#221f20" stroked="false">
                <v:path arrowok="t"/>
                <v:fill type="solid"/>
              </v:shape>
              <v:shape style="position:absolute;left:4018;top:11008;width:2082;height:1232" coordorigin="4018,11008" coordsize="2082,1232" path="m6100,11970l6086,11970,6096,11973,6100,11984,6100,11970xe" filled="true" fillcolor="#221f20" stroked="false">
                <v:path arrowok="t"/>
                <v:fill type="solid"/>
              </v:shape>
              <v:shape style="position:absolute;left:4018;top:11008;width:2082;height:1232" coordorigin="4018,11008" coordsize="2082,1232" path="m5774,11008l5676,11009,5831,11009,5822,11008,5774,11008xe" filled="true" fillcolor="#221f20" stroked="false">
                <v:path arrowok="t"/>
                <v:fill type="solid"/>
              </v:shape>
            </v:group>
            <v:group style="position:absolute;left:4036;top:12544;width:2049;height:1201" coordorigin="4036,12544" coordsize="2049,1201">
              <v:shape style="position:absolute;left:4036;top:12544;width:2049;height:1201" coordorigin="4036,12544" coordsize="2049,1201" path="m5845,12544l4276,12544,4201,12556,4135,12590,4083,12642,4049,12708,4036,12784,4036,13505,4049,13581,4083,13646,4135,13698,4201,13732,4276,13745,5845,13745,5921,13732,5986,13698,6038,13646,6072,13581,6085,13505,6085,12784,6072,12708,6038,12642,5986,12590,5921,12556,5845,12544xe" filled="true" fillcolor="#ffffff" stroked="false">
                <v:path arrowok="t"/>
                <v:fill type="solid"/>
              </v:shape>
            </v:group>
            <v:group style="position:absolute;left:4018;top:12528;width:2082;height:1232" coordorigin="4018,12528" coordsize="2082,1232">
              <v:shape style="position:absolute;left:4018;top:12528;width:2082;height:1232" coordorigin="4018,12528" coordsize="2082,1232" path="m4331,12528l4220,12535,4108,12595,4065,12647,4039,12707,4025,12774,4021,12847,4021,13288,4019,13368,4018,13450,4024,13531,4043,13608,4086,13677,4148,13724,4223,13751,4302,13760,5819,13760,5892,13752,5956,13730,4278,13730,4207,13718,4145,13686,4095,13637,4063,13575,4051,13505,4051,12932,4052,12859,4057,12787,4070,12719,4095,12659,4135,12609,4194,12575,4276,12559,4361,12556,4446,12555,5958,12555,5949,12549,5871,12531,5831,12529,4385,12529,4331,12528xe" filled="true" fillcolor="#221f20" stroked="false">
                <v:path arrowok="t"/>
                <v:fill type="solid"/>
              </v:shape>
              <v:shape style="position:absolute;left:4018;top:12528;width:2082;height:1232" coordorigin="4018,12528" coordsize="2082,1232" path="m6070,13505l6054,13584,6020,13643,5970,13685,5909,13711,5839,13726,5766,13730,5956,13730,6014,13692,6057,13641,6087,13579,6097,13519,6085,13519,6074,13516,6070,13505xe" filled="true" fillcolor="#221f20" stroked="false">
                <v:path arrowok="t"/>
                <v:fill type="solid"/>
              </v:shape>
              <v:shape style="position:absolute;left:4018;top:12528;width:2082;height:1232" coordorigin="4018,12528" coordsize="2082,1232" path="m6086,13490l6075,13494,6070,13505,6074,13516,6085,13519,6095,13516,6100,13505,6096,13494,6086,13490xe" filled="true" fillcolor="#221f20" stroked="false">
                <v:path arrowok="t"/>
                <v:fill type="solid"/>
              </v:shape>
              <v:shape style="position:absolute;left:4018;top:12528;width:2082;height:1232" coordorigin="4018,12528" coordsize="2082,1232" path="m6100,13505l6095,13516,6085,13519,6097,13519,6100,13505xe" filled="true" fillcolor="#221f20" stroked="false">
                <v:path arrowok="t"/>
                <v:fill type="solid"/>
              </v:shape>
              <v:shape style="position:absolute;left:4018;top:12528;width:2082;height:1232" coordorigin="4018,12528" coordsize="2082,1232" path="m5958,12555l4446,12555,4787,12559,5836,12559,5911,12570,5970,12599,6015,12643,6046,12700,6064,12765,6070,12836,6070,13505,6075,13494,6086,13490,6100,13490,6100,12801,6089,12724,6060,12652,6012,12591,5958,12555xe" filled="true" fillcolor="#221f20" stroked="false">
                <v:path arrowok="t"/>
                <v:fill type="solid"/>
              </v:shape>
              <v:shape style="position:absolute;left:4018;top:12528;width:2082;height:1232" coordorigin="4018,12528" coordsize="2082,1232" path="m6100,13490l6086,13490,6096,13494,6100,13505,6100,13490xe" filled="true" fillcolor="#221f20" stroked="false">
                <v:path arrowok="t"/>
                <v:fill type="solid"/>
              </v:shape>
              <v:shape style="position:absolute;left:4018;top:12528;width:2082;height:1232" coordorigin="4018,12528" coordsize="2082,1232" path="m5774,12529l5676,12529,5831,12529,5822,12529,5774,12529xe" filled="true" fillcolor="#221f20" stroked="false">
                <v:path arrowok="t"/>
                <v:fill type="solid"/>
              </v:shape>
            </v:group>
            <v:group style="position:absolute;left:4036;top:14065;width:2049;height:1201" coordorigin="4036,14065" coordsize="2049,1201">
              <v:shape style="position:absolute;left:4036;top:14065;width:2049;height:1201" coordorigin="4036,14065" coordsize="2049,1201" path="m5845,14065l4276,14065,4201,14077,4135,14111,4083,14163,4049,14229,4036,14305,4036,15025,4049,15101,4083,15167,4135,15219,4201,15253,4276,15265,5845,15265,5921,15253,5986,15219,6038,15167,6072,15101,6085,15025,6085,14305,6072,14229,6038,14163,5986,14111,5921,14077,5845,14065xe" filled="true" fillcolor="#ffffff" stroked="false">
                <v:path arrowok="t"/>
                <v:fill type="solid"/>
              </v:shape>
            </v:group>
            <v:group style="position:absolute;left:4018;top:14049;width:2082;height:1232" coordorigin="4018,14049" coordsize="2082,1232">
              <v:shape style="position:absolute;left:4018;top:14049;width:2082;height:1232" coordorigin="4018,14049" coordsize="2082,1232" path="m4331,14049l4220,14056,4108,14116,4065,14168,4039,14228,4025,14295,4021,14368,4021,14809,4019,14888,4018,14970,4024,15052,4043,15128,4086,15197,4148,15245,4223,15272,4302,15280,5819,15280,5892,15272,5956,15250,4278,15250,4207,15239,4145,15207,4095,15158,4063,15096,4051,15025,4051,14452,4052,14380,4057,14308,4070,14240,4095,14179,4135,14130,4194,14095,4276,14080,4361,14077,4446,14076,5958,14076,5949,14070,5871,14051,5831,14050,4385,14050,4331,14049xe" filled="true" fillcolor="#221f20" stroked="false">
                <v:path arrowok="t"/>
                <v:fill type="solid"/>
              </v:shape>
              <v:shape style="position:absolute;left:4018;top:14049;width:2082;height:1232" coordorigin="4018,14049" coordsize="2082,1232" path="m6070,15025l6054,15105,6020,15164,5970,15205,5909,15232,5839,15246,5766,15250,5956,15250,6014,15212,6057,15162,6087,15099,6097,15040,6085,15040,6074,15036,6070,15025xe" filled="true" fillcolor="#221f20" stroked="false">
                <v:path arrowok="t"/>
                <v:fill type="solid"/>
              </v:shape>
              <v:shape style="position:absolute;left:4018;top:14049;width:2082;height:1232" coordorigin="4018,14049" coordsize="2082,1232" path="m6086,15011l6075,15014,6070,15025,6074,15036,6085,15040,6095,15036,6100,15025,6096,15014,6086,15011xe" filled="true" fillcolor="#221f20" stroked="false">
                <v:path arrowok="t"/>
                <v:fill type="solid"/>
              </v:shape>
              <v:shape style="position:absolute;left:4018;top:14049;width:2082;height:1232" coordorigin="4018,14049" coordsize="2082,1232" path="m6100,15025l6095,15036,6085,15040,6097,15040,6100,15025xe" filled="true" fillcolor="#221f20" stroked="false">
                <v:path arrowok="t"/>
                <v:fill type="solid"/>
              </v:shape>
              <v:shape style="position:absolute;left:4018;top:14049;width:2082;height:1232" coordorigin="4018,14049" coordsize="2082,1232" path="m5958,14076l4446,14076,4787,14080,5836,14080,5911,14090,5970,14119,6015,14164,6046,14221,6064,14286,6070,14356,6070,15025,6075,15014,6086,15011,6100,15011,6100,14322,6089,14244,6060,14172,6012,14112,5958,14076xe" filled="true" fillcolor="#221f20" stroked="false">
                <v:path arrowok="t"/>
                <v:fill type="solid"/>
              </v:shape>
              <v:shape style="position:absolute;left:4018;top:14049;width:2082;height:1232" coordorigin="4018,14049" coordsize="2082,1232" path="m6100,15011l6086,15011,6096,15014,6100,15025,6100,15011xe" filled="true" fillcolor="#221f20" stroked="false">
                <v:path arrowok="t"/>
                <v:fill type="solid"/>
              </v:shape>
              <v:shape style="position:absolute;left:4018;top:14049;width:2082;height:1232" coordorigin="4018,14049" coordsize="2082,1232" path="m5774,14049l5676,14050,5831,14050,5822,14049,5774,14049xe" filled="true" fillcolor="#221f20" stroked="false">
                <v:path arrowok="t"/>
                <v:fill type="solid"/>
              </v:shape>
            </v:group>
            <v:group style="position:absolute;left:4036;top:6462;width:2049;height:1201" coordorigin="4036,6462" coordsize="2049,1201">
              <v:shape style="position:absolute;left:4036;top:6462;width:2049;height:1201" coordorigin="4036,6462" coordsize="2049,1201" path="m5845,6462l4276,6462,4201,6474,4135,6508,4083,6560,4049,6626,4036,6702,4036,7422,4049,7498,4083,7564,4135,7616,4201,7650,4276,7662,5845,7662,5921,7650,5986,7616,6038,7564,6072,7498,6085,7422,6085,6702,6072,6626,6038,6560,5986,6508,5921,6474,5845,6462xe" filled="true" fillcolor="#ffffff" stroked="false">
                <v:path arrowok="t"/>
                <v:fill type="solid"/>
              </v:shape>
            </v:group>
            <v:group style="position:absolute;left:4018;top:6446;width:2082;height:1232" coordorigin="4018,6446" coordsize="2082,1232">
              <v:shape style="position:absolute;left:4018;top:6446;width:2082;height:1232" coordorigin="4018,6446" coordsize="2082,1232" path="m4331,6446l4220,6453,4108,6513,4065,6565,4039,6625,4025,6692,4021,6765,4021,7206,4019,7285,4018,7367,4024,7449,4043,7525,4086,7594,4148,7642,4223,7669,4302,7677,5819,7677,5892,7669,5956,7647,4278,7647,4207,7636,4145,7604,4095,7555,4063,7493,4051,7422,4051,6849,4052,6777,4057,6705,4070,6637,4095,6576,4135,6527,4194,6492,4276,6477,4361,6474,4446,6473,5958,6473,5949,6467,5871,6448,5831,6447,4385,6447,4331,6446xe" filled="true" fillcolor="#221f20" stroked="false">
                <v:path arrowok="t"/>
                <v:fill type="solid"/>
              </v:shape>
              <v:shape style="position:absolute;left:4018;top:6446;width:2082;height:1232" coordorigin="4018,6446" coordsize="2082,1232" path="m6070,7422l6054,7502,6020,7561,5970,7602,5909,7629,5839,7643,5766,7647,5956,7647,6014,7609,6057,7559,6087,7496,6097,7437,6085,7437,6074,7433,6070,7422xe" filled="true" fillcolor="#221f20" stroked="false">
                <v:path arrowok="t"/>
                <v:fill type="solid"/>
              </v:shape>
              <v:shape style="position:absolute;left:4018;top:6446;width:2082;height:1232" coordorigin="4018,6446" coordsize="2082,1232" path="m6086,7408l6075,7411,6070,7422,6074,7433,6085,7437,6095,7433,6100,7422,6096,7411,6086,7408xe" filled="true" fillcolor="#221f20" stroked="false">
                <v:path arrowok="t"/>
                <v:fill type="solid"/>
              </v:shape>
              <v:shape style="position:absolute;left:4018;top:6446;width:2082;height:1232" coordorigin="4018,6446" coordsize="2082,1232" path="m6100,7422l6095,7433,6085,7437,6097,7437,6100,7422xe" filled="true" fillcolor="#221f20" stroked="false">
                <v:path arrowok="t"/>
                <v:fill type="solid"/>
              </v:shape>
              <v:shape style="position:absolute;left:4018;top:6446;width:2082;height:1232" coordorigin="4018,6446" coordsize="2082,1232" path="m5958,6473l4446,6473,4787,6477,5836,6477,5911,6487,5970,6516,6015,6561,6046,6618,6064,6683,6070,6753,6070,7422,6075,7411,6086,7408,6100,7408,6100,6719,6089,6641,6060,6569,6012,6509,5958,6473xe" filled="true" fillcolor="#221f20" stroked="false">
                <v:path arrowok="t"/>
                <v:fill type="solid"/>
              </v:shape>
              <v:shape style="position:absolute;left:4018;top:6446;width:2082;height:1232" coordorigin="4018,6446" coordsize="2082,1232" path="m6100,7408l6086,7408,6096,7411,6100,7422,6100,7408xe" filled="true" fillcolor="#221f20" stroked="false">
                <v:path arrowok="t"/>
                <v:fill type="solid"/>
              </v:shape>
              <v:shape style="position:absolute;left:4018;top:6446;width:2082;height:1232" coordorigin="4018,6446" coordsize="2082,1232" path="m5774,6446l5676,6447,5831,6447,5822,6446,5774,6446xe" filled="true" fillcolor="#221f20" stroked="false">
                <v:path arrowok="t"/>
                <v:fill type="solid"/>
              </v:shape>
            </v:group>
            <v:group style="position:absolute;left:20893;top:2894;width:2292;height:1602" coordorigin="20893,2894" coordsize="2292,1602">
              <v:shape style="position:absolute;left:20893;top:2894;width:2292;height:1602" coordorigin="20893,2894" coordsize="2292,1602" path="m23113,4489l23025,4489,23065,4491,23104,4496,23114,4494,23113,4489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3105,4190l22944,4190,22945,4239,22949,4288,22952,4338,22948,4413,22933,4488,22943,4491,23025,4489,23113,4489,23101,4379,23100,4287,23104,4208,23105,4190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3106,4184l21135,4184,21203,4208,21270,4246,21334,4292,21395,4341,21450,4388,21498,4435,21540,4488,21543,4486,22550,4476,22555,4476,22612,4423,22677,4372,22744,4325,22879,4235,22944,4190,23105,4190,23106,4184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3170,3310l20927,3310,20928,3322,20928,3408,20984,3438,20985,3440,20971,3448,20942,3466,20928,3473,20918,3478,20921,3524,20926,3568,20931,3612,20933,3655,20935,3676,20923,3677,20911,3678,20898,3680,20893,3690,20902,3761,20912,3831,20920,3901,20923,3972,20923,3982,20943,3982,20956,4060,20961,4149,20965,4246,20967,4341,20968,4423,20969,4476,21028,4476,21088,4477,21147,4480,21207,4485,21184,4412,21164,4338,21147,4262,21132,4184,21135,4184,23106,4184,23109,4140,23109,4073,23099,4068,23099,3735,23099,3723,23184,3723,23184,3715,23183,3631,23179,3546,23175,3460,23171,3374,23170,3310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2555,4476l22550,4476,22552,4478,22555,4476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3184,3723l23099,3723,23120,3724,23163,3725,23184,3725,23184,3723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1192,2894l21190,2894,21119,2897,21049,2899,20908,2899,20899,2901,20907,2981,20908,3063,20907,3144,20904,3224,20903,3302,20903,3312,20911,3311,20919,3310,20927,3310,23170,3310,23169,3287,23159,3282,23149,3281,23139,3281,23129,3280,23129,3277,23131,3200,23133,3123,23135,3045,23134,3018,21340,3018,21320,3003,21255,3003,21222,2988,21200,2945,21192,2894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1408,2981l21407,2982,21370,3013,21340,3018,22703,3018,22673,3013,22663,3005,21448,3005,21431,3002,21418,2994,21408,2981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2739,2970l22725,3002,22725,3002,22703,3018,23134,3018,23133,3003,22788,3003,22746,2972,22739,2970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1508,2899l21500,2962,21448,3005,22595,3005,22545,2967,22537,2923,22222,2923,22143,2922,22064,2919,21693,2903,21627,2901,21562,2900,21508,2899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2635,2981l22625,2994,22612,3002,22595,3005,22663,3005,22636,2982,22635,2981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2851,2894l22843,2945,22821,2988,22788,3003,23133,3003,23132,2968,23124,2894,22851,2894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1304,2970l21297,2972,21255,3003,21320,3003,21318,3002,21318,3002,21304,2970xe" filled="true" fillcolor="#d09668" stroked="false">
                <v:path arrowok="t"/>
                <v:fill type="solid"/>
              </v:shape>
              <v:shape style="position:absolute;left:20893;top:2894;width:2292;height:1602" coordorigin="20893,2894" coordsize="2292,1602" path="m22535,2908l22515,2909,22501,2911,22475,2913,22396,2919,22303,2922,22222,2923,22537,2923,22535,2908xe" filled="true" fillcolor="#d09668" stroked="false">
                <v:path arrowok="t"/>
                <v:fill type="solid"/>
              </v:shape>
            </v:group>
            <v:group style="position:absolute;left:22333;top:4190;width:620;height:769" coordorigin="22333,4190" coordsize="620,769">
              <v:shape style="position:absolute;left:22333;top:4190;width:620;height:769" coordorigin="22333,4190" coordsize="620,769" path="m22944,4190l22879,4235,22744,4325,22677,4372,22612,4423,22552,4478,22480,4563,22424,4660,22421,4660,22405,4735,22385,4809,22360,4882,22333,4956,22333,4959,22733,4959,22733,4952,22771,4892,22806,4829,22837,4762,22864,4695,22877,4660,22424,4660,22421,4660,22878,4660,22880,4654,22904,4583,22924,4520,22944,4438,22952,4338,22949,4288,22945,4239,22944,4190xe" filled="true" fillcolor="#97bd71" stroked="false">
                <v:path arrowok="t"/>
                <v:fill type="solid"/>
              </v:shape>
            </v:group>
            <v:group style="position:absolute;left:22723;top:2783;width:129;height:221" coordorigin="22723,2783" coordsize="129,221">
              <v:shape style="position:absolute;left:22723;top:2783;width:129;height:221" coordorigin="22723,2783" coordsize="129,221" path="m22770,2783l22726,2810,22723,2811,22738,2846,22746,2887,22746,2931,22739,2970,22746,2972,22788,3003,22821,2988,22843,2945,22851,2894,22851,2883,22850,2878,22837,2833,22808,2796,22770,2783xe" filled="true" fillcolor="#c87769" stroked="false">
                <v:path arrowok="t"/>
                <v:fill type="solid"/>
              </v:shape>
            </v:group>
            <v:group style="position:absolute;left:22618;top:2784;width:128;height:235" coordorigin="22618,2784" coordsize="128,235">
              <v:shape style="position:absolute;left:22618;top:2784;width:128;height:235" coordorigin="22618,2784" coordsize="128,235" path="m22681,2784l22653,2790,22619,2814,22618,2814,22631,2833,22640,2855,22645,2879,22649,2904,22650,2923,22649,2943,22644,2963,22635,2981,22636,2982,22673,3013,22703,3018,22725,3002,22739,2970,22746,2931,22746,2887,22738,2846,22723,2811,22705,2792,22681,2784xe" filled="true" fillcolor="#c87769" stroked="false">
                <v:path arrowok="t"/>
                <v:fill type="solid"/>
              </v:shape>
              <v:shape style="position:absolute;left:22197;top:4476;width:355;height:185" type="#_x0000_t75" stroked="false">
                <v:imagedata r:id="rId252" o:title=""/>
              </v:shape>
            </v:group>
            <v:group style="position:absolute;left:22268;top:2155;width:202;height:160" coordorigin="22268,2155" coordsize="202,160">
              <v:shape style="position:absolute;left:22268;top:2155;width:202;height:160" coordorigin="22268,2155" coordsize="202,160" path="m22377,2155l22322,2173,22268,2202,22271,2205,22314,2228,22356,2251,22396,2276,22432,2309,22440,2314,22457,2284,22468,2252,22470,2221,22462,2192,22426,2158,22377,2155xe" filled="true" fillcolor="#ffffff" stroked="false">
                <v:path arrowok="t"/>
                <v:fill type="solid"/>
              </v:shape>
            </v:group>
            <v:group style="position:absolute;left:22461;top:2794;width:190;height:212" coordorigin="22461,2794" coordsize="190,212">
              <v:shape style="position:absolute;left:22461;top:2794;width:190;height:212" coordorigin="22461,2794" coordsize="190,212" path="m22649,2908l22535,2908,22538,2939,22545,2967,22557,2989,22575,3002,22595,3005,22612,3002,22649,2943,22650,2923,22649,2908xe" filled="true" fillcolor="#c87769" stroked="false">
                <v:path arrowok="t"/>
                <v:fill type="solid"/>
              </v:shape>
              <v:shape style="position:absolute;left:22461;top:2794;width:190;height:212" coordorigin="22461,2794" coordsize="190,212" path="m22575,2794l22501,2826,22465,2880,22461,2911,22462,2914,22488,2912,22515,2909,22535,2908,22649,2908,22649,2904,22631,2833,22588,2796,22575,2794xe" filled="true" fillcolor="#c87769" stroked="false">
                <v:path arrowok="t"/>
                <v:fill type="solid"/>
              </v:shape>
            </v:group>
            <v:group style="position:absolute;left:22173;top:2202;width:267;height:261" coordorigin="22173,2202" coordsize="267,261">
              <v:shape style="position:absolute;left:22173;top:2202;width:267;height:261" coordorigin="22173,2202" coordsize="267,261" path="m22268,2202l22250,2214,22232,2225,22217,2236,22204,2246,22205,2256,22205,2266,22173,2319,22187,2319,22193,2353,22204,2389,22218,2424,22234,2457,22235,2462,22303,2435,22383,2379,22440,2314,22432,2309,22396,2276,22356,2251,22314,2228,22271,2205,22268,2202xe" filled="true" fillcolor="#ffffff" stroked="false">
                <v:path arrowok="t"/>
                <v:fill type="solid"/>
              </v:shape>
            </v:group>
            <v:group style="position:absolute;left:22006;top:4539;width:425;height:420" coordorigin="22006,4539" coordsize="425,420">
              <v:shape style="position:absolute;left:22006;top:4539;width:425;height:420" coordorigin="22006,4539" coordsize="425,420" path="m22431,4539l22424,4539,22372,4562,22318,4584,22214,4632,22130,4693,22087,4740,22047,4790,22008,4842,22006,4843,22031,4867,22052,4892,22068,4918,22078,4946,22078,4959,22333,4959,22333,4956,22360,4882,22385,4809,22405,4735,22421,4660,22430,4570,22431,4539xe" filled="true" fillcolor="#97bd71" stroked="false">
                <v:path arrowok="t"/>
                <v:fill type="solid"/>
              </v:shape>
            </v:group>
            <v:group style="position:absolute;left:22145;top:1762;width:291;height:336" coordorigin="22145,1762" coordsize="291,336">
              <v:shape style="position:absolute;left:22145;top:1762;width:291;height:336" coordorigin="22145,1762" coordsize="291,336" path="m22146,1762l22145,1764,22168,1791,22181,1823,22180,1858,22163,1892,22168,1903,22170,1914,22169,1924,22217,1939,22237,1981,22238,2034,22219,2074,22225,2081,22231,2087,22237,2094,22238,2097,22287,2077,22336,2062,22385,2056,22435,2056,22427,2031,22413,2008,22397,1986,22385,1962,22391,1960,22418,1960,22418,1957,22391,1932,22362,1910,22331,1890,22300,1871,22301,1869,22315,1865,22329,1862,22344,1860,22358,1859,22313,1825,22260,1799,22203,1779,22146,1762xe" filled="true" fillcolor="#e4e3d7" stroked="false">
                <v:path arrowok="t"/>
                <v:fill type="solid"/>
              </v:shape>
              <v:shape style="position:absolute;left:22145;top:1762;width:291;height:336" coordorigin="22145,1762" coordsize="291,336" path="m22435,2056l22385,2056,22434,2062,22435,2057,22435,2056xe" filled="true" fillcolor="#e4e3d7" stroked="false">
                <v:path arrowok="t"/>
                <v:fill type="solid"/>
              </v:shape>
              <v:shape style="position:absolute;left:21825;top:2792;width:398;height:130" type="#_x0000_t75" stroked="false">
                <v:imagedata r:id="rId253" o:title=""/>
              </v:shape>
            </v:group>
            <v:group style="position:absolute;left:22007;top:1838;width:164;height:145" coordorigin="22007,1838" coordsize="164,145">
              <v:shape style="position:absolute;left:22007;top:1838;width:164;height:145" coordorigin="22007,1838" coordsize="164,145" path="m22071,1838l22021,1874,22007,1910,22008,1916,22008,1922,22048,1977,22075,1983,22107,1981,22136,1969,22158,1949,22168,1924,22170,1914,22168,1903,22163,1892,22158,1882,22150,1872,22139,1863,22103,1840,22071,1838xe" filled="true" fillcolor="#e9f5fc" stroked="false">
                <v:path arrowok="t"/>
                <v:fill type="solid"/>
              </v:shape>
            </v:group>
            <v:group style="position:absolute;left:22072;top:1924;width:167;height:151" coordorigin="22072,1924" coordsize="167,151">
              <v:shape style="position:absolute;left:22072;top:1924;width:167;height:151" coordorigin="22072,1924" coordsize="167,151" path="m22168,1924l22158,1949,22136,1969,22107,1981,22075,1983,22072,2007,22112,2015,22150,2028,22186,2048,22219,2074,22238,2034,22237,1981,22217,1939,22168,1924xe" filled="true" fillcolor="#c87769" stroked="false">
                <v:path arrowok="t"/>
                <v:fill type="solid"/>
              </v:shape>
            </v:group>
            <v:group style="position:absolute;left:21917;top:1624;width:163;height:225" coordorigin="21917,1624" coordsize="163,225">
              <v:shape style="position:absolute;left:21917;top:1624;width:163;height:225" coordorigin="21917,1624" coordsize="163,225" path="m21989,1624l21985,1624,21964,1646,21948,1670,21934,1696,21918,1722,21917,1732,21957,1744,21985,1770,22002,1807,22008,1849,22010,1809,22019,1777,22041,1754,22079,1745,22079,1738,22079,1727,21990,1727,21989,1725,21989,1624xe" filled="true" fillcolor="#e4e3d7" stroked="false">
                <v:path arrowok="t"/>
                <v:fill type="solid"/>
              </v:shape>
              <v:shape style="position:absolute;left:21917;top:1624;width:163;height:225" coordorigin="21917,1624" coordsize="163,225" path="m22076,1661l22009,1708,21990,1727,22079,1727,22079,1719,22078,1700,22077,1680,22076,1661xe" filled="true" fillcolor="#e4e3d7" stroked="false">
                <v:path arrowok="t"/>
                <v:fill type="solid"/>
              </v:shape>
              <v:shape style="position:absolute;left:21719;top:4664;width:359;height:295" type="#_x0000_t75" stroked="false">
                <v:imagedata r:id="rId254" o:title=""/>
              </v:shape>
            </v:group>
            <v:group style="position:absolute;left:21803;top:4479;width:411;height:365" coordorigin="21803,4479" coordsize="411,365">
              <v:shape style="position:absolute;left:21803;top:4479;width:411;height:365" coordorigin="21803,4479" coordsize="411,365" path="m22197,4479l21809,4484,21810,4702,21803,4713,21855,4742,21908,4773,21960,4807,22006,4843,22008,4842,22047,4790,22087,4740,22130,4693,22179,4654,22214,4632,22207,4622,22208,4591,22208,4561,22205,4531,22197,4501,22197,4479xe" filled="true" fillcolor="#ac8b70" stroked="false">
                <v:path arrowok="t"/>
                <v:fill type="solid"/>
              </v:shape>
            </v:group>
            <v:group style="position:absolute;left:22008;top:1745;width:174;height:148" coordorigin="22008,1745" coordsize="174,148">
              <v:shape style="position:absolute;left:22008;top:1745;width:174;height:148" coordorigin="22008,1745" coordsize="174,148" path="m22181,1838l22071,1838,22103,1840,22139,1863,22150,1872,22158,1882,22163,1892,22180,1858,22181,1838xe" filled="true" fillcolor="#c87769" stroked="false">
                <v:path arrowok="t"/>
                <v:fill type="solid"/>
              </v:shape>
              <v:shape style="position:absolute;left:22008;top:1745;width:174;height:148" coordorigin="22008,1745" coordsize="174,148" path="m22088,1745l22083,1745,22079,1745,22041,1754,22019,1777,22010,1809,22008,1849,22008,1863,22008,1873,22021,1874,22043,1851,22071,1838,22181,1838,22181,1823,22145,1764,22092,1745,22088,1745xe" filled="true" fillcolor="#c87769" stroked="false">
                <v:path arrowok="t"/>
                <v:fill type="solid"/>
              </v:shape>
            </v:group>
            <v:group style="position:absolute;left:21818;top:1732;width:204;height:179" coordorigin="21818,1732" coordsize="204,179">
              <v:shape style="position:absolute;left:21818;top:1732;width:204;height:179" coordorigin="21818,1732" coordsize="204,179" path="m22007,1839l21908,1839,21941,1840,21978,1863,21990,1875,21999,1887,22005,1899,22007,1910,22009,1898,22014,1885,22021,1874,22008,1873,22008,1849,22007,1839xe" filled="true" fillcolor="#c87769" stroked="false">
                <v:path arrowok="t"/>
                <v:fill type="solid"/>
              </v:shape>
              <v:shape style="position:absolute;left:21818;top:1732;width:204;height:179" coordorigin="21818,1732" coordsize="204,179" path="m21913,1732l21847,1760,21818,1819,21823,1849,21847,1873,21858,1878,21879,1853,21908,1839,22007,1839,22002,1807,21985,1770,21957,1744,21917,1732,21913,1732xe" filled="true" fillcolor="#c87769" stroked="false">
                <v:path arrowok="t"/>
                <v:fill type="solid"/>
              </v:shape>
            </v:group>
            <v:group style="position:absolute;left:21846;top:1839;width:162;height:145" coordorigin="21846,1839" coordsize="162,145">
              <v:shape style="position:absolute;left:21846;top:1839;width:162;height:145" coordorigin="21846,1839" coordsize="162,145" path="m21908,1839l21858,1878,21846,1923,21848,1940,21856,1956,21868,1968,21887,1977,21925,1983,21962,1975,21991,1956,22007,1928,22006,1922,22007,1916,21978,1863,21941,1840,21908,1839xe" filled="true" fillcolor="#e9f5fc" stroked="false">
                <v:path arrowok="t"/>
                <v:fill type="solid"/>
              </v:shape>
            </v:group>
            <v:group style="position:absolute;left:22005;top:2319;width:231;height:172" coordorigin="22005,2319" coordsize="231,172">
              <v:shape style="position:absolute;left:22005;top:2319;width:231;height:172" coordorigin="22005,2319" coordsize="231,172" path="m22005,2343l22005,2477,22005,2491,22064,2491,22123,2487,22180,2477,22235,2462,22234,2457,22218,2424,22204,2389,22193,2353,22191,2344,22046,2344,22005,2343xe" filled="true" fillcolor="#ffffff" stroked="false">
                <v:path arrowok="t"/>
                <v:fill type="solid"/>
              </v:shape>
              <v:shape style="position:absolute;left:22005;top:2319;width:231;height:172" coordorigin="22005,2319" coordsize="231,172" path="m22173,2319l22135,2336,22091,2343,22046,2344,22191,2344,22187,2319,22173,2319xe" filled="true" fillcolor="#ffffff" stroked="false">
                <v:path arrowok="t"/>
                <v:fill type="solid"/>
              </v:shape>
            </v:group>
            <v:group style="position:absolute;left:21785;top:2313;width:221;height:178" coordorigin="21785,2313" coordsize="221,178">
              <v:shape style="position:absolute;left:21785;top:2313;width:221;height:178" coordorigin="21785,2313" coordsize="221,178" path="m21848,2313l21834,2326,21823,2357,21811,2388,21798,2419,21785,2451,21838,2466,21893,2478,21948,2486,22005,2491,22005,2478,22005,2343,21966,2342,21924,2339,21883,2330,21848,2313xe" filled="true" fillcolor="#ffffff" stroked="false">
                <v:path arrowok="t"/>
                <v:fill type="solid"/>
              </v:shape>
            </v:group>
            <v:group style="position:absolute;left:21786;top:1923;width:289;height:150" coordorigin="21786,1923" coordsize="289,150">
              <v:shape style="position:absolute;left:21786;top:1923;width:289;height:150" coordorigin="21786,1923" coordsize="289,150" path="m21846,1923l21840,1923,21809,1952,21791,1986,21786,2024,21797,2064,21807,2073,21852,2037,21899,2016,21952,2006,22015,2004,22072,2004,22075,1983,21925,1983,21887,1977,21868,1968,21856,1956,21848,1940,21846,1923xe" filled="true" fillcolor="#c87769" stroked="false">
                <v:path arrowok="t"/>
                <v:fill type="solid"/>
              </v:shape>
              <v:shape style="position:absolute;left:21786;top:1923;width:289;height:150" coordorigin="21786,1923" coordsize="289,150" path="m22072,2004l22015,2004,22030,2004,22044,2004,22058,2005,22072,2007,22072,2004xe" filled="true" fillcolor="#c87769" stroked="false">
                <v:path arrowok="t"/>
                <v:fill type="solid"/>
              </v:shape>
              <v:shape style="position:absolute;left:21786;top:1923;width:289;height:150" coordorigin="21786,1923" coordsize="289,150" path="m22007,1928l21991,1956,21962,1975,21925,1983,22075,1983,22075,1983,22066,1982,22057,1980,22048,1977,22031,1969,22018,1958,22010,1944,22007,1928xe" filled="true" fillcolor="#c87769" stroked="false">
                <v:path arrowok="t"/>
                <v:fill type="solid"/>
              </v:shape>
            </v:group>
            <v:group style="position:absolute;left:21581;top:2188;width:267;height:263" coordorigin="21581,2188" coordsize="267,263">
              <v:shape style="position:absolute;left:21581;top:2188;width:267;height:263" coordorigin="21581,2188" coordsize="267,263" path="m21729,2188l21720,2202,21683,2225,21646,2252,21611,2283,21582,2316,21581,2317,21624,2370,21676,2406,21757,2441,21785,2451,21798,2419,21811,2388,21823,2357,21834,2326,21848,2313,21811,2252,21810,2245,21810,2242,21797,2242,21783,2229,21767,2215,21749,2202,21729,2188xe" filled="true" fillcolor="#ffffff" stroked="false">
                <v:path arrowok="t"/>
                <v:fill type="solid"/>
              </v:shape>
              <v:shape style="position:absolute;left:21581;top:2188;width:267;height:263" coordorigin="21581,2188" coordsize="267,263" path="m21810,2242l21797,2242,21810,2242,21810,2242xe" filled="true" fillcolor="#ffffff" stroked="false">
                <v:path arrowok="t"/>
                <v:fill type="solid"/>
              </v:shape>
            </v:group>
            <v:group style="position:absolute;left:21596;top:1759;width:263;height:343" coordorigin="21596,1759" coordsize="263,343">
              <v:shape style="position:absolute;left:21596;top:1759;width:263;height:343" coordorigin="21596,1759" coordsize="263,343" path="m21796,2062l21642,2062,21687,2067,21731,2079,21774,2094,21780,2101,21790,2090,21799,2081,21807,2073,21797,2064,21796,2062xe" filled="true" fillcolor="#e4e3d7" stroked="false">
                <v:path arrowok="t"/>
                <v:fill type="solid"/>
              </v:shape>
              <v:shape style="position:absolute;left:21596;top:1759;width:263;height:343" coordorigin="21596,1759" coordsize="263,343" path="m21834,1759l21790,1772,21749,1794,21712,1823,21683,1859,21683,1863,21696,1863,21711,1863,21720,1866,21721,1868,21694,1886,21667,1903,21640,1920,21613,1936,21606,1940,21616,1950,21636,1963,21643,1967,21630,1989,21615,2010,21603,2031,21596,2057,21597,2064,21642,2062,21796,2062,21786,2024,21791,1986,21809,1952,21840,1923,21846,1923,21846,1912,21849,1900,21853,1889,21858,1878,21847,1873,21823,1849,21818,1819,21827,1788,21847,1760,21834,1759xe" filled="true" fillcolor="#e4e3d7" stroked="false">
                <v:path arrowok="t"/>
                <v:fill type="solid"/>
              </v:shape>
            </v:group>
            <v:group style="position:absolute;left:21437;top:2004;width:1134;height:630" coordorigin="21437,2004" coordsize="1134,630">
              <v:shape style="position:absolute;left:21437;top:2004;width:1134;height:630" coordorigin="21437,2004" coordsize="1134,630" path="m21642,2062l21574,2069,21508,2104,21459,2161,21437,2221,21437,2236,21457,2344,21492,2402,21536,2455,21587,2501,21640,2537,21713,2574,21782,2599,21853,2617,21925,2628,21999,2633,22074,2633,22150,2628,22209,2619,22274,2600,22340,2574,22404,2539,22466,2495,22470,2491,22064,2491,22005,2491,21893,2478,21785,2451,21702,2419,21624,2370,21581,2317,21560,2233,21566,2205,21594,2166,21635,2155,22543,2155,22534,2135,22501,2101,21780,2101,21774,2094,21731,2079,21687,2067,21642,2062xe" filled="true" fillcolor="#c87769" stroked="false">
                <v:path arrowok="t"/>
                <v:fill type="solid"/>
              </v:shape>
              <v:shape style="position:absolute;left:21437;top:2004;width:1134;height:630" coordorigin="21437,2004" coordsize="1134,630" path="m22543,2155l22377,2155,22426,2158,22462,2192,22470,2221,22468,2252,22468,2253,22440,2314,22383,2379,22324,2423,22258,2454,22180,2477,22064,2491,22470,2491,22517,2443,22553,2384,22569,2319,22570,2262,22570,2252,22559,2191,22543,2155xe" filled="true" fillcolor="#c87769" stroked="false">
                <v:path arrowok="t"/>
                <v:fill type="solid"/>
              </v:shape>
              <v:shape style="position:absolute;left:21437;top:2004;width:1134;height:630" coordorigin="21437,2004" coordsize="1134,630" path="m22210,2242l21810,2242,21810,2246,21834,2302,21924,2339,22046,2344,22091,2343,22173,2319,22205,2266,22204,2246,22210,2242xe" filled="true" fillcolor="#c87769" stroked="false">
                <v:path arrowok="t"/>
                <v:fill type="solid"/>
              </v:shape>
              <v:shape style="position:absolute;left:21437;top:2004;width:1134;height:630" coordorigin="21437,2004" coordsize="1134,630" path="m22543,2155l21635,2155,21681,2165,21729,2189,21749,2202,21767,2215,21783,2229,21797,2242,21810,2242,22210,2242,22217,2236,22232,2225,22250,2214,22268,2202,22322,2173,22377,2155,22543,2155xe" filled="true" fillcolor="#c87769" stroked="false">
                <v:path arrowok="t"/>
                <v:fill type="solid"/>
              </v:shape>
              <v:shape style="position:absolute;left:21437;top:2004;width:1134;height:630" coordorigin="21437,2004" coordsize="1134,630" path="m22015,2004l21952,2006,21852,2037,21799,2081,21780,2101,22501,2101,22498,2097,22238,2097,22237,2094,22186,2048,22112,2015,22044,2004,22030,2004,22015,2004xe" filled="true" fillcolor="#c87769" stroked="false">
                <v:path arrowok="t"/>
                <v:fill type="solid"/>
              </v:shape>
              <v:shape style="position:absolute;left:21437;top:2004;width:1134;height:630" coordorigin="21437,2004" coordsize="1134,630" path="m22385,2056l22336,2062,22287,2077,22238,2097,22498,2097,22434,2062,22385,2056xe" filled="true" fillcolor="#c87769" stroked="false">
                <v:path arrowok="t"/>
                <v:fill type="solid"/>
              </v:shape>
              <v:shape style="position:absolute;left:21540;top:4484;width:270;height:306" type="#_x0000_t75" stroked="false">
                <v:imagedata r:id="rId255" o:title=""/>
              </v:shape>
            </v:group>
            <v:group style="position:absolute;left:21132;top:4184;width:651;height:776" coordorigin="21132,4184" coordsize="651,776">
              <v:shape style="position:absolute;left:21132;top:4184;width:651;height:776" coordorigin="21132,4184" coordsize="651,776" path="m21135,4184l21147,4262,21164,4338,21184,4412,21207,4485,21229,4543,21254,4601,21325,4632,21392,4669,21456,4711,21515,4760,21571,4814,21621,4874,21665,4939,21665,4959,21783,4959,21783,4956,21763,4913,21748,4872,21736,4831,21728,4790,21705,4737,21672,4677,21638,4623,21612,4586,21594,4562,21558,4512,21519,4461,21475,4411,21395,4341,21334,4292,21270,4246,21203,4208,21135,4184xe" filled="true" fillcolor="#97bd71" stroked="false">
                <v:path arrowok="t"/>
                <v:fill type="solid"/>
              </v:shape>
              <v:shape style="position:absolute;left:21560;top:2155;width:169;height:162" type="#_x0000_t75" stroked="false">
                <v:imagedata r:id="rId256" o:title=""/>
              </v:shape>
            </v:group>
            <v:group style="position:absolute;left:21505;top:2537;width:1023;height:386" coordorigin="21505,2537" coordsize="1023,386">
              <v:shape style="position:absolute;left:21505;top:2537;width:1023;height:386" coordorigin="21505,2537" coordsize="1023,386" path="m22519,2792l21985,2792,22062,2792,22139,2794,22218,2799,22223,2799,22222,2923,22303,2922,22396,2919,22462,2914,22461,2909,22465,2880,22479,2852,22501,2826,22528,2806,22521,2797,22519,2792xe" filled="true" fillcolor="#e4e3d7" stroked="false">
                <v:path arrowok="t"/>
                <v:fill type="solid"/>
              </v:shape>
              <v:shape style="position:absolute;left:21505;top:2537;width:1023;height:386" coordorigin="21505,2537" coordsize="1023,386" path="m21640,2537l21639,2538,21611,2603,21584,2671,21555,2736,21522,2797,21505,2798,21529,2809,21548,2826,21559,2849,21562,2878,21562,2900,21627,2901,21693,2903,21825,2909,21828,2880,21828,2878,21829,2852,21830,2826,21830,2794,22519,2792,22488,2736,22459,2670,22444,2633,21999,2633,21925,2628,21853,2617,21782,2599,21713,2574,21646,2541,21642,2538,21640,2537xe" filled="true" fillcolor="#e4e3d7" stroked="false">
                <v:path arrowok="t"/>
                <v:fill type="solid"/>
              </v:shape>
              <v:shape style="position:absolute;left:21505;top:2537;width:1023;height:386" coordorigin="21505,2537" coordsize="1023,386" path="m22404,2539l22340,2574,22274,2600,22209,2619,22150,2628,22074,2633,21999,2633,22444,2633,22432,2604,22404,2539xe" filled="true" fillcolor="#e4e3d7" stroked="false">
                <v:path arrowok="t"/>
                <v:fill type="solid"/>
              </v:shape>
            </v:group>
            <v:group style="position:absolute;left:21393;top:2793;width:170;height:213" coordorigin="21393,2793" coordsize="170,213">
              <v:shape style="position:absolute;left:21393;top:2793;width:170;height:213" coordorigin="21393,2793" coordsize="170,213" path="m21481,2793l21425,2814,21398,2879,21393,2923,21394,2943,21431,3002,21448,3005,21468,3002,21488,2987,21500,2962,21506,2931,21508,2899,21562,2899,21562,2878,21559,2849,21548,2826,21529,2809,21505,2798,21494,2794,21481,2793xe" filled="true" fillcolor="#c87769" stroked="false">
                <v:path arrowok="t"/>
                <v:fill type="solid"/>
              </v:shape>
              <v:shape style="position:absolute;left:21393;top:2793;width:170;height:213" coordorigin="21393,2793" coordsize="170,213" path="m21562,2899l21508,2899,21518,2899,21562,2900,21562,2899xe" filled="true" fillcolor="#c87769" stroked="false">
                <v:path arrowok="t"/>
                <v:fill type="solid"/>
              </v:shape>
            </v:group>
            <v:group style="position:absolute;left:21297;top:2784;width:128;height:235" coordorigin="21297,2784" coordsize="128,235">
              <v:shape style="position:absolute;left:21297;top:2784;width:128;height:235" coordorigin="21297,2784" coordsize="128,235" path="m21362,2784l21305,2846,21297,2931,21304,2970,21318,3002,21340,3018,21370,3013,21407,2982,21408,2981,21399,2963,21394,2943,21393,2923,21394,2904,21398,2879,21403,2855,21412,2833,21425,2814,21424,2814,21390,2790,21362,2784xe" filled="true" fillcolor="#c87769" stroked="false">
                <v:path arrowok="t"/>
                <v:fill type="solid"/>
              </v:shape>
            </v:group>
            <v:group style="position:absolute;left:21192;top:2783;width:129;height:221" coordorigin="21192,2783" coordsize="129,221">
              <v:shape style="position:absolute;left:21192;top:2783;width:129;height:221" coordorigin="21192,2783" coordsize="129,221" path="m21273,2783l21235,2796,21206,2833,21193,2878,21192,2883,21192,2894,21200,2945,21222,2988,21255,3003,21297,2972,21304,2970,21297,2931,21297,2887,21305,2846,21320,2811,21317,2810,21273,2783xe" filled="true" fillcolor="#c87769" stroked="false">
                <v:path arrowok="t"/>
                <v:fill type="solid"/>
              </v:shape>
              <v:shape style="position:absolute;left:21772;top:1721;width:481;height:372" type="#_x0000_t75" stroked="false">
                <v:imagedata r:id="rId257" o:title=""/>
              </v:shape>
              <v:shape style="position:absolute;left:22390;top:2523;width:475;height:510" type="#_x0000_t75" stroked="false">
                <v:imagedata r:id="rId258" o:title=""/>
              </v:shape>
            </v:group>
            <v:group style="position:absolute;left:22315;top:2688;width:30;height:251" coordorigin="22315,2688" coordsize="30,251">
              <v:shape style="position:absolute;left:22315;top:2688;width:30;height:251" coordorigin="22315,2688" coordsize="30,251" path="m22330,2688l22320,2692,22315,2703,22315,2924,22320,2935,22330,2939,22340,2935,22345,2924,22345,2703,22340,2692,22330,2688xe" filled="true" fillcolor="#221f20" stroked="false">
                <v:path arrowok="t"/>
                <v:fill type="solid"/>
              </v:shape>
            </v:group>
            <v:group style="position:absolute;left:21507;top:2523;width:146;height:288" coordorigin="21507,2523" coordsize="146,288">
              <v:shape style="position:absolute;left:21507;top:2523;width:146;height:288" coordorigin="21507,2523" coordsize="146,288" path="m21635,2523l21626,2531,21598,2596,21571,2662,21543,2727,21509,2789,21507,2801,21514,2809,21525,2811,21535,2804,21569,2742,21597,2677,21624,2611,21652,2546,21653,2534,21645,2525,21635,2523xe" filled="true" fillcolor="#221f20" stroked="false">
                <v:path arrowok="t"/>
                <v:fill type="solid"/>
              </v:shape>
            </v:group>
            <v:group style="position:absolute;left:21378;top:2781;width:199;height:236" coordorigin="21378,2781" coordsize="199,236">
              <v:shape style="position:absolute;left:21378;top:2781;width:199;height:236" coordorigin="21378,2781" coordsize="199,236" path="m21453,2781l21414,2802,21391,2842,21380,2889,21378,2933,21386,2971,21405,3000,21434,3017,21472,3016,21504,2992,21505,2990,21453,2990,21434,2987,21408,2909,21411,2883,21440,2820,21477,2809,21548,2809,21539,2799,21500,2781,21453,2781xe" filled="true" fillcolor="#221f20" stroked="false">
                <v:path arrowok="t"/>
                <v:fill type="solid"/>
              </v:shape>
              <v:shape style="position:absolute;left:21378;top:2781;width:199;height:236" coordorigin="21378,2781" coordsize="199,236" path="m21508,2846l21498,2850,21493,2861,21493,2888,21492,2908,21479,2972,21453,2990,21505,2990,21519,2949,21523,2901,21523,2861,21518,2850,21508,2846xe" filled="true" fillcolor="#221f20" stroked="false">
                <v:path arrowok="t"/>
                <v:fill type="solid"/>
              </v:shape>
              <v:shape style="position:absolute;left:21378;top:2781;width:199;height:236" coordorigin="21378,2781" coordsize="199,236" path="m21548,2809l21477,2809,21497,2811,21518,2819,21534,2835,21544,2855,21547,2877,21552,2888,21562,2892,21572,2888,21577,2877,21567,2832,21548,2809xe" filled="true" fillcolor="#221f20" stroked="false">
                <v:path arrowok="t"/>
                <v:fill type="solid"/>
              </v:shape>
            </v:group>
            <v:group style="position:absolute;left:21281;top:2771;width:159;height:264" coordorigin="21281,2771" coordsize="159,264">
              <v:shape style="position:absolute;left:21281;top:2771;width:159;height:264" coordorigin="21281,2771" coordsize="159,264" path="m21351,2771l21302,2810,21284,2874,21281,2905,21282,2935,21287,2967,21297,2996,21315,3021,21342,3034,21370,3029,21396,3013,21406,3004,21348,3004,21331,2994,21320,2974,21314,2952,21311,2928,21311,2905,21313,2881,21317,2857,21325,2834,21337,2813,21356,2800,21431,2800,21409,2784,21380,2771,21351,2771xe" filled="true" fillcolor="#221f20" stroked="false">
                <v:path arrowok="t"/>
                <v:fill type="solid"/>
              </v:shape>
              <v:shape style="position:absolute;left:21281;top:2771;width:159;height:264" coordorigin="21281,2771" coordsize="159,264" path="m21407,2966l21397,2971,21383,2985,21366,2999,21348,3004,21406,3004,21418,2992,21422,2981,21417,2971,21407,2966xe" filled="true" fillcolor="#221f20" stroked="false">
                <v:path arrowok="t"/>
                <v:fill type="solid"/>
              </v:shape>
              <v:shape style="position:absolute;left:21281;top:2771;width:159;height:264" coordorigin="21281,2771" coordsize="159,264" path="m21431,2800l21356,2800,21376,2801,21396,2810,21414,2824,21425,2828,21435,2823,21440,2814,21435,2803,21431,2800xe" filled="true" fillcolor="#221f20" stroked="false">
                <v:path arrowok="t"/>
                <v:fill type="solid"/>
              </v:shape>
            </v:group>
            <v:group style="position:absolute;left:21177;top:2770;width:155;height:248" coordorigin="21177,2770" coordsize="155,248">
              <v:shape style="position:absolute;left:21177;top:2770;width:155;height:248" coordorigin="21177,2770" coordsize="155,248" path="m21271,2770l21222,2790,21188,2840,21177,2902,21181,2930,21188,2958,21201,2985,21219,3006,21243,3018,21267,3015,21289,3001,21303,2987,21248,2987,21233,2977,21222,2963,21215,2945,21211,2926,21208,2908,21212,2863,21232,2821,21265,2800,21328,2800,21327,2800,21271,2770xe" filled="true" fillcolor="#221f20" stroked="false">
                <v:path arrowok="t"/>
                <v:fill type="solid"/>
              </v:shape>
              <v:shape style="position:absolute;left:21177;top:2770;width:155;height:248" coordorigin="21177,2770" coordsize="155,248" path="m21296,2956l21286,2961,21274,2974,21262,2984,21248,2987,21303,2987,21307,2982,21311,2970,21306,2960,21296,2956xe" filled="true" fillcolor="#221f20" stroked="false">
                <v:path arrowok="t"/>
                <v:fill type="solid"/>
              </v:shape>
              <v:shape style="position:absolute;left:21177;top:2770;width:155;height:248" coordorigin="21177,2770" coordsize="155,248" path="m21328,2800l21265,2800,21306,2821,21317,2826,21327,2821,21332,2811,21328,2800xe" filled="true" fillcolor="#221f20" stroked="false">
                <v:path arrowok="t"/>
                <v:fill type="solid"/>
              </v:shape>
            </v:group>
            <v:group style="position:absolute;left:21698;top:2658;width:30;height:251" coordorigin="21698,2658" coordsize="30,251">
              <v:shape style="position:absolute;left:21698;top:2658;width:30;height:251" coordorigin="21698,2658" coordsize="30,251" path="m21713,2658l21703,2662,21698,2673,21698,2894,21703,2905,21713,2909,21723,2905,21728,2894,21728,2673,21723,2662,21713,2658xe" filled="true" fillcolor="#221f20" stroked="false">
                <v:path arrowok="t"/>
                <v:fill type="solid"/>
              </v:shape>
            </v:group>
            <v:group style="position:absolute;left:21994;top:4526;width:446;height:332" coordorigin="21994,4526" coordsize="446,332">
              <v:shape style="position:absolute;left:21994;top:4526;width:446;height:332" coordorigin="21994,4526" coordsize="446,332" path="m22429,4526l22292,4579,22230,4607,22171,4641,22121,4681,22077,4728,22036,4780,21997,4831,21994,4843,21999,4853,22008,4857,22018,4852,22057,4802,22096,4753,22138,4707,22187,4667,22244,4631,22306,4603,22369,4578,22432,4552,22439,4544,22437,4534,22429,4526xe" filled="true" fillcolor="#221f20" stroked="false">
                <v:path arrowok="t"/>
                <v:fill type="solid"/>
              </v:shape>
            </v:group>
            <v:group style="position:absolute;left:22319;top:4525;width:127;height:445" coordorigin="22319,4525" coordsize="127,445">
              <v:shape style="position:absolute;left:22319;top:4525;width:127;height:445" coordorigin="22319,4525" coordsize="127,445" path="m22431,4525l22421,4529,22416,4539,22409,4625,22395,4708,22373,4790,22348,4871,22319,4952,22320,4963,22328,4969,22340,4969,22348,4960,22377,4877,22403,4795,22424,4711,22439,4627,22446,4539,22441,4529,22431,4525xe" filled="true" fillcolor="#221f20" stroked="false">
                <v:path arrowok="t"/>
                <v:fill type="solid"/>
              </v:shape>
            </v:group>
            <v:group style="position:absolute;left:22410;top:4175;width:549;height:501" coordorigin="22410,4175" coordsize="549,501">
              <v:shape style="position:absolute;left:22410;top:4175;width:549;height:501" coordorigin="22410,4175" coordsize="549,501" path="m22948,4175l22937,4177,22871,4222,22804,4266,22738,4311,22672,4358,22610,4407,22551,4460,22498,4518,22451,4582,22411,4653,22410,4665,22418,4673,22428,4675,22437,4668,22476,4598,22522,4536,22574,4479,22632,4427,22693,4379,22757,4334,22822,4290,22888,4247,22952,4203,22959,4193,22956,4182,22948,4175xe" filled="true" fillcolor="#221f20" stroked="false">
                <v:path arrowok="t"/>
                <v:fill type="solid"/>
              </v:shape>
            </v:group>
            <v:group style="position:absolute;left:22718;top:4176;width:248;height:791" coordorigin="22718,4176" coordsize="248,791">
              <v:shape style="position:absolute;left:22718;top:4176;width:248;height:791" coordorigin="22718,4176" coordsize="248,791" path="m22945,4176l22934,4179,22929,4190,22930,4231,22933,4273,22936,4314,22938,4355,22923,4468,22890,4579,22863,4655,22834,4731,22800,4804,22763,4876,22720,4945,22718,4956,22725,4964,22736,4967,22746,4960,22789,4889,22828,4816,22861,4741,22891,4665,22919,4586,22944,4504,22962,4420,22966,4363,22964,4305,22961,4248,22959,4190,22955,4179,22945,4176xe" filled="true" fillcolor="#221f20" stroked="false">
                <v:path arrowok="t"/>
                <v:fill type="solid"/>
              </v:shape>
              <v:shape style="position:absolute;left:21704;top:4646;width:389;height:325" type="#_x0000_t75" stroked="false">
                <v:imagedata r:id="rId259" o:title=""/>
              </v:shape>
            </v:group>
            <v:group style="position:absolute;left:21121;top:4169;width:627;height:662" coordorigin="21121,4169" coordsize="627,662">
              <v:shape style="position:absolute;left:21121;top:4169;width:627;height:662" coordorigin="21121,4169" coordsize="627,662" path="m21139,4169l21127,4171,21121,4179,21122,4190,21131,4198,21199,4223,21266,4258,21329,4301,21390,4350,21446,4403,21497,4459,21542,4516,21583,4569,21627,4627,21668,4688,21700,4752,21718,4816,21724,4827,21734,4830,21744,4827,21748,4816,21728,4742,21692,4670,21645,4601,21595,4535,21549,4475,21504,4420,21453,4366,21397,4315,21335,4268,21271,4227,21205,4193,21139,4169xe" filled="true" fillcolor="#221f20" stroked="false">
                <v:path arrowok="t"/>
                <v:fill type="solid"/>
              </v:shape>
            </v:group>
            <v:group style="position:absolute;left:21117;top:4166;width:151;height:450" coordorigin="21117,4166" coordsize="151,450">
              <v:shape style="position:absolute;left:21117;top:4166;width:151;height:450" coordorigin="21117,4166" coordsize="151,450" path="m21129,4166l21119,4172,21117,4184,21131,4257,21147,4329,21166,4400,21187,4471,21212,4540,21241,4608,21250,4616,21260,4614,21268,4605,21267,4593,21234,4513,21206,4430,21182,4347,21163,4262,21146,4176,21139,4167,21129,4166xe" filled="true" fillcolor="#221f20" stroked="false">
                <v:path arrowok="t"/>
                <v:fill type="solid"/>
              </v:shape>
            </v:group>
            <v:group style="position:absolute;left:20894;top:2879;width:312;height:36" coordorigin="20894,2879" coordsize="312,36">
              <v:shape style="position:absolute;left:20894;top:2879;width:312;height:36" coordorigin="20894,2879" coordsize="312,36" path="m21190,2879l21120,2882,21049,2884,20908,2884,20897,2889,20894,2899,20897,2910,20908,2914,21049,2914,21120,2912,21190,2909,21205,2894,21201,2883,21190,2879xe" filled="true" fillcolor="#221f20" stroked="false">
                <v:path arrowok="t"/>
                <v:fill type="solid"/>
              </v:shape>
            </v:group>
            <v:group style="position:absolute;left:21503;top:2884;width:1027;height:53" coordorigin="21503,2884" coordsize="1027,53">
              <v:shape style="position:absolute;left:21503;top:2884;width:1027;height:53" coordorigin="21503,2884" coordsize="1027,53" path="m21518,2884l21507,2889,21503,2899,21507,2910,21518,2914,21594,2915,21671,2917,21978,2931,22131,2936,22208,2937,22285,2937,22361,2935,22438,2931,22515,2924,22529,2908,22529,2907,22208,2907,22131,2906,21978,2901,21671,2887,21594,2885,21518,2884xe" filled="true" fillcolor="#221f20" stroked="false">
                <v:path arrowok="t"/>
                <v:fill type="solid"/>
              </v:shape>
              <v:shape style="position:absolute;left:21503;top:2884;width:1027;height:53" coordorigin="21503,2884" coordsize="1027,53" path="m22515,2894l22438,2901,22361,2905,22285,2907,22208,2907,22529,2907,22525,2898,22515,2894xe" filled="true" fillcolor="#221f20" stroked="false">
                <v:path arrowok="t"/>
                <v:fill type="solid"/>
              </v:shape>
            </v:group>
            <v:group style="position:absolute;left:22843;top:2879;width:291;height:30" coordorigin="22843,2879" coordsize="291,30">
              <v:shape style="position:absolute;left:22843;top:2879;width:291;height:30" coordorigin="22843,2879" coordsize="291,30" path="m23119,2879l22857,2879,22846,2884,22843,2894,22846,2905,22857,2909,23119,2909,23130,2905,23134,2894,23130,2884,23119,2879xe" filled="true" fillcolor="#221f20" stroked="false">
                <v:path arrowok="t"/>
                <v:fill type="solid"/>
              </v:shape>
            </v:group>
            <v:group style="position:absolute;left:23129;top:2880;width:2;height:412" coordorigin="23129,2880" coordsize="2,412">
              <v:shape style="position:absolute;left:23129;top:2880;width:2;height:412" coordorigin="23129,2880" coordsize="0,412" path="m23129,2880l23129,3292e" filled="false" stroked="true" strokeweight="1.962664pt" strokecolor="#221f20">
                <v:path arrowok="t"/>
              </v:shape>
            </v:group>
            <v:group style="position:absolute;left:22969;top:3265;width:206;height:32" coordorigin="22969,3265" coordsize="206,32">
              <v:shape style="position:absolute;left:22969;top:3265;width:206;height:32" coordorigin="22969,3265" coordsize="206,32" path="m23115,3265l23071,3265,22983,3267,22972,3272,22969,3282,22972,3292,22983,3297,23071,3295,23165,3295,23170,3293,23174,3283,23170,3273,23159,3267,23115,3265xe" filled="true" fillcolor="#221f20" stroked="false">
                <v:path arrowok="t"/>
                <v:fill type="solid"/>
              </v:shape>
              <v:shape style="position:absolute;left:22969;top:3265;width:206;height:32" coordorigin="22969,3265" coordsize="206,32" path="m23165,3295l23115,3295,23159,3297,23165,3295xe" filled="true" fillcolor="#221f20" stroked="false">
                <v:path arrowok="t"/>
                <v:fill type="solid"/>
              </v:shape>
            </v:group>
            <v:group style="position:absolute;left:23154;top:3273;width:46;height:458" coordorigin="23154,3273" coordsize="46,458">
              <v:shape style="position:absolute;left:23154;top:3273;width:46;height:458" coordorigin="23154,3273" coordsize="46,458" path="m23169,3273l23159,3276,23154,3287,23156,3373,23160,3458,23164,3544,23168,3629,23169,3715,23174,3726,23185,3730,23195,3726,23199,3715,23198,3629,23194,3544,23190,3458,23186,3373,23184,3287,23180,3276,23169,3273xe" filled="true" fillcolor="#221f20" stroked="false">
                <v:path arrowok="t"/>
                <v:fill type="solid"/>
              </v:shape>
            </v:group>
            <v:group style="position:absolute;left:22964;top:3705;width:236;height:35" coordorigin="22964,3705" coordsize="236,35">
              <v:shape style="position:absolute;left:22964;top:3705;width:236;height:35" coordorigin="22964,3705" coordsize="236,35" path="m22978,3705l22967,3710,22964,3720,22967,3730,22978,3735,23030,3736,23133,3739,23184,3740,23195,3736,23199,3725,23195,3715,23184,3710,23133,3709,23030,3706,22978,3705xe" filled="true" fillcolor="#221f20" stroked="false">
                <v:path arrowok="t"/>
                <v:fill type="solid"/>
              </v:shape>
            </v:group>
            <v:group style="position:absolute;left:23064;top:3499;width:110;height:30" coordorigin="23064,3499" coordsize="110,30">
              <v:shape style="position:absolute;left:23064;top:3499;width:110;height:30" coordorigin="23064,3499" coordsize="110,30" path="m23159,3499l23079,3499,23068,3503,23064,3514,23068,3524,23079,3529,23159,3529,23170,3524,23174,3514,23170,3503,23159,3499xe" filled="true" fillcolor="#221f20" stroked="false">
                <v:path arrowok="t"/>
                <v:fill type="solid"/>
              </v:shape>
            </v:group>
            <v:group style="position:absolute;left:23099;top:3721;width:2;height:352" coordorigin="23099,3721" coordsize="2,352">
              <v:shape style="position:absolute;left:23099;top:3721;width:2;height:352" coordorigin="23099,3721" coordsize="0,352" path="m23099,3721l23099,4072e" filled="false" stroked="true" strokeweight="1.5pt" strokecolor="#221f20">
                <v:path arrowok="t"/>
              </v:shape>
            </v:group>
            <v:group style="position:absolute;left:22873;top:4053;width:241;height:30" coordorigin="22873,4053" coordsize="241,30">
              <v:shape style="position:absolute;left:22873;top:4053;width:241;height:30" coordorigin="22873,4053" coordsize="241,30" path="m23099,4053l22887,4053,22876,4057,22873,4068,22876,4078,22887,4083,23099,4083,23110,4078,23113,4068,23110,4057,23099,4053xe" filled="true" fillcolor="#221f20" stroked="false">
                <v:path arrowok="t"/>
                <v:fill type="solid"/>
              </v:shape>
            </v:group>
            <v:group style="position:absolute;left:22928;top:4475;width:190;height:36" coordorigin="22928,4475" coordsize="190,36">
              <v:shape style="position:absolute;left:22928;top:4475;width:190;height:36" coordorigin="22928,4475" coordsize="190,36" path="m23114,4504l23022,4504,23061,4506,23100,4510,23112,4508,23114,4504xe" filled="true" fillcolor="#221f20" stroked="false">
                <v:path arrowok="t"/>
                <v:fill type="solid"/>
              </v:shape>
              <v:shape style="position:absolute;left:22928;top:4475;width:190;height:36" coordorigin="22928,4475" coordsize="190,36" path="m23026,4475l22943,4476,22932,4481,22928,4491,22932,4501,22943,4506,23022,4504,23114,4504,23118,4498,23117,4488,23108,4481,23067,4476,23026,4475xe" filled="true" fillcolor="#221f20" stroked="false">
                <v:path arrowok="t"/>
                <v:fill type="solid"/>
              </v:shape>
            </v:group>
            <v:group style="position:absolute;left:23109;top:4058;width:2;height:452" coordorigin="23109,4058" coordsize="2,452">
              <v:shape style="position:absolute;left:23109;top:4058;width:2;height:452" coordorigin="23109,4058" coordsize="0,452" path="m23109,4058l23109,4510e" filled="false" stroked="true" strokeweight="1.920328pt" strokecolor="#221f20">
                <v:path arrowok="t"/>
              </v:shape>
            </v:group>
            <v:group style="position:absolute;left:23014;top:4189;width:95;height:35" coordorigin="23014,4189" coordsize="95,35">
              <v:shape style="position:absolute;left:23014;top:4189;width:95;height:35" coordorigin="23014,4189" coordsize="95,35" path="m23028,4189l23017,4193,23014,4204,23017,4214,23028,4219,23045,4220,23077,4223,23094,4224,23105,4219,23108,4209,23105,4199,23094,4194,23077,4193,23045,4190,23028,4189xe" filled="true" fillcolor="#221f20" stroked="false">
                <v:path arrowok="t"/>
                <v:fill type="solid"/>
              </v:shape>
            </v:group>
            <v:group style="position:absolute;left:20903;top:2880;width:2;height:437" coordorigin="20903,2880" coordsize="2,437">
              <v:shape style="position:absolute;left:20903;top:2880;width:2;height:437" coordorigin="20903,2880" coordsize="0,437" path="m20903,2880l20903,3317e" filled="false" stroked="true" strokeweight="1.984784pt" strokecolor="#221f20">
                <v:path arrowok="t"/>
              </v:shape>
              <v:shape style="position:absolute;left:20878;top:3282;width:286;height:722" type="#_x0000_t75" stroked="false">
                <v:imagedata r:id="rId260" o:title=""/>
              </v:shape>
            </v:group>
            <v:group style="position:absolute;left:20933;top:3973;width:51;height:513" coordorigin="20933,3973" coordsize="51,513">
              <v:shape style="position:absolute;left:20933;top:3973;width:51;height:513" coordorigin="20933,3973" coordsize="51,513" path="m20947,3973l20937,3976,20933,3987,20942,4067,20947,4148,20951,4229,20952,4309,20953,4390,20954,4471,20958,4481,20969,4485,20979,4481,20984,4471,20983,4390,20982,4309,20981,4229,20977,4148,20972,4067,20963,3987,20957,3976,20947,3973xe" filled="true" fillcolor="#221f20" stroked="false">
                <v:path arrowok="t"/>
                <v:fill type="solid"/>
              </v:shape>
            </v:group>
            <v:group style="position:absolute;left:20954;top:4461;width:271;height:41" coordorigin="20954,4461" coordsize="271,41">
              <v:shape style="position:absolute;left:20954;top:4461;width:271;height:41" coordorigin="20954,4461" coordsize="271,41" path="m20969,4461l20958,4465,20954,4476,20958,4486,20969,4491,21029,4491,21090,4492,21150,4495,21210,4501,21221,4497,21150,4465,21090,4462,21029,4461,20969,4461xe" filled="true" fillcolor="#221f20" stroked="false">
                <v:path arrowok="t"/>
                <v:fill type="solid"/>
              </v:shape>
            </v:group>
            <v:group style="position:absolute;left:21795;top:4486;width:30;height:231" coordorigin="21795,4486" coordsize="30,231">
              <v:shape style="position:absolute;left:21795;top:4486;width:30;height:231" coordorigin="21795,4486" coordsize="30,231" path="m21810,4486l21799,4490,21795,4501,21795,4702,21799,4713,21810,4717,21820,4713,21825,4702,21825,4501,21820,4490,21810,4486xe" filled="true" fillcolor="#221f20" stroked="false">
                <v:path arrowok="t"/>
                <v:fill type="solid"/>
              </v:shape>
            </v:group>
            <v:group style="position:absolute;left:22183;top:4487;width:40;height:150" coordorigin="22183,4487" coordsize="40,150">
              <v:shape style="position:absolute;left:22183;top:4487;width:40;height:150" coordorigin="22183,4487" coordsize="40,150" path="m22193,4487l22184,4493,22183,4505,22190,4534,22193,4563,22193,4592,22192,4622,22197,4633,22207,4636,22218,4633,22222,4622,22223,4590,22222,4559,22219,4528,22212,4497,22204,4488,22193,4487xe" filled="true" fillcolor="#221f20" stroked="false">
                <v:path arrowok="t"/>
                <v:fill type="solid"/>
              </v:shape>
            </v:group>
            <v:group style="position:absolute;left:22097;top:4562;width:41;height:160" coordorigin="22097,4562" coordsize="41,160">
              <v:shape style="position:absolute;left:22097;top:4562;width:41;height:160" coordorigin="22097,4562" coordsize="41,160" path="m22123,4562l22100,4642,22097,4707,22101,4718,22112,4722,22122,4718,22127,4707,22128,4674,22130,4642,22133,4609,22137,4576,22133,4566,22123,4562xe" filled="true" fillcolor="#221f20" stroked="false">
                <v:path arrowok="t"/>
                <v:fill type="solid"/>
              </v:shape>
            </v:group>
            <v:group style="position:absolute;left:21980;top:4552;width:37;height:291" coordorigin="21980,4552" coordsize="37,291">
              <v:shape style="position:absolute;left:21980;top:4552;width:37;height:291" coordorigin="21980,4552" coordsize="37,291" path="m21997,4552l21986,4555,21981,4566,21980,4632,21982,4697,21984,4763,21986,4828,21991,4839,22001,4843,22011,4839,22016,4828,22014,4763,22012,4697,22010,4632,22011,4566,22007,4555,21997,4552xe" filled="true" fillcolor="#221f20" stroked="false">
                <v:path arrowok="t"/>
                <v:fill type="solid"/>
              </v:shape>
            </v:group>
            <v:group style="position:absolute;left:21870;top:4612;width:30;height:145" coordorigin="21870,4612" coordsize="30,145">
              <v:shape style="position:absolute;left:21870;top:4612;width:30;height:145" coordorigin="21870,4612" coordsize="30,145" path="m21885,4612l21875,4616,21870,4627,21870,4743,21875,4753,21885,4757,21895,4753,21900,4743,21900,4627,21895,4616,21885,4612xe" filled="true" fillcolor="#221f20" stroked="false">
                <v:path arrowok="t"/>
                <v:fill type="solid"/>
              </v:shape>
            </v:group>
            <v:group style="position:absolute;left:21810;top:2784;width:35;height:140" coordorigin="21810,2784" coordsize="35,140">
              <v:shape style="position:absolute;left:21810;top:2784;width:35;height:140" coordorigin="21810,2784" coordsize="35,140" path="m21830,2784l21819,2788,21815,2799,21815,2826,21814,2854,21812,2882,21810,2909,21813,2920,21844,2854,21845,2799,21840,2788,21830,2784xe" filled="true" fillcolor="#221f20" stroked="false">
                <v:path arrowok="t"/>
                <v:fill type="solid"/>
              </v:shape>
            </v:group>
            <v:group style="position:absolute;left:21815;top:2796;width:417;height:2" coordorigin="21815,2796" coordsize="417,2">
              <v:shape style="position:absolute;left:21815;top:2796;width:417;height:2" coordorigin="21815,2796" coordsize="417,0" path="m21815,2796l22232,2796e" filled="false" stroked="true" strokeweight="1.797288pt" strokecolor="#221f20">
                <v:path arrowok="t"/>
              </v:shape>
            </v:group>
            <v:group style="position:absolute;left:22208;top:2784;width:30;height:145" coordorigin="22208,2784" coordsize="30,145">
              <v:shape style="position:absolute;left:22208;top:2784;width:30;height:145" coordorigin="22208,2784" coordsize="30,145" path="m22223,2784l22212,2788,22208,2799,22208,2914,22212,2925,22223,2929,22233,2925,22238,2914,22238,2799,22233,2788,22223,2784xe" filled="true" fillcolor="#221f20" stroked="false">
                <v:path arrowok="t"/>
                <v:fill type="solid"/>
              </v:shape>
            </v:group>
            <v:group style="position:absolute;left:22036;top:2789;width:30;height:65" coordorigin="22036,2789" coordsize="30,65">
              <v:shape style="position:absolute;left:22036;top:2789;width:30;height:65" coordorigin="22036,2789" coordsize="30,65" path="m22051,2789l22041,2793,22036,2804,22036,2839,22041,2850,22051,2853,22062,2850,22066,2839,22066,2804,22062,2793,22051,2789xe" filled="true" fillcolor="#221f20" stroked="false">
                <v:path arrowok="t"/>
                <v:fill type="solid"/>
              </v:shape>
            </v:group>
            <v:group style="position:absolute;left:21875;top:2789;width:30;height:100" coordorigin="21875,2789" coordsize="30,100">
              <v:shape style="position:absolute;left:21875;top:2789;width:30;height:100" coordorigin="21875,2789" coordsize="30,100" path="m21890,2789l21880,2793,21875,2804,21875,2874,21880,2885,21890,2889,21901,2885,21905,2874,21905,2804,21901,2793,21890,2789xe" filled="true" fillcolor="#221f20" stroked="false">
                <v:path arrowok="t"/>
                <v:fill type="solid"/>
              </v:shape>
            </v:group>
            <v:group style="position:absolute;left:22142;top:2794;width:30;height:55" coordorigin="22142,2794" coordsize="30,55">
              <v:shape style="position:absolute;left:22142;top:2794;width:30;height:55" coordorigin="22142,2794" coordsize="30,55" path="m22157,2794l22147,2798,22142,2809,22142,2834,22147,2845,22157,2848,22167,2845,22172,2834,22172,2809,22167,2798,22157,2794xe" filled="true" fillcolor="#221f20" stroked="false">
                <v:path arrowok="t"/>
                <v:fill type="solid"/>
              </v:shape>
            </v:group>
            <v:group style="position:absolute;left:21766;top:1987;width:486;height:130" coordorigin="21766,1987" coordsize="486,130">
              <v:shape style="position:absolute;left:21766;top:1987;width:486;height:130" coordorigin="21766,1987" coordsize="486,130" path="m22045,1987l21970,1989,21896,2007,21828,2041,21770,2090,21766,2102,21771,2112,21780,2116,21791,2112,21844,2067,21906,2036,21973,2019,22042,2017,22152,2017,22120,2001,22045,1987xe" filled="true" fillcolor="#221f20" stroked="false">
                <v:path arrowok="t"/>
                <v:fill type="solid"/>
              </v:shape>
              <v:shape style="position:absolute;left:21766;top:1987;width:486;height:130" coordorigin="21766,1987" coordsize="486,130" path="m22152,2017l22042,2017,22109,2030,22172,2059,22226,2105,22237,2110,22247,2105,22252,2095,22248,2084,22188,2034,22152,2017xe" filled="true" fillcolor="#221f20" stroked="false">
                <v:path arrowok="t"/>
                <v:fill type="solid"/>
              </v:shape>
            </v:group>
            <v:group style="position:absolute;left:21423;top:2046;width:1165;height:603" coordorigin="21423,2046" coordsize="1165,603">
              <v:shape style="position:absolute;left:21423;top:2046;width:1165;height:603" coordorigin="21423,2046" coordsize="1165,603" path="m21634,2047l21562,2056,21498,2094,21452,2148,21427,2207,21423,2271,21439,2340,21471,2405,21514,2462,21567,2509,21626,2549,21692,2581,21761,2607,21833,2626,21905,2639,21976,2646,22044,2649,22115,2646,22192,2635,22264,2619,22044,2619,21964,2617,21885,2608,21808,2591,21733,2565,21663,2531,21597,2487,21537,2434,21493,2379,21462,2316,21452,2248,21467,2178,21509,2118,21567,2088,21634,2080,21777,2080,21708,2058,21634,2047xe" filled="true" fillcolor="#221f20" stroked="false">
                <v:path arrowok="t"/>
                <v:fill type="solid"/>
              </v:shape>
              <v:shape style="position:absolute;left:21423;top:2046;width:1165;height:603" coordorigin="21423,2046" coordsize="1165,603" path="m22485,2071l22394,2071,22465,2086,22514,2132,22543,2194,22555,2260,22554,2320,22511,2423,22412,2519,22345,2557,22273,2585,22198,2603,22121,2614,22044,2619,22264,2619,22346,2591,22418,2555,22480,2510,22531,2455,22567,2389,22584,2322,22587,2250,22573,2179,22540,2119,22485,2071xe" filled="true" fillcolor="#221f20" stroked="false">
                <v:path arrowok="t"/>
                <v:fill type="solid"/>
              </v:shape>
              <v:shape style="position:absolute;left:21423;top:2046;width:1165;height:603" coordorigin="21423,2046" coordsize="1165,603" path="m22363,2046l22297,2060,22229,2085,22222,2093,22224,2103,22232,2111,22245,2111,22282,2095,22318,2083,22354,2075,22394,2071,22485,2071,22426,2048,22363,2046xe" filled="true" fillcolor="#221f20" stroked="false">
                <v:path arrowok="t"/>
                <v:fill type="solid"/>
              </v:shape>
              <v:shape style="position:absolute;left:21423;top:2046;width:1165;height:603" coordorigin="21423,2046" coordsize="1165,603" path="m21777,2080l21634,2080,21704,2089,21770,2109,21781,2108,21787,2099,21787,2088,21778,2080,21777,2080xe" filled="true" fillcolor="#221f20" stroked="false">
                <v:path arrowok="t"/>
                <v:fill type="solid"/>
              </v:shape>
            </v:group>
            <v:group style="position:absolute;left:21795;top:2063;width:423;height:296" coordorigin="21795,2063" coordsize="423,296">
              <v:shape style="position:absolute;left:21795;top:2063;width:423;height:296" coordorigin="21795,2063" coordsize="423,296" path="m21916,2066l21904,2070,21861,2111,21820,2161,21795,2218,21802,2278,21838,2323,21889,2347,21947,2356,22056,2359,22114,2357,22167,2343,22183,2328,22072,2328,21980,2327,21940,2325,21901,2319,21864,2306,21822,2256,21837,2195,21880,2135,21925,2091,21930,2081,21926,2071,21916,2066xe" filled="true" fillcolor="#221f20" stroked="false">
                <v:path arrowok="t"/>
                <v:fill type="solid"/>
              </v:shape>
              <v:shape style="position:absolute;left:21795;top:2063;width:423;height:296" coordorigin="21795,2063" coordsize="423,296" path="m22109,2063l22098,2065,22091,2073,22093,2085,22119,2122,22145,2158,22169,2195,22187,2235,22183,2293,22136,2321,22072,2328,22183,2328,22205,2308,22218,2243,22197,2182,22158,2124,22119,2070,22109,2063xe" filled="true" fillcolor="#221f20" stroked="false">
                <v:path arrowok="t"/>
                <v:fill type="solid"/>
              </v:shape>
            </v:group>
            <v:group style="position:absolute;left:21954;top:2230;width:30;height:30" coordorigin="21954,2230" coordsize="30,30">
              <v:shape style="position:absolute;left:21954;top:2230;width:30;height:30" coordorigin="21954,2230" coordsize="30,30" path="m21968,2230l21958,2235,21954,2245,21958,2256,21968,2260,21979,2256,21983,2245,21979,2235,21968,2230xe" filled="true" fillcolor="#221f20" stroked="false">
                <v:path arrowok="t"/>
                <v:fill type="solid"/>
              </v:shape>
            </v:group>
            <v:group style="position:absolute;left:22031;top:2227;width:30;height:30" coordorigin="22031,2227" coordsize="30,30">
              <v:shape style="position:absolute;left:22031;top:2227;width:30;height:30" coordorigin="22031,2227" coordsize="30,30" path="m22046,2227l22035,2232,22031,2242,22035,2252,22046,2257,22057,2252,22060,2242,22057,2232,22046,2227xe" filled="true" fillcolor="#221f20" stroked="false">
                <v:path arrowok="t"/>
                <v:fill type="solid"/>
              </v:shape>
              <v:shape style="position:absolute;left:21903;top:1606;width:191;height:147" type="#_x0000_t75" stroked="false">
                <v:imagedata r:id="rId261" o:title=""/>
              </v:shape>
              <v:shape style="position:absolute;left:22133;top:1747;width:318;height:324" type="#_x0000_t75" stroked="false">
                <v:imagedata r:id="rId262" o:title=""/>
              </v:shape>
              <v:shape style="position:absolute;left:21581;top:1744;width:267;height:328" type="#_x0000_t75" stroked="false">
                <v:imagedata r:id="rId263" o:title=""/>
              </v:shape>
            </v:group>
            <v:group style="position:absolute;left:21546;top:2138;width:939;height:368" coordorigin="21546,2138" coordsize="939,368">
              <v:shape style="position:absolute;left:21546;top:2138;width:939;height:368" coordorigin="21546,2138" coordsize="939,368" path="m21644,2147l21593,2153,21558,2188,21546,2259,21560,2320,21594,2370,21643,2411,21705,2443,21773,2467,21844,2485,21914,2496,21978,2503,22032,2506,22099,2504,22170,2494,22237,2477,22016,2477,21937,2471,21859,2456,21783,2434,21710,2406,21622,2348,21586,2265,21601,2219,21638,2170,21715,2170,21702,2163,21644,2147xe" filled="true" fillcolor="#221f20" stroked="false">
                <v:path arrowok="t"/>
                <v:fill type="solid"/>
              </v:shape>
              <v:shape style="position:absolute;left:21546;top:2138;width:939;height:368" coordorigin="21546,2138" coordsize="939,368" path="m22469,2176l22395,2176,22429,2204,22443,2249,22386,2360,22323,2407,22250,2441,22171,2463,22094,2474,22016,2477,22237,2477,22310,2448,22372,2411,22424,2365,22463,2307,22485,2239,22482,2203,22469,2176xe" filled="true" fillcolor="#221f20" stroked="false">
                <v:path arrowok="t"/>
                <v:fill type="solid"/>
              </v:shape>
              <v:shape style="position:absolute;left:21546;top:2138;width:939;height:368" coordorigin="21546,2138" coordsize="939,368" path="m22403,2138l22291,2171,22193,2236,22186,2246,22189,2257,22197,2264,22208,2262,22227,2247,22247,2234,22302,2199,22395,2176,22469,2176,22466,2170,22438,2147,22403,2138xe" filled="true" fillcolor="#221f20" stroked="false">
                <v:path arrowok="t"/>
                <v:fill type="solid"/>
              </v:shape>
              <v:shape style="position:absolute;left:21546;top:2138;width:939;height:368" coordorigin="21546,2138" coordsize="939,368" path="m21715,2170l21638,2170,21678,2177,21719,2198,21756,2225,21787,2253,21798,2257,21808,2252,21812,2242,21808,2231,21759,2194,21715,2170xe" filled="true" fillcolor="#221f20" stroked="false">
                <v:path arrowok="t"/>
                <v:fill type="solid"/>
              </v:shape>
              <v:shape style="position:absolute;left:21568;top:2187;width:166;height:144" type="#_x0000_t75" stroked="false">
                <v:imagedata r:id="rId264" o:title=""/>
              </v:shape>
            </v:group>
            <v:group style="position:absolute;left:21769;top:2312;width:80;height:155" coordorigin="21769,2312" coordsize="80,155">
              <v:shape style="position:absolute;left:21769;top:2312;width:80;height:155" coordorigin="21769,2312" coordsize="80,155" path="m21839,2312l21827,2313,21820,2322,21808,2354,21796,2386,21782,2418,21769,2449,21770,2461,21779,2467,21790,2466,21798,2457,21811,2426,21824,2394,21837,2362,21849,2330,21847,2318,21839,2312xe" filled="true" fillcolor="#221f20" stroked="false">
                <v:path arrowok="t"/>
                <v:fill type="solid"/>
              </v:shape>
            </v:group>
            <v:group style="position:absolute;left:21990;top:2352;width:30;height:137" coordorigin="21990,2352" coordsize="30,137">
              <v:shape style="position:absolute;left:21990;top:2352;width:30;height:137" coordorigin="21990,2352" coordsize="30,137" path="m22005,2352l21995,2355,21990,2366,21990,2474,21995,2484,22005,2488,22016,2484,22020,2474,22020,2366,22016,2355,22005,2352xe" filled="true" fillcolor="#221f20" stroked="false">
                <v:path arrowok="t"/>
                <v:fill type="solid"/>
              </v:shape>
              <v:shape style="position:absolute;left:22172;top:2191;width:275;height:281" type="#_x0000_t75" stroked="false">
                <v:imagedata r:id="rId265" o:title=""/>
              </v:shape>
            </v:group>
            <v:group style="position:absolute;left:17455;top:2938;width:2292;height:1608" coordorigin="17455,2938" coordsize="2292,1608">
              <v:shape style="position:absolute;left:17455;top:2938;width:2292;height:1608" coordorigin="17455,2938" coordsize="2292,1608" path="m19675,4540l19587,4540,19627,4541,19666,4546,19676,4545,19675,4540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9667,4241l19507,4241,19507,4289,19511,4339,19515,4388,19510,4463,19495,4538,19505,4541,19587,4540,19675,4540,19663,4430,19662,4337,19666,4259,19667,4241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9668,4234l17697,4234,17765,4259,17832,4296,17897,4343,17957,4392,18012,4439,18060,4486,18102,4538,18105,4536,19117,4526,19174,4474,19239,4423,19306,4375,19442,4285,19507,4241,19667,4241,19668,4234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9732,3360l17489,3360,17490,3373,17490,3459,17546,3489,17547,3491,17533,3499,17505,3516,17490,3524,17480,3529,17483,3574,17488,3619,17493,3663,17495,3705,17497,3727,17485,3728,17473,3729,17460,3731,17455,3741,17464,3812,17474,3882,17482,3952,17485,4023,17485,4033,17506,4033,17518,4110,17523,4199,17527,4296,17529,4392,17530,4474,17531,4526,17590,4526,17650,4527,17709,4530,17769,4536,17746,4463,17726,4388,17709,4312,17694,4235,17697,4234,19668,4234,19671,4191,19671,4123,19661,4118,19661,3786,19661,3774,19747,3774,19747,3766,19745,3681,19741,3596,19737,3511,19733,3425,19732,3360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9117,4526l19112,4526,19114,4528,19117,4526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9747,3774l19661,3774,19682,3775,19725,3776,19747,3776,19747,3774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7470,2950l17461,2951,17469,3032,17471,3113,17469,3194,17467,3274,17465,3353,17465,3363,17473,3362,17481,3361,17489,3360,19732,3360,19732,3338,19721,3333,19711,3332,19701,3331,19691,3331,19691,3328,19693,3251,19695,3173,19697,3096,19696,3080,17869,3080,17866,3078,17641,3078,17604,3060,17582,3013,17575,2952,17524,2952,17518,2952,17512,2951,17470,2950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7965,2938l17954,2939,17956,2971,17955,3004,17946,3034,17929,3059,17897,3079,17869,3080,19696,3080,19696,3074,19334,3074,19305,3070,19295,3058,19239,3058,19189,3039,19149,2996,19137,2944,18790,2944,17965,2938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7711,3042l17694,3053,17641,3078,17866,3078,17856,3072,17749,3072,17727,3063,17711,3042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9405,3022l19334,3074,19696,3074,19696,3054,19453,3054,19406,3022,19405,3022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7825,3039l17811,3046,17777,3067,17749,3072,17856,3072,17844,3065,17825,3039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9282,3043l19239,3058,19295,3058,19285,3046,19282,3043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9686,2945l19520,2945,19518,3006,19493,3046,19453,3054,19696,3054,19694,3019,19686,2945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7566,2950l17524,2952,17575,2952,17574,2950,17566,2950xe" filled="true" fillcolor="#d09668" stroked="false">
                <v:path arrowok="t"/>
                <v:fill type="solid"/>
              </v:shape>
              <v:shape style="position:absolute;left:17455;top:2938;width:2292;height:1608" coordorigin="17455,2938" coordsize="2292,1608" path="m19136,2939l19094,2940,18948,2943,18790,2944,19137,2944,19136,2939xe" filled="true" fillcolor="#d09668" stroked="false">
                <v:path arrowok="t"/>
                <v:fill type="solid"/>
              </v:shape>
              <v:shape style="position:absolute;left:19368;top:2836;width:152;height:219" type="#_x0000_t75" stroked="false">
                <v:imagedata r:id="rId266" o:title=""/>
              </v:shape>
            </v:group>
            <v:group style="position:absolute;left:18896;top:4241;width:619;height:763" coordorigin="18896,4241" coordsize="619,763">
              <v:shape style="position:absolute;left:18896;top:4241;width:619;height:763" coordorigin="18896,4241" coordsize="619,763" path="m19507,4241l19442,4285,19306,4375,19239,4423,19174,4474,19114,4528,19042,4613,18986,4711,18983,4711,18968,4785,18947,4858,18923,4930,18896,5004,19295,5004,19295,5003,19334,4943,19368,4879,19399,4813,19427,4745,19434,4725,19440,4711,18986,4711,18983,4710,19440,4710,19442,4705,19466,4634,19486,4571,19506,4488,19515,4389,19511,4339,19507,4289,19507,4241xe" filled="true" fillcolor="#97bd71" stroked="false">
                <v:path arrowok="t"/>
                <v:fill type="solid"/>
              </v:shape>
              <v:shape style="position:absolute;left:19094;top:2820;width:322;height:254" type="#_x0000_t75" stroked="false">
                <v:imagedata r:id="rId267" o:title=""/>
              </v:shape>
              <v:shape style="position:absolute;left:18941;top:1920;width:315;height:309" type="#_x0000_t75" stroked="false">
                <v:imagedata r:id="rId268" o:title=""/>
              </v:shape>
            </v:group>
            <v:group style="position:absolute;left:17858;top:2594;width:1364;height:351" coordorigin="17858,2594" coordsize="1364,351">
              <v:shape style="position:absolute;left:17858;top:2594;width:1364;height:351" coordorigin="17858,2594" coordsize="1364,351" path="m19155,2843l18547,2843,18624,2843,18702,2845,18780,2849,18785,2849,18785,2876,18787,2899,18789,2921,18790,2944,18948,2943,19094,2940,19094,2928,19111,2884,19135,2854,19155,2843xe" filled="true" fillcolor="#3c3939" stroked="false">
                <v:path arrowok="t"/>
                <v:fill type="solid"/>
              </v:shape>
              <v:shape style="position:absolute;left:17858;top:2594;width:1364;height:351" coordorigin="17858,2594" coordsize="1364,351" path="m19193,2834l17895,2834,17932,2838,17969,2864,18002,2915,18002,2938,18380,2942,18380,2938,18384,2912,18388,2892,18391,2872,18392,2849,18392,2844,19155,2843,19164,2838,19193,2834xe" filled="true" fillcolor="#3c3939" stroked="false">
                <v:path arrowok="t"/>
                <v:fill type="solid"/>
              </v:shape>
              <v:shape style="position:absolute;left:17858;top:2594;width:1364;height:351" coordorigin="17858,2594" coordsize="1364,351" path="m18051,2598l18043,2603,17976,2631,17915,2691,17873,2767,17858,2841,17858,2843,17858,2844,17861,2849,17895,2834,19193,2834,19194,2834,19221,2831,19199,2761,19179,2725,18476,2725,18398,2721,18321,2711,18246,2694,18176,2670,18110,2638,18051,2598xe" filled="true" fillcolor="#3c3939" stroked="false">
                <v:path arrowok="t"/>
                <v:fill type="solid"/>
              </v:shape>
              <v:shape style="position:absolute;left:17858;top:2594;width:1364;height:351" coordorigin="17858,2594" coordsize="1364,351" path="m19035,2594l18942,2651,18842,2687,18776,2700,18705,2712,18631,2720,18554,2725,18476,2725,19179,2725,19160,2693,19108,2636,19047,2596,19035,2594xe" filled="true" fillcolor="#3c3939" stroked="false">
                <v:path arrowok="t"/>
                <v:fill type="solid"/>
              </v:shape>
            </v:group>
            <v:group style="position:absolute;left:17908;top:2040;width:1263;height:686" coordorigin="17908,2040" coordsize="1263,686">
              <v:shape style="position:absolute;left:17908;top:2040;width:1263;height:686" coordorigin="17908,2040" coordsize="1263,686" path="m18157,2110l18079,2117,18006,2146,17948,2201,17913,2280,17908,2342,17919,2406,17945,2468,17992,2540,18051,2598,18110,2638,18176,2670,18246,2694,18321,2711,18398,2721,18476,2725,18554,2725,18631,2720,18705,2712,18776,2700,18842,2687,18942,2651,19035,2594,19041,2588,18550,2588,18483,2586,18417,2579,18353,2566,18291,2548,18229,2523,18168,2492,18100,2437,18064,2350,18058,2302,18064,2256,18084,2221,18126,2204,19126,2204,19119,2195,19085,2170,19068,2163,18801,2163,18798,2160,18798,2159,18288,2159,18251,2133,18206,2117,18157,2110xe" filled="true" fillcolor="#e7ae92" stroked="false">
                <v:path arrowok="t"/>
                <v:fill type="solid"/>
              </v:shape>
              <v:shape style="position:absolute;left:17908;top:2040;width:1263;height:686" coordorigin="17908,2040" coordsize="1263,686" path="m19133,2214l18964,2214,19006,2221,19037,2246,19051,2291,19050,2316,19045,2339,19011,2399,18960,2450,18885,2503,18799,2543,18740,2562,18677,2576,18614,2585,18550,2588,19041,2588,19091,2542,19135,2481,19163,2412,19171,2334,19168,2303,19163,2275,19155,2251,19145,2229,19133,2214xe" filled="true" fillcolor="#e7ae92" stroked="false">
                <v:path arrowok="t"/>
                <v:fill type="solid"/>
              </v:shape>
              <v:shape style="position:absolute;left:17908;top:2040;width:1263;height:686" coordorigin="17908,2040" coordsize="1263,686" path="m19126,2204l18126,2204,18173,2214,18218,2238,18258,2264,18258,2264,18314,2302,18371,2335,18444,2362,18523,2370,18550,2370,18550,2367,18590,2361,18667,2356,18726,2344,18788,2308,18838,2271,18857,2257,18876,2244,18896,2233,18917,2223,18964,2214,19133,2214,19126,2204xe" filled="true" fillcolor="#e7ae92" stroked="false">
                <v:path arrowok="t"/>
                <v:fill type="solid"/>
              </v:shape>
              <v:shape style="position:absolute;left:17908;top:2040;width:1263;height:686" coordorigin="17908,2040" coordsize="1263,686" path="m18954,2142l18903,2145,18851,2153,18801,2163,19068,2163,19046,2154,19003,2145,18954,2142xe" filled="true" fillcolor="#e7ae92" stroked="false">
                <v:path arrowok="t"/>
                <v:fill type="solid"/>
              </v:shape>
              <v:shape style="position:absolute;left:17908;top:2040;width:1263;height:686" coordorigin="17908,2040" coordsize="1263,686" path="m18579,2040l18495,2044,18416,2063,18348,2096,18302,2139,18291,2156,18288,2159,18798,2159,18786,2136,18770,2115,18751,2096,18729,2081,18659,2052,18579,2040xe" filled="true" fillcolor="#e7ae92" stroked="false">
                <v:path arrowok="t"/>
                <v:fill type="solid"/>
              </v:shape>
              <v:shape style="position:absolute;left:18759;top:4526;width:355;height:185" type="#_x0000_t75" stroked="false">
                <v:imagedata r:id="rId269" o:title=""/>
              </v:shape>
              <v:shape style="position:absolute;left:18706;top:2214;width:345;height:329" type="#_x0000_t75" stroked="false">
                <v:imagedata r:id="rId270" o:title=""/>
              </v:shape>
            </v:group>
            <v:group style="position:absolute;left:18568;top:4590;width:425;height:414" coordorigin="18568,4590" coordsize="425,414">
              <v:shape style="position:absolute;left:18568;top:4590;width:425;height:414" coordorigin="18568,4590" coordsize="425,414" path="m18993,4590l18986,4590,18934,4612,18880,4634,18776,4683,18692,4744,18649,4791,18609,4841,18570,4892,18568,4894,18593,4917,18614,4942,18630,4969,18640,4996,18640,5004,18896,5004,18923,4930,18947,4858,18968,4785,18983,4710,18992,4621,18993,4590xe" filled="true" fillcolor="#97bd71" stroked="false">
                <v:path arrowok="t"/>
                <v:fill type="solid"/>
              </v:shape>
            </v:group>
            <v:group style="position:absolute;left:18708;top:1770;width:295;height:394" coordorigin="18708,1770" coordsize="295,394">
              <v:shape style="position:absolute;left:18708;top:1770;width:295;height:394" coordorigin="18708,1770" coordsize="295,394" path="m18717,1770l18734,1794,18742,1826,18738,1865,18719,1911,18711,1915,18713,1922,18714,1930,18714,1950,18712,1961,18708,1970,18716,1972,18743,1989,18759,2018,18763,2051,18754,2080,18729,2081,18751,2096,18770,2115,18786,2136,18798,2160,18801,2163,18851,2153,18903,2145,18954,2142,19002,2142,18997,2112,18984,2079,18965,2048,18941,2025,18942,2022,18955,2019,18968,2019,18980,2016,18979,2012,18973,2000,18967,1989,18962,1978,18957,1967,18945,1938,18931,1911,18889,1861,18810,1804,18761,1780,18717,1770xe" filled="true" fillcolor="#3c3939" stroked="false">
                <v:path arrowok="t"/>
                <v:fill type="solid"/>
              </v:shape>
              <v:shape style="position:absolute;left:18708;top:1770;width:295;height:394" coordorigin="18708,1770" coordsize="295,394" path="m19002,2142l18954,2142,19003,2145,19002,2142xe" filled="true" fillcolor="#3c3939" stroked="false">
                <v:path arrowok="t"/>
                <v:fill type="solid"/>
              </v:shape>
              <v:shape style="position:absolute;left:18550;top:2349;width:250;height:239" type="#_x0000_t75" stroked="false">
                <v:imagedata r:id="rId271" o:title=""/>
              </v:shape>
            </v:group>
            <v:group style="position:absolute;left:18562;top:1743;width:181;height:172" coordorigin="18562,1743" coordsize="181,172">
              <v:shape style="position:absolute;left:18562;top:1743;width:181;height:172" coordorigin="18562,1743" coordsize="181,172" path="m18738,1858l18634,1858,18659,1862,18682,1874,18699,1892,18711,1915,18719,1911,18738,1865,18738,1858xe" filled="true" fillcolor="#e7ae92" stroked="false">
                <v:path arrowok="t"/>
                <v:fill type="solid"/>
              </v:shape>
              <v:shape style="position:absolute;left:18562;top:1743;width:181;height:172" coordorigin="18562,1743" coordsize="181,172" path="m18624,1743l18582,1765,18562,1811,18576,1882,18588,1872,18602,1865,18617,1860,18634,1858,18738,1858,18742,1826,18734,1794,18717,1770,18674,1745,18624,1743xe" filled="true" fillcolor="#e7ae92" stroked="false">
                <v:path arrowok="t"/>
                <v:fill type="solid"/>
              </v:shape>
            </v:group>
            <v:group style="position:absolute;left:18553;top:1858;width:162;height:162" coordorigin="18553,1858" coordsize="162,162">
              <v:shape style="position:absolute;left:18553;top:1858;width:162;height:162" coordorigin="18553,1858" coordsize="162,162" path="m18634,1858l18576,1882,18553,1939,18559,1970,18577,1996,18602,2013,18634,2019,18658,2016,18708,1970,18714,1950,18714,1930,18682,1874,18634,1858xe" filled="true" fillcolor="#dff2fb" stroked="false">
                <v:path arrowok="t"/>
                <v:fill type="solid"/>
              </v:shape>
              <v:shape style="position:absolute;left:18281;top:4714;width:359;height:290" type="#_x0000_t75" stroked="false">
                <v:imagedata r:id="rId272" o:title=""/>
              </v:shape>
            </v:group>
            <v:group style="position:absolute;left:18366;top:4529;width:411;height:365" coordorigin="18366,4529" coordsize="411,365">
              <v:shape style="position:absolute;left:18366;top:4529;width:411;height:365" coordorigin="18366,4529" coordsize="411,365" path="m18759,4529l18372,4534,18372,4753,18366,4764,18417,4793,18471,4824,18522,4857,18568,4894,18570,4892,18609,4841,18649,4791,18692,4744,18741,4704,18776,4683,18770,4672,18770,4642,18770,4612,18768,4582,18760,4551,18759,4529xe" filled="true" fillcolor="#ac8b70" stroked="false">
                <v:path arrowok="t"/>
                <v:fill type="solid"/>
              </v:shape>
              <v:shape style="position:absolute;left:18291;top:2335;width:261;height:253" type="#_x0000_t75" stroked="false">
                <v:imagedata r:id="rId273" o:title=""/>
              </v:shape>
              <v:shape style="position:absolute;left:18368;top:1742;width:176;height:277" type="#_x0000_t75" stroked="false">
                <v:imagedata r:id="rId274" o:title=""/>
              </v:shape>
            </v:group>
            <v:group style="position:absolute;left:18338;top:1939;width:426;height:158" coordorigin="18338,1939" coordsize="426,158">
              <v:shape style="position:absolute;left:18338;top:1939;width:426;height:158" coordorigin="18338,1939" coordsize="426,158" path="m18388,1970l18378,1974,18355,1994,18342,2022,18338,2053,18343,2082,18348,2096,18416,2063,18495,2044,18579,2040,18762,2040,18759,2019,18462,2019,18438,2016,18417,2006,18400,1990,18388,1970xe" filled="true" fillcolor="#e7ae92" stroked="false">
                <v:path arrowok="t"/>
                <v:fill type="solid"/>
              </v:shape>
              <v:shape style="position:absolute;left:18338;top:1939;width:426;height:158" coordorigin="18338,1939" coordsize="426,158" path="m18762,2040l18579,2040,18659,2052,18729,2081,18754,2080,18763,2051,18762,2040xe" filled="true" fillcolor="#e7ae92" stroked="false">
                <v:path arrowok="t"/>
                <v:fill type="solid"/>
              </v:shape>
              <v:shape style="position:absolute;left:18338;top:1939;width:426;height:158" coordorigin="18338,1939" coordsize="426,158" path="m18553,1939l18543,1939,18537,1970,18519,1996,18494,2013,18462,2019,18634,2019,18602,2013,18577,1996,18559,1970,18553,1939xe" filled="true" fillcolor="#e7ae92" stroked="false">
                <v:path arrowok="t"/>
                <v:fill type="solid"/>
              </v:shape>
              <v:shape style="position:absolute;left:18338;top:1939;width:426;height:158" coordorigin="18338,1939" coordsize="426,158" path="m18708,1970l18696,1990,18679,2006,18658,2016,18634,2019,18759,2019,18759,2018,18743,1989,18716,1972,18708,1970xe" filled="true" fillcolor="#e7ae92" stroked="false">
                <v:path arrowok="t"/>
                <v:fill type="solid"/>
              </v:shape>
            </v:group>
            <v:group style="position:absolute;left:18380;top:2843;width:410;height:102" coordorigin="18380,2843" coordsize="410,102">
              <v:shape style="position:absolute;left:18380;top:2843;width:410;height:102" coordorigin="18380,2843" coordsize="410,102" path="m18547,2843l18392,2844,18392,2849,18391,2872,18388,2892,18384,2912,18380,2938,18380,2942,18790,2944,18789,2921,18787,2899,18785,2876,18785,2849,18780,2849,18702,2845,18624,2843,18547,2843xe" filled="true" fillcolor="#ac8b70" stroked="false">
                <v:path arrowok="t"/>
                <v:fill type="solid"/>
              </v:shape>
              <v:shape style="position:absolute;left:18093;top:1777;width:295;height:382" type="#_x0000_t75" stroked="false">
                <v:imagedata r:id="rId275" o:title=""/>
              </v:shape>
              <v:shape style="position:absolute;left:18102;top:4534;width:270;height:307" type="#_x0000_t75" stroked="false">
                <v:imagedata r:id="rId276" o:title=""/>
              </v:shape>
              <v:shape style="position:absolute;left:18075;top:2264;width:297;height:283" type="#_x0000_t75" stroked="false">
                <v:imagedata r:id="rId277" o:title=""/>
              </v:shape>
            </v:group>
            <v:group style="position:absolute;left:17694;top:4234;width:650;height:770" coordorigin="17694,4234" coordsize="650,770">
              <v:shape style="position:absolute;left:17694;top:4234;width:650;height:770" coordorigin="17694,4234" coordsize="650,770" path="m17697,4234l17709,4312,17726,4388,17746,4463,17769,4536,17791,4594,17816,4651,17887,4682,17954,4719,18018,4762,18077,4810,18133,4864,18183,4924,18227,4989,18227,5004,18344,5004,18327,4968,18314,4934,18303,4900,18295,4866,18295,4866,18293,4858,18291,4850,18290,4842,18268,4788,18235,4728,18200,4674,18174,4637,18156,4613,18120,4563,18081,4511,18037,4461,17957,4392,17897,4343,17832,4296,17765,4259,17697,4234xe" filled="true" fillcolor="#97bd71" stroked="false">
                <v:path arrowok="t"/>
                <v:fill type="solid"/>
              </v:shape>
              <v:shape style="position:absolute;left:17842;top:1904;width:417;height:488" type="#_x0000_t75" stroked="false">
                <v:imagedata r:id="rId278" o:title=""/>
              </v:shape>
              <v:shape style="position:absolute;left:17574;top:2809;width:428;height:271" type="#_x0000_t75" stroked="false">
                <v:imagedata r:id="rId279" o:title=""/>
              </v:shape>
            </v:group>
            <v:group style="position:absolute;left:14035;top:2978;width:2292;height:1611" coordorigin="14035,2978" coordsize="2292,1611">
              <v:shape style="position:absolute;left:14035;top:2978;width:2292;height:1611" coordorigin="14035,2978" coordsize="2292,1611" path="m16255,4582l16167,4582,16207,4584,16246,4589,16256,4587,16255,4582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6247,4283l16087,4283,16087,4332,16091,4381,16094,4431,16090,4506,16075,4581,16085,4584,16167,4582,16255,4582,16243,4472,16242,4380,16246,4301,16247,4283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6248,4276l14277,4276,14345,4301,14412,4339,14476,4385,14537,4434,14592,4481,14640,4528,14682,4581,14685,4579,15692,4569,15697,4569,15754,4516,15819,4465,15886,4418,16021,4328,16087,4283,16247,4283,16248,4276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6312,3403l14069,3403,14070,3415,14070,3501,14126,3531,14127,3533,14113,3541,14084,3559,14070,3566,14060,3571,14063,3617,14068,3661,14073,3705,14075,3748,14077,3769,14065,3770,14053,3771,14040,3773,14035,3783,14044,3854,14054,3924,14062,3994,14065,4065,14065,4075,14085,4075,14098,4153,14103,4242,14107,4339,14109,4434,14110,4518,14111,4569,14170,4569,14230,4570,14289,4573,14349,4578,14326,4505,14306,4431,14289,4355,14274,4277,14277,4276,16248,4276,16251,4233,16251,4166,16241,4161,16241,3828,16241,3816,16326,3816,16327,3808,16325,3723,16321,3639,16317,3553,16313,3467,16312,3403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5697,4569l15692,4569,15694,4571,15697,4569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6326,3816l16241,3816,16284,3818,16305,3818,16326,3818,16326,3816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4050,2992l14041,2993,14049,3074,14051,3156,14049,3237,14047,3317,14045,3395,14045,3405,14053,3404,14061,3403,14069,3403,16312,3403,16311,3380,16301,3375,16291,3374,16281,3373,16271,3373,16271,3370,16273,3293,16275,3216,16277,3138,16276,3132,15932,3132,15912,3127,14489,3127,14460,3127,14455,3124,14266,3124,14220,3115,14179,3073,14161,3019,14161,3009,14163,2998,14164,2994,14104,2994,14098,2994,14092,2993,14050,2992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5978,3101l15974,3109,15968,3117,15961,3123,15932,3132,16276,3132,16276,3124,16032,3124,15984,3103,15978,3101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4544,2981l14545,3009,14546,3019,14545,3048,14538,3079,14520,3106,14489,3127,15912,3127,15905,3125,15897,3119,15812,3119,15778,3093,15757,3037,15747,2987,15370,2987,14544,2981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4311,3071l14299,3079,14266,3124,14455,3124,14438,3112,14351,3112,14329,3097,14311,3071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6266,2987l16095,2988,16087,2988,16084,3051,16065,3101,16032,3124,16276,3124,16274,3061,16266,2987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5861,3081l15860,3083,15860,3085,15860,3086,15860,3089,15812,3119,15897,3119,15882,3108,15867,3083,15861,3081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4419,3085l14406,3089,14377,3111,14351,3112,14438,3112,14436,3111,14419,3085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4166,2987l14146,2992,14104,2994,14164,2994,14166,2987xe" filled="true" fillcolor="#d09668" stroked="false">
                <v:path arrowok="t"/>
                <v:fill type="solid"/>
              </v:shape>
              <v:shape style="position:absolute;left:14035;top:2978;width:2292;height:1611" coordorigin="14035,2978" coordsize="2292,1611" path="m15746,2978l15720,2981,15675,2982,15529,2986,15370,2987,15747,2987,15746,2978xe" filled="true" fillcolor="#d09668" stroked="false">
                <v:path arrowok="t"/>
                <v:fill type="solid"/>
              </v:shape>
            </v:group>
            <v:group style="position:absolute;left:15475;top:4283;width:620;height:767" coordorigin="15475,4283" coordsize="620,767">
              <v:shape style="position:absolute;left:15475;top:4283;width:620;height:767" coordorigin="15475,4283" coordsize="620,767" path="m16087,4283l16021,4328,15886,4418,15819,4465,15754,4516,15694,4571,15622,4656,15566,4753,15563,4753,15548,4828,15527,4901,15502,4975,15475,5049,15475,5050,15875,5050,15875,5045,15913,4985,15948,4921,15979,4855,16007,4788,16020,4753,15566,4753,15563,4753,16020,4753,16022,4747,16046,4676,16066,4613,16086,4531,16094,4431,16091,4381,16087,4332,16087,4283xe" filled="true" fillcolor="#d09668" stroked="false">
                <v:path arrowok="t"/>
                <v:fill type="solid"/>
              </v:shape>
              <v:shape style="position:absolute;left:15675;top:2872;width:412;height:260" type="#_x0000_t75" stroked="false">
                <v:imagedata r:id="rId280" o:title=""/>
              </v:shape>
            </v:group>
            <v:group style="position:absolute;left:14508;top:2075;width:1264;height:685" coordorigin="14508,2075" coordsize="1264,685">
              <v:shape style="position:absolute;left:14508;top:2075;width:1264;height:685" coordorigin="14508,2075" coordsize="1264,685" path="m14734,2144l14672,2152,14615,2175,14550,2233,14518,2294,14508,2362,14518,2433,14546,2503,14586,2566,14635,2618,14694,2662,14760,2697,14831,2723,14907,2742,14985,2754,15065,2759,15146,2759,15225,2755,15302,2746,15375,2735,15442,2721,15542,2685,15636,2628,15642,2622,15150,2622,15083,2620,15017,2613,14953,2600,14892,2582,14830,2557,14769,2526,14700,2471,14664,2385,14659,2336,14664,2290,14684,2255,14726,2238,15726,2238,15708,2219,15670,2197,15402,2197,15399,2194,15398,2193,14888,2193,14863,2173,14833,2159,14800,2149,14765,2144,14734,2144xe" filled="true" fillcolor="#b3b3b3" stroked="false">
                <v:path arrowok="t"/>
                <v:fill type="solid"/>
              </v:shape>
              <v:shape style="position:absolute;left:14508;top:2075;width:1264;height:685" coordorigin="14508,2075" coordsize="1264,685" path="m15734,2248l15565,2248,15606,2255,15637,2280,15651,2326,15651,2350,15646,2373,15611,2434,15561,2484,15485,2537,15400,2577,15340,2597,15278,2610,15214,2619,15150,2622,15642,2622,15692,2576,15735,2515,15763,2446,15771,2368,15762,2304,15741,2255,15740,2255,15734,2248xe" filled="true" fillcolor="#b3b3b3" stroked="false">
                <v:path arrowok="t"/>
                <v:fill type="solid"/>
              </v:shape>
              <v:shape style="position:absolute;left:14508;top:2075;width:1264;height:685" coordorigin="14508,2075" coordsize="1264,685" path="m15726,2238l14726,2238,14773,2248,14819,2272,14858,2298,14858,2298,14859,2298,14914,2336,14972,2369,15044,2396,15123,2404,15150,2404,15150,2401,15190,2395,15268,2390,15326,2378,15389,2342,15438,2305,15457,2291,15477,2278,15497,2267,15518,2258,15565,2248,15734,2248,15726,2238xe" filled="true" fillcolor="#b3b3b3" stroked="false">
                <v:path arrowok="t"/>
                <v:fill type="solid"/>
              </v:shape>
              <v:shape style="position:absolute;left:14508;top:2075;width:1264;height:685" coordorigin="14508,2075" coordsize="1264,685" path="m15565,2177l15496,2180,15433,2190,15402,2197,15670,2197,15667,2195,15636,2185,15601,2179,15565,2177xe" filled="true" fillcolor="#b3b3b3" stroked="false">
                <v:path arrowok="t"/>
                <v:fill type="solid"/>
              </v:shape>
              <v:shape style="position:absolute;left:14508;top:2075;width:1264;height:685" coordorigin="14508,2075" coordsize="1264,685" path="m15126,2075l15041,2090,14966,2120,14909,2165,14892,2190,14888,2193,15398,2193,15396,2188,15360,2138,15268,2089,15213,2077,15126,2075xe" filled="true" fillcolor="#b3b3b3" stroked="false">
                <v:path arrowok="t"/>
                <v:fill type="solid"/>
              </v:shape>
              <v:shape style="position:absolute;left:15339;top:4569;width:355;height:185" type="#_x0000_t75" stroked="false">
                <v:imagedata r:id="rId281" o:title=""/>
              </v:shape>
              <v:shape style="position:absolute;left:15307;top:2248;width:345;height:329" type="#_x0000_t75" stroked="false">
                <v:imagedata r:id="rId282" o:title=""/>
              </v:shape>
            </v:group>
            <v:group style="position:absolute;left:15148;top:4632;width:425;height:418" coordorigin="15148,4632" coordsize="425,418">
              <v:shape style="position:absolute;left:15148;top:4632;width:425;height:418" coordorigin="15148,4632" coordsize="425,418" path="m15573,4632l15566,4632,15514,4655,15460,4677,15355,4725,15272,4786,15229,4833,15189,4883,15150,4934,15148,4936,15173,4960,15194,4985,15210,5011,15220,5039,15220,5050,15475,5050,15475,5049,15502,4975,15527,4901,15548,4828,15563,4753,15572,4663,15573,4632xe" filled="true" fillcolor="#97bd71" stroked="false">
                <v:path arrowok="t"/>
                <v:fill type="solid"/>
              </v:shape>
              <v:shape style="position:absolute;left:15501;top:2028;width:166;height:168" type="#_x0000_t75" stroked="false">
                <v:imagedata r:id="rId283" o:title=""/>
              </v:shape>
            </v:group>
            <v:group style="position:absolute;left:14765;top:1614;width:764;height:584" coordorigin="14765,1614" coordsize="764,584">
              <v:shape style="position:absolute;left:14765;top:1614;width:764;height:584" coordorigin="14765,1614" coordsize="764,584" path="m15484,1815l15213,1815,15256,1817,15307,1842,15340,1890,15347,1946,15319,1998,15318,2002,15364,2028,15389,2070,15399,2121,15397,2173,15390,2176,15394,2182,15396,2188,15399,2194,15402,2197,15433,2190,15464,2185,15496,2180,15528,2177,15528,2169,15521,2105,15501,2041,15475,1984,15466,1965,15467,1965,15477,1960,15487,1957,15497,1955,15507,1954,15511,1954,15505,1878,15484,1815xe" filled="true" fillcolor="#d17a4d" stroked="false">
                <v:path arrowok="t"/>
                <v:fill type="solid"/>
              </v:shape>
              <v:shape style="position:absolute;left:14765;top:1614;width:764;height:584" coordorigin="14765,1614" coordsize="764,584" path="m14969,1965l14822,1965,14814,1985,14805,2005,14779,2068,14765,2139,14765,2144,14800,2149,14833,2159,14863,2173,14888,2193,14892,2190,14896,2181,14902,2173,14909,2165,14906,2163,14904,2112,14913,2062,14936,2018,14977,1988,14974,1981,14969,1965xe" filled="true" fillcolor="#d17a4d" stroked="false">
                <v:path arrowok="t"/>
                <v:fill type="solid"/>
              </v:shape>
              <v:shape style="position:absolute;left:14765;top:1614;width:764;height:584" coordorigin="14765,1614" coordsize="764,584" path="m15078,1614l14970,1629,14909,1670,14859,1733,14822,1804,14799,1874,14783,1941,14779,1965,14779,1968,14792,1965,14969,1965,14971,1871,15052,1819,15098,1818,15207,1818,15213,1815,15484,1815,15481,1808,15442,1746,15391,1694,15330,1654,15263,1629,15192,1619,15078,1614xe" filled="true" fillcolor="#d17a4d" stroked="false">
                <v:path arrowok="t"/>
                <v:fill type="solid"/>
              </v:shape>
              <v:shape style="position:absolute;left:14765;top:1614;width:764;height:584" coordorigin="14765,1614" coordsize="764,584" path="m15207,1818l15098,1818,15132,1836,15145,1874,15149,1875,15162,1847,15183,1826,15207,1818xe" filled="true" fillcolor="#d17a4d" stroked="false">
                <v:path arrowok="t"/>
                <v:fill type="solid"/>
              </v:shape>
              <v:shape style="position:absolute;left:15150;top:2384;width:250;height:239" type="#_x0000_t75" stroked="false">
                <v:imagedata r:id="rId284" o:title=""/>
              </v:shape>
              <v:shape style="position:absolute;left:15146;top:1914;width:254;height:262" type="#_x0000_t75" stroked="false">
                <v:imagedata r:id="rId285" o:title=""/>
              </v:shape>
              <v:shape style="position:absolute;left:14861;top:4757;width:359;height:293" type="#_x0000_t75" stroked="false">
                <v:imagedata r:id="rId286" o:title=""/>
              </v:shape>
            </v:group>
            <v:group style="position:absolute;left:14945;top:4571;width:411;height:365" coordorigin="14945,4571" coordsize="411,365">
              <v:shape style="position:absolute;left:14945;top:4571;width:411;height:365" coordorigin="14945,4571" coordsize="411,365" path="m15339,4571l14951,4577,14952,4594,14952,4795,14945,4806,14997,4835,15050,4866,15102,4900,15148,4936,15150,4934,15189,4883,15229,4833,15272,4786,15321,4746,15355,4725,15350,4715,15350,4684,15350,4654,15347,4624,15339,4594,15339,4571xe" filled="true" fillcolor="#ac8b70" stroked="false">
                <v:path arrowok="t"/>
                <v:fill type="solid"/>
              </v:shape>
              <v:shape style="position:absolute;left:14892;top:2369;width:261;height:253" type="#_x0000_t75" stroked="false">
                <v:imagedata r:id="rId287" o:title=""/>
              </v:shape>
              <v:shape style="position:absolute;left:14984;top:1815;width:363;height:258" type="#_x0000_t75" stroked="false">
                <v:imagedata r:id="rId288" o:title=""/>
              </v:shape>
            </v:group>
            <v:group style="position:absolute;left:14960;top:2885;width:410;height:102" coordorigin="14960,2885" coordsize="410,102">
              <v:shape style="position:absolute;left:14960;top:2885;width:410;height:102" coordorigin="14960,2885" coordsize="410,102" path="m15127,2885l14972,2886,14972,2892,14971,2915,14968,2934,14964,2955,14960,2981,14960,2984,15370,2987,15369,2964,15367,2941,15365,2918,15365,2892,15360,2892,15282,2887,15204,2885,15127,2885xe" filled="true" fillcolor="#ac8b70" stroked="false">
                <v:path arrowok="t"/>
                <v:fill type="solid"/>
              </v:shape>
              <v:shape style="position:absolute;left:14904;top:1818;width:309;height:347" type="#_x0000_t75" stroked="false">
                <v:imagedata r:id="rId289" o:title=""/>
              </v:shape>
              <v:shape style="position:absolute;left:14675;top:2298;width:297;height:283" type="#_x0000_t75" stroked="false">
                <v:imagedata r:id="rId290" o:title=""/>
              </v:shape>
              <v:shape style="position:absolute;left:14682;top:4577;width:270;height:306" type="#_x0000_t75" stroked="false">
                <v:imagedata r:id="rId291" o:title=""/>
              </v:shape>
            </v:group>
            <v:group style="position:absolute;left:14274;top:4276;width:651;height:774" coordorigin="14274,4276" coordsize="651,774">
              <v:shape style="position:absolute;left:14274;top:4276;width:651;height:774" coordorigin="14274,4276" coordsize="651,774" path="m14277,4276l14289,4355,14306,4431,14326,4505,14349,4578,14371,4636,14396,4694,14467,4725,14534,4762,14598,4804,14657,4853,14713,4907,14763,4967,14807,5032,14807,5050,14925,5050,14925,5049,14905,5006,14890,4965,14878,4924,14870,4883,14847,4830,14814,4770,14780,4716,14754,4679,14736,4655,14700,4605,14661,4554,14617,4504,14537,4434,14476,4385,14412,4339,14345,4301,14277,4276xe" filled="true" fillcolor="#d09668" stroked="false">
                <v:path arrowok="t"/>
                <v:fill type="solid"/>
              </v:shape>
              <v:shape style="position:absolute;left:14659;top:2238;width:200;height:188" type="#_x0000_t75" stroked="false">
                <v:imagedata r:id="rId292" o:title=""/>
              </v:shape>
              <v:shape style="position:absolute;left:14641;top:2025;width:146;height:137" type="#_x0000_t75" stroked="false">
                <v:imagedata r:id="rId293" o:title=""/>
              </v:shape>
              <v:shape style="position:absolute;left:14406;top:2881;width:198;height:246" type="#_x0000_t75" stroked="false">
                <v:imagedata r:id="rId294" o:title=""/>
              </v:shape>
            </v:group>
            <v:group style="position:absolute;left:14483;top:2618;width:1317;height:369" coordorigin="14483,2618" coordsize="1317,369">
              <v:shape style="position:absolute;left:14483;top:2618;width:1317;height:369" coordorigin="14483,2618" coordsize="1317,369" path="m15740,2885l15127,2885,15204,2885,15282,2887,15360,2892,15365,2892,15365,2918,15367,2941,15369,2964,15370,2987,15529,2986,15675,2982,15675,2972,15690,2935,15714,2904,15740,2885xe" filled="true" fillcolor="#d17a4d" stroked="false">
                <v:path arrowok="t"/>
                <v:fill type="solid"/>
              </v:shape>
              <v:shape style="position:absolute;left:14483;top:2618;width:1317;height:369" coordorigin="14483,2618" coordsize="1317,369" path="m14635,2618l14631,2623,14570,2654,14529,2723,14503,2805,14483,2875,14485,2881,14523,2883,14560,2900,14588,2930,14604,2968,14604,2981,14960,2984,14960,2981,14964,2955,14968,2934,14971,2915,14972,2892,14972,2887,15740,2885,15745,2882,15780,2874,15799,2861,15789,2796,15773,2759,15146,2759,15065,2759,14985,2754,14907,2742,14831,2723,14760,2697,14694,2662,14635,2618xe" filled="true" fillcolor="#d17a4d" stroked="false">
                <v:path arrowok="t"/>
                <v:fill type="solid"/>
              </v:shape>
              <v:shape style="position:absolute;left:14483;top:2618;width:1317;height:369" coordorigin="14483,2618" coordsize="1317,369" path="m15636,2628l15542,2685,15442,2721,15375,2735,15302,2746,15225,2755,15146,2759,15773,2759,15759,2724,15713,2664,15655,2633,15636,2628xe" filled="true" fillcolor="#d17a4d" stroked="false">
                <v:path arrowok="t"/>
                <v:fill type="solid"/>
              </v:shape>
              <v:shape style="position:absolute;left:14161;top:2865;width:285;height:259" type="#_x0000_t75" stroked="false">
                <v:imagedata r:id="rId295" o:title=""/>
              </v:shape>
            </v:group>
            <v:group style="position:absolute;left:18556;top:4577;width:446;height:332" coordorigin="18556,4577" coordsize="446,332">
              <v:shape style="position:absolute;left:18556;top:4577;width:446;height:332" coordorigin="18556,4577" coordsize="446,332" path="m18991,4577l18854,4630,18793,4658,18734,4691,18683,4731,18639,4779,18598,4830,18559,4882,18556,4893,18561,4904,18570,4908,18580,4903,18619,4853,18658,4804,18701,4758,18749,4717,18806,4682,18868,4654,18931,4629,18994,4603,19001,4595,18999,4584,18991,4577xe" filled="true" fillcolor="#221f20" stroked="false">
                <v:path arrowok="t"/>
                <v:fill type="solid"/>
              </v:shape>
            </v:group>
            <v:group style="position:absolute;left:18881;top:4576;width:127;height:445" coordorigin="18881,4576" coordsize="127,445">
              <v:shape style="position:absolute;left:18881;top:4576;width:127;height:445" coordorigin="18881,4576" coordsize="127,445" path="m18993,4576l18983,4579,18978,4590,18971,4676,18957,4759,18936,4841,18910,4922,18881,5002,18882,5014,18891,5020,18902,5019,18910,5010,18939,4928,18965,4846,18987,4762,19001,4677,19008,4590,19003,4579,18993,4576xe" filled="true" fillcolor="#221f20" stroked="false">
                <v:path arrowok="t"/>
                <v:fill type="solid"/>
              </v:shape>
            </v:group>
            <v:group style="position:absolute;left:18973;top:4226;width:548;height:501" coordorigin="18973,4226" coordsize="548,501">
              <v:shape style="position:absolute;left:18973;top:4226;width:548;height:501" coordorigin="18973,4226" coordsize="548,501" path="m19510,4226l19499,4228,19433,4273,19366,4317,19300,4362,19235,4408,19172,4458,19113,4511,19060,4568,19013,4632,18973,4703,18973,4715,18980,4724,18990,4726,18999,4718,19038,4649,19084,4587,19137,4530,19194,4478,19255,4430,19319,4385,19384,4341,19450,4298,19514,4254,19521,4244,19518,4233,19510,4226xe" filled="true" fillcolor="#221f20" stroked="false">
                <v:path arrowok="t"/>
                <v:fill type="solid"/>
              </v:shape>
            </v:group>
            <v:group style="position:absolute;left:19280;top:4226;width:248;height:791" coordorigin="19280,4226" coordsize="248,791">
              <v:shape style="position:absolute;left:19280;top:4226;width:248;height:791" coordorigin="19280,4226" coordsize="248,791" path="m19507,4226l19496,4230,19492,4241,19493,4282,19495,4323,19498,4364,19500,4405,19485,4519,19452,4629,19426,4706,19396,4781,19363,4855,19325,4926,19282,4995,19280,5007,19287,5015,19298,5017,19308,5011,19351,4940,19390,4867,19424,4792,19454,4715,19481,4637,19507,4555,19524,4471,19528,4413,19526,4356,19523,4299,19522,4241,19517,4230,19507,4226xe" filled="true" fillcolor="#221f20" stroked="false">
                <v:path arrowok="t"/>
                <v:fill type="solid"/>
              </v:shape>
              <v:shape style="position:absolute;left:18266;top:4696;width:389;height:325" type="#_x0000_t75" stroked="false">
                <v:imagedata r:id="rId296" o:title=""/>
              </v:shape>
            </v:group>
            <v:group style="position:absolute;left:17683;top:4220;width:627;height:662" coordorigin="17683,4220" coordsize="627,662">
              <v:shape style="position:absolute;left:17683;top:4220;width:627;height:662" coordorigin="17683,4220" coordsize="627,662" path="m17701,4220l17689,4221,17683,4230,17684,4241,17693,4249,17761,4274,17828,4309,17892,4351,17952,4400,18008,4454,18059,4510,18104,4567,18145,4620,18189,4678,18230,4739,18263,4803,18280,4867,18286,4877,18296,4881,18306,4877,18310,4867,18290,4793,18254,4721,18208,4651,18158,4586,18111,4525,18067,4470,18015,4416,17959,4365,17898,4318,17833,4277,17767,4244,17701,4220xe" filled="true" fillcolor="#221f20" stroked="false">
                <v:path arrowok="t"/>
                <v:fill type="solid"/>
              </v:shape>
            </v:group>
            <v:group style="position:absolute;left:17679;top:4217;width:151;height:450" coordorigin="17679,4217" coordsize="151,450">
              <v:shape style="position:absolute;left:17679;top:4217;width:151;height:450" coordorigin="17679,4217" coordsize="151,450" path="m17691,4217l17682,4223,17679,4235,17693,4308,17709,4380,17728,4451,17749,4521,17774,4591,17804,4659,17812,4667,17823,4665,17830,4656,17829,4644,17796,4563,17768,4481,17744,4397,17725,4313,17708,4227,17702,4217,17691,4217xe" filled="true" fillcolor="#221f20" stroked="false">
                <v:path arrowok="t"/>
                <v:fill type="solid"/>
              </v:shape>
            </v:group>
            <v:group style="position:absolute;left:17456;top:2934;width:125;height:34" coordorigin="17456,2934" coordsize="125,34">
              <v:shape style="position:absolute;left:17456;top:2934;width:125;height:34" coordorigin="17456,2934" coordsize="125,34" path="m17566,2935l17523,2937,17520,2937,17522,2938,17523,2938,17524,2939,17529,2941,17532,2944,17533,2948,17533,2952,17503,2952,17503,2956,17505,2960,17511,2966,17519,2966,17511,2966,17512,2967,17518,2967,17534,2967,17566,2965,17577,2960,17580,2949,17577,2939,17566,2935xe" filled="true" fillcolor="#221f20" stroked="false">
                <v:path arrowok="t"/>
                <v:fill type="solid"/>
              </v:shape>
              <v:shape style="position:absolute;left:17456;top:2934;width:125;height:34" coordorigin="17456,2934" coordsize="125,34" path="m17504,2965l17504,2966,17511,2966,17511,2966,17504,2965xe" filled="true" fillcolor="#221f20" stroked="false">
                <v:path arrowok="t"/>
                <v:fill type="solid"/>
              </v:shape>
              <v:shape style="position:absolute;left:17456;top:2934;width:125;height:34" coordorigin="17456,2934" coordsize="125,34" path="m17500,2934l17484,2934,17470,2935,17459,2940,17456,2950,17459,2960,17470,2965,17501,2965,17504,2965,17503,2952,17533,2952,17529,2942,17524,2939,17522,2938,17519,2937,17520,2937,17516,2935,17500,2934xe" filled="true" fillcolor="#221f20" stroked="false">
                <v:path arrowok="t"/>
                <v:fill type="solid"/>
              </v:shape>
              <v:shape style="position:absolute;left:17456;top:2934;width:125;height:34" coordorigin="17456,2934" coordsize="125,34" path="m17524,2939l17529,2942,17533,2952,17533,2948,17532,2944,17529,2941,17524,2939xe" filled="true" fillcolor="#221f20" stroked="false">
                <v:path arrowok="t"/>
                <v:fill type="solid"/>
              </v:shape>
              <v:shape style="position:absolute;left:17456;top:2934;width:125;height:34" coordorigin="17456,2934" coordsize="125,34" path="m17520,2937l17519,2937,17522,2938,17520,2937xe" filled="true" fillcolor="#221f20" stroked="false">
                <v:path arrowok="t"/>
                <v:fill type="solid"/>
              </v:shape>
            </v:group>
            <v:group style="position:absolute;left:17951;top:2942;width:1205;height:2" coordorigin="17951,2942" coordsize="1205,2">
              <v:shape style="position:absolute;left:17951;top:2942;width:1205;height:2" coordorigin="17951,2942" coordsize="1205,0" path="m17951,2942l19155,2942e" filled="false" stroked="true" strokeweight="1.846667pt" strokecolor="#221f20">
                <v:path arrowok="t"/>
              </v:shape>
            </v:group>
            <v:group style="position:absolute;left:19500;top:2930;width:196;height:31" coordorigin="19500,2930" coordsize="196,31">
              <v:shape style="position:absolute;left:19500;top:2930;width:196;height:31" coordorigin="19500,2930" coordsize="196,31" path="m19681,2930l19515,2930,19504,2935,19500,2945,19504,2956,19515,2960,19681,2960,19692,2955,19696,2945,19692,2935,19681,2930xe" filled="true" fillcolor="#221f20" stroked="false">
                <v:path arrowok="t"/>
                <v:fill type="solid"/>
              </v:shape>
            </v:group>
            <v:group style="position:absolute;left:19691;top:2931;width:2;height:412" coordorigin="19691,2931" coordsize="2,412">
              <v:shape style="position:absolute;left:19691;top:2931;width:2;height:412" coordorigin="19691,2931" coordsize="0,412" path="m19691,2931l19691,3342e" filled="false" stroked="true" strokeweight="1.962312pt" strokecolor="#221f20">
                <v:path arrowok="t"/>
              </v:shape>
            </v:group>
            <v:group style="position:absolute;left:19531;top:3316;width:206;height:32" coordorigin="19531,3316" coordsize="206,32">
              <v:shape style="position:absolute;left:19531;top:3316;width:206;height:32" coordorigin="19531,3316" coordsize="206,32" path="m19677,3316l19633,3316,19545,3318,19534,3322,19531,3333,19534,3343,19545,3348,19633,3346,19727,3346,19732,3344,19736,3334,19732,3323,19721,3318,19677,3316xe" filled="true" fillcolor="#221f20" stroked="false">
                <v:path arrowok="t"/>
                <v:fill type="solid"/>
              </v:shape>
              <v:shape style="position:absolute;left:19531;top:3316;width:206;height:32" coordorigin="19531,3316" coordsize="206,32" path="m19727,3346l19677,3346,19721,3348,19727,3346xe" filled="true" fillcolor="#221f20" stroked="false">
                <v:path arrowok="t"/>
                <v:fill type="solid"/>
              </v:shape>
            </v:group>
            <v:group style="position:absolute;left:19717;top:3323;width:46;height:458" coordorigin="19717,3323" coordsize="46,458">
              <v:shape style="position:absolute;left:19717;top:3323;width:46;height:458" coordorigin="19717,3323" coordsize="46,458" path="m19731,3323l19721,3327,19717,3338,19718,3423,19722,3509,19726,3595,19730,3680,19732,3766,19736,3777,19747,3780,19757,3777,19762,3766,19760,3680,19756,3595,19752,3509,19748,3423,19747,3338,19742,3327,19731,3323xe" filled="true" fillcolor="#221f20" stroked="false">
                <v:path arrowok="t"/>
                <v:fill type="solid"/>
              </v:shape>
            </v:group>
            <v:group style="position:absolute;left:19526;top:3756;width:236;height:36" coordorigin="19526,3756" coordsize="236,36">
              <v:shape style="position:absolute;left:19526;top:3756;width:236;height:36" coordorigin="19526,3756" coordsize="236,36" path="m19540,3756l19529,3760,19526,3771,19529,3781,19540,3786,19592,3787,19695,3790,19747,3791,19758,3786,19761,3776,19758,3766,19747,3761,19695,3760,19592,3757,19540,3756xe" filled="true" fillcolor="#221f20" stroked="false">
                <v:path arrowok="t"/>
                <v:fill type="solid"/>
              </v:shape>
            </v:group>
            <v:group style="position:absolute;left:19626;top:3549;width:110;height:30" coordorigin="19626,3549" coordsize="110,30">
              <v:shape style="position:absolute;left:19626;top:3549;width:110;height:30" coordorigin="19626,3549" coordsize="110,30" path="m19721,3549l19641,3549,19630,3554,19626,3564,19630,3575,19641,3579,19721,3579,19732,3575,19736,3564,19732,3554,19721,3549xe" filled="true" fillcolor="#221f20" stroked="false">
                <v:path arrowok="t"/>
                <v:fill type="solid"/>
              </v:shape>
            </v:group>
            <v:group style="position:absolute;left:19435;top:4103;width:241;height:30" coordorigin="19435,4103" coordsize="241,30">
              <v:shape style="position:absolute;left:19435;top:4103;width:241;height:30" coordorigin="19435,4103" coordsize="241,30" path="m19661,4103l19450,4103,19439,4108,19435,4118,19439,4129,19450,4133,19661,4133,19672,4129,19676,4118,19672,4108,19661,4103xe" filled="true" fillcolor="#221f20" stroked="false">
                <v:path arrowok="t"/>
                <v:fill type="solid"/>
              </v:shape>
            </v:group>
            <v:group style="position:absolute;left:19490;top:4525;width:190;height:36" coordorigin="19490,4525" coordsize="190,36">
              <v:shape style="position:absolute;left:19490;top:4525;width:190;height:36" coordorigin="19490,4525" coordsize="190,36" path="m19676,4555l19584,4555,19623,4556,19662,4561,19674,4558,19676,4555xe" filled="true" fillcolor="#221f20" stroked="false">
                <v:path arrowok="t"/>
                <v:fill type="solid"/>
              </v:shape>
              <v:shape style="position:absolute;left:19490;top:4525;width:190;height:36" coordorigin="19490,4525" coordsize="190,36" path="m19588,4525l19505,4526,19494,4531,19490,4541,19494,4552,19505,4556,19584,4555,19676,4555,19680,4549,19680,4538,19670,4532,19629,4527,19588,4525xe" filled="true" fillcolor="#221f20" stroked="false">
                <v:path arrowok="t"/>
                <v:fill type="solid"/>
              </v:shape>
            </v:group>
            <v:group style="position:absolute;left:19576;top:4239;width:95;height:35" coordorigin="19576,4239" coordsize="95,35">
              <v:shape style="position:absolute;left:19576;top:4239;width:95;height:35" coordorigin="19576,4239" coordsize="95,35" path="m19591,4239l19580,4244,19576,4254,19580,4265,19591,4269,19607,4270,19640,4273,19656,4274,19667,4270,19670,4260,19667,4249,19656,4244,19640,4243,19607,4240,19591,4239xe" filled="true" fillcolor="#221f20" stroked="false">
                <v:path arrowok="t"/>
                <v:fill type="solid"/>
              </v:shape>
            </v:group>
            <v:group style="position:absolute;left:17465;top:2931;width:2;height:437" coordorigin="17465,2931" coordsize="2,437">
              <v:shape style="position:absolute;left:17465;top:2931;width:2;height:437" coordorigin="17465,2931" coordsize="0,437" path="m17465,2931l17465,3367e" filled="false" stroked="true" strokeweight="1.985488pt" strokecolor="#221f20">
                <v:path arrowok="t"/>
              </v:shape>
              <v:shape style="position:absolute;left:17440;top:3333;width:286;height:722" type="#_x0000_t75" stroked="false">
                <v:imagedata r:id="rId297" o:title=""/>
              </v:shape>
            </v:group>
            <v:group style="position:absolute;left:17496;top:4023;width:51;height:513" coordorigin="17496,4023" coordsize="51,513">
              <v:shape style="position:absolute;left:17496;top:4023;width:51;height:513" coordorigin="17496,4023" coordsize="51,513" path="m17509,4023l17499,4027,17496,4038,17504,4118,17509,4198,17513,4279,17515,4360,17515,4441,17516,4521,17520,4532,17531,4536,17541,4532,17546,4521,17545,4441,17545,4360,17543,4279,17539,4198,17534,4118,17526,4038,17520,4027,17509,4023xe" filled="true" fillcolor="#221f20" stroked="false">
                <v:path arrowok="t"/>
                <v:fill type="solid"/>
              </v:shape>
            </v:group>
            <v:group style="position:absolute;left:17516;top:4511;width:271;height:41" coordorigin="17516,4511" coordsize="271,41">
              <v:shape style="position:absolute;left:17516;top:4511;width:271;height:41" coordorigin="17516,4511" coordsize="271,41" path="m17531,4511l17520,4516,17516,4526,17520,4537,17531,4541,17591,4542,17652,4543,17712,4546,17773,4551,17783,4548,17712,4516,17652,4513,17591,4512,17531,4511xe" filled="true" fillcolor="#221f20" stroked="false">
                <v:path arrowok="t"/>
                <v:fill type="solid"/>
              </v:shape>
            </v:group>
            <v:group style="position:absolute;left:18357;top:4537;width:30;height:231" coordorigin="18357,4537" coordsize="30,231">
              <v:shape style="position:absolute;left:18357;top:4537;width:30;height:231" coordorigin="18357,4537" coordsize="30,231" path="m18372,4537l18361,4541,18357,4551,18357,4753,18361,4764,18372,4767,18382,4764,18387,4753,18387,4551,18382,4541,18372,4537xe" filled="true" fillcolor="#221f20" stroked="false">
                <v:path arrowok="t"/>
                <v:fill type="solid"/>
              </v:shape>
            </v:group>
            <v:group style="position:absolute;left:18745;top:4538;width:40;height:150" coordorigin="18745,4538" coordsize="40,150">
              <v:shape style="position:absolute;left:18745;top:4538;width:40;height:150" coordorigin="18745,4538" coordsize="40,150" path="m18755,4538l18746,4544,18745,4555,18752,4584,18755,4613,18755,4643,18755,4672,18759,4683,18770,4687,18780,4683,18785,4672,18785,4641,18785,4609,18782,4578,18774,4547,18766,4538,18755,4538xe" filled="true" fillcolor="#221f20" stroked="false">
                <v:path arrowok="t"/>
                <v:fill type="solid"/>
              </v:shape>
            </v:group>
            <v:group style="position:absolute;left:18659;top:4613;width:41;height:160" coordorigin="18659,4613" coordsize="41,160">
              <v:shape style="position:absolute;left:18659;top:4613;width:41;height:160" coordorigin="18659,4613" coordsize="41,160" path="m18686,4613l18662,4692,18659,4758,18664,4769,18674,4772,18684,4769,18689,4758,18690,4725,18692,4692,18695,4660,18699,4627,18696,4616,18686,4613xe" filled="true" fillcolor="#221f20" stroked="false">
                <v:path arrowok="t"/>
                <v:fill type="solid"/>
              </v:shape>
            </v:group>
            <v:group style="position:absolute;left:18542;top:4602;width:37;height:291" coordorigin="18542,4602" coordsize="37,291">
              <v:shape style="position:absolute;left:18542;top:4602;width:37;height:291" coordorigin="18542,4602" coordsize="37,291" path="m18559,4602l18548,4606,18543,4617,18542,4682,18544,4748,18547,4813,18548,4879,18553,4890,18563,4893,18574,4890,18578,4879,18577,4813,18574,4748,18572,4682,18573,4617,18569,4606,18559,4602xe" filled="true" fillcolor="#221f20" stroked="false">
                <v:path arrowok="t"/>
                <v:fill type="solid"/>
              </v:shape>
            </v:group>
            <v:group style="position:absolute;left:18432;top:4663;width:30;height:145" coordorigin="18432,4663" coordsize="30,145">
              <v:shape style="position:absolute;left:18432;top:4663;width:30;height:145" coordorigin="18432,4663" coordsize="30,145" path="m18447,4663l18437,4666,18432,4677,18432,4793,18437,4804,18447,4808,18458,4804,18462,4793,18462,4677,18458,4666,18447,4663xe" filled="true" fillcolor="#221f20" stroked="false">
                <v:path arrowok="t"/>
                <v:fill type="solid"/>
              </v:shape>
              <v:shape style="position:absolute;left:17560;top:1725;width:1977;height:1368" type="#_x0000_t75" stroked="false">
                <v:imagedata r:id="rId298" o:title=""/>
              </v:shape>
              <v:shape style="position:absolute;left:18719;top:2257;width:319;height:293" type="#_x0000_t75" stroked="false">
                <v:imagedata r:id="rId299" o:title=""/>
              </v:shape>
              <v:shape style="position:absolute;left:18073;top:2254;width:309;height:297" type="#_x0000_t75" stroked="false">
                <v:imagedata r:id="rId300" o:title=""/>
              </v:shape>
            </v:group>
            <v:group style="position:absolute;left:15136;top:4619;width:446;height:332" coordorigin="15136,4619" coordsize="446,332">
              <v:shape style="position:absolute;left:15136;top:4619;width:446;height:332" coordorigin="15136,4619" coordsize="446,332" path="m15571,4619l15434,4672,15372,4700,15313,4734,15263,4773,15219,4821,15178,4873,15139,4924,15136,4936,15141,4946,15150,4950,15160,4945,15199,4895,15238,4846,15281,4800,15329,4759,15386,4724,15448,4696,15511,4671,15574,4645,15581,4637,15579,4626,15571,4619xe" filled="true" fillcolor="#221f20" stroked="false">
                <v:path arrowok="t"/>
                <v:fill type="solid"/>
              </v:shape>
            </v:group>
            <v:group style="position:absolute;left:15461;top:4618;width:127;height:445" coordorigin="15461,4618" coordsize="127,445">
              <v:shape style="position:absolute;left:15461;top:4618;width:127;height:445" coordorigin="15461,4618" coordsize="127,445" path="m15573,4618l15563,4621,15558,4632,15551,4718,15537,4801,15515,4883,15490,4964,15461,5045,15462,5056,15470,5062,15482,5062,15490,5053,15519,4970,15545,4888,15566,4804,15581,4719,15588,4632,15583,4621,15573,4618xe" filled="true" fillcolor="#221f20" stroked="false">
                <v:path arrowok="t"/>
                <v:fill type="solid"/>
              </v:shape>
              <v:shape style="position:absolute;left:14846;top:4739;width:389;height:325" type="#_x0000_t75" stroked="false">
                <v:imagedata r:id="rId301" o:title=""/>
              </v:shape>
            </v:group>
            <v:group style="position:absolute;left:14036;top:2976;width:125;height:34" coordorigin="14036,2976" coordsize="125,34">
              <v:shape style="position:absolute;left:14036;top:2976;width:125;height:34" coordorigin="14036,2976" coordsize="125,34" path="m14146,2977l14103,2979,14100,2979,14102,2980,14103,2980,14104,2981,14109,2983,14112,2986,14113,2990,14113,2994,14083,2994,14083,2998,14085,3002,14090,3008,14099,3008,14091,3008,14092,3009,14097,3010,14114,3009,14146,3007,14157,3002,14160,2991,14157,2981,14146,2977xe" filled="true" fillcolor="#221f20" stroked="false">
                <v:path arrowok="t"/>
                <v:fill type="solid"/>
              </v:shape>
              <v:shape style="position:absolute;left:14036;top:2976;width:125;height:34" coordorigin="14036,2976" coordsize="125,34" path="m14084,3008l14084,3009,14091,3008,14090,3008,14084,3008xe" filled="true" fillcolor="#221f20" stroked="false">
                <v:path arrowok="t"/>
                <v:fill type="solid"/>
              </v:shape>
              <v:shape style="position:absolute;left:14036;top:2976;width:125;height:34" coordorigin="14036,2976" coordsize="125,34" path="m14080,2976l14064,2977,14050,2977,14039,2982,14036,2992,14039,3003,14050,3007,14081,3008,14084,3008,14083,2994,14113,2994,14109,2985,14104,2981,14102,2980,14099,2979,14100,2979,14096,2978,14080,2976xe" filled="true" fillcolor="#221f20" stroked="false">
                <v:path arrowok="t"/>
                <v:fill type="solid"/>
              </v:shape>
              <v:shape style="position:absolute;left:14036;top:2976;width:125;height:34" coordorigin="14036,2976" coordsize="125,34" path="m14104,2981l14109,2985,14113,2994,14113,2990,14112,2986,14109,2983,14104,2981xe" filled="true" fillcolor="#221f20" stroked="false">
                <v:path arrowok="t"/>
                <v:fill type="solid"/>
              </v:shape>
              <v:shape style="position:absolute;left:14036;top:2976;width:125;height:34" coordorigin="14036,2976" coordsize="125,34" path="m14100,2979l14099,2979,14102,2980,14100,2979xe" filled="true" fillcolor="#221f20" stroked="false">
                <v:path arrowok="t"/>
                <v:fill type="solid"/>
              </v:shape>
            </v:group>
            <v:group style="position:absolute;left:14531;top:2984;width:1205;height:2" coordorigin="14531,2984" coordsize="1205,2">
              <v:shape style="position:absolute;left:14531;top:2984;width:1205;height:2" coordorigin="14531,2984" coordsize="1205,0" path="m14531,2984l15735,2984e" filled="false" stroked="true" strokeweight="1.846667pt" strokecolor="#221f20">
                <v:path arrowok="t"/>
              </v:shape>
            </v:group>
            <v:group style="position:absolute;left:16080;top:2972;width:196;height:31" coordorigin="16080,2972" coordsize="196,31">
              <v:shape style="position:absolute;left:16080;top:2972;width:196;height:31" coordorigin="16080,2972" coordsize="196,31" path="m16261,2972l16095,2973,16084,2977,16080,2988,16084,2998,16095,3003,16261,3002,16272,2998,16276,2987,16272,2977,16261,2972xe" filled="true" fillcolor="#221f20" stroked="false">
                <v:path arrowok="t"/>
                <v:fill type="solid"/>
              </v:shape>
            </v:group>
            <v:group style="position:absolute;left:16271;top:2973;width:2;height:412" coordorigin="16271,2973" coordsize="2,412">
              <v:shape style="position:absolute;left:16271;top:2973;width:2;height:412" coordorigin="16271,2973" coordsize="0,412" path="m16271,2973l16271,3384e" filled="false" stroked="true" strokeweight="1.963448pt" strokecolor="#221f20">
                <v:path arrowok="t"/>
              </v:shape>
            </v:group>
            <v:group style="position:absolute;left:16111;top:3358;width:206;height:32" coordorigin="16111,3358" coordsize="206,32">
              <v:shape style="position:absolute;left:16111;top:3358;width:206;height:32" coordorigin="16111,3358" coordsize="206,32" path="m16257,3358l16213,3358,16125,3360,16114,3365,16111,3375,16114,3385,16125,3390,16213,3388,16307,3388,16312,3386,16316,3376,16312,3366,16301,3360,16257,3358xe" filled="true" fillcolor="#221f20" stroked="false">
                <v:path arrowok="t"/>
                <v:fill type="solid"/>
              </v:shape>
              <v:shape style="position:absolute;left:16111;top:3358;width:206;height:32" coordorigin="16111,3358" coordsize="206,32" path="m16307,3388l16257,3388,16301,3390,16307,3388xe" filled="true" fillcolor="#221f20" stroked="false">
                <v:path arrowok="t"/>
                <v:fill type="solid"/>
              </v:shape>
            </v:group>
            <v:group style="position:absolute;left:16296;top:3366;width:46;height:458" coordorigin="16296,3366" coordsize="46,458">
              <v:shape style="position:absolute;left:16296;top:3366;width:46;height:458" coordorigin="16296,3366" coordsize="46,458" path="m16311,3366l16301,3369,16296,3380,16298,3466,16302,3551,16306,3637,16310,3722,16312,3808,16316,3819,16327,3823,16337,3819,16342,3808,16340,3722,16336,3637,16332,3551,16328,3466,16326,3380,16322,3369,16311,3366xe" filled="true" fillcolor="#221f20" stroked="false">
                <v:path arrowok="t"/>
                <v:fill type="solid"/>
              </v:shape>
            </v:group>
            <v:group style="position:absolute;left:16106;top:3798;width:236;height:35" coordorigin="16106,3798" coordsize="236,35">
              <v:shape style="position:absolute;left:16106;top:3798;width:236;height:35" coordorigin="16106,3798" coordsize="236,35" path="m16120,3798l16109,3803,16106,3813,16109,3823,16120,3828,16172,3829,16275,3832,16327,3833,16337,3829,16341,3818,16337,3808,16327,3803,16275,3802,16172,3799,16120,3798xe" filled="true" fillcolor="#221f20" stroked="false">
                <v:path arrowok="t"/>
                <v:fill type="solid"/>
              </v:shape>
            </v:group>
            <v:group style="position:absolute;left:16206;top:3592;width:110;height:30" coordorigin="16206,3592" coordsize="110,30">
              <v:shape style="position:absolute;left:16206;top:3592;width:110;height:30" coordorigin="16206,3592" coordsize="110,30" path="m16301,3592l16221,3592,16210,3596,16206,3607,16210,3617,16221,3622,16301,3622,16312,3617,16316,3607,16312,3596,16301,3592xe" filled="true" fillcolor="#221f20" stroked="false">
                <v:path arrowok="t"/>
                <v:fill type="solid"/>
              </v:shape>
            </v:group>
            <v:group style="position:absolute;left:16241;top:3814;width:2;height:352" coordorigin="16241,3814" coordsize="2,352">
              <v:shape style="position:absolute;left:16241;top:3814;width:2;height:352" coordorigin="16241,3814" coordsize="0,352" path="m16241,3814l16241,4165e" filled="false" stroked="true" strokeweight="1.5pt" strokecolor="#221f20">
                <v:path arrowok="t"/>
              </v:shape>
            </v:group>
            <v:group style="position:absolute;left:16015;top:4146;width:241;height:30" coordorigin="16015,4146" coordsize="241,30">
              <v:shape style="position:absolute;left:16015;top:4146;width:241;height:30" coordorigin="16015,4146" coordsize="241,30" path="m16241,4146l16029,4146,16019,4150,16015,4161,16019,4171,16029,4176,16241,4176,16252,4171,16255,4161,16252,4150,16241,4146xe" filled="true" fillcolor="#221f20" stroked="false">
                <v:path arrowok="t"/>
                <v:fill type="solid"/>
              </v:shape>
            </v:group>
            <v:group style="position:absolute;left:16070;top:4568;width:190;height:36" coordorigin="16070,4568" coordsize="190,36">
              <v:shape style="position:absolute;left:16070;top:4568;width:190;height:36" coordorigin="16070,4568" coordsize="190,36" path="m16256,4597l16164,4597,16203,4599,16242,4603,16254,4601,16256,4597xe" filled="true" fillcolor="#221f20" stroked="false">
                <v:path arrowok="t"/>
                <v:fill type="solid"/>
              </v:shape>
              <v:shape style="position:absolute;left:16070;top:4568;width:190;height:36" coordorigin="16070,4568" coordsize="190,36" path="m16168,4568l16085,4569,16074,4573,16070,4584,16074,4594,16085,4599,16164,4597,16256,4597,16260,4591,16259,4581,16250,4574,16209,4569,16168,4568xe" filled="true" fillcolor="#221f20" stroked="false">
                <v:path arrowok="t"/>
                <v:fill type="solid"/>
              </v:shape>
            </v:group>
            <v:group style="position:absolute;left:16251;top:4151;width:2;height:452" coordorigin="16251,4151" coordsize="2,452">
              <v:shape style="position:absolute;left:16251;top:4151;width:2;height:452" coordorigin="16251,4151" coordsize="0,452" path="m16251,4151l16251,4603e" filled="false" stroked="true" strokeweight="1.91948pt" strokecolor="#221f20">
                <v:path arrowok="t"/>
              </v:shape>
            </v:group>
            <v:group style="position:absolute;left:16156;top:4282;width:95;height:35" coordorigin="16156,4282" coordsize="95,35">
              <v:shape style="position:absolute;left:16156;top:4282;width:95;height:35" coordorigin="16156,4282" coordsize="95,35" path="m16170,4282l16160,4286,16156,4296,16160,4307,16170,4312,16187,4312,16220,4316,16236,4317,16247,4312,16250,4302,16247,4291,16236,4287,16220,4286,16187,4282,16170,4282xe" filled="true" fillcolor="#221f20" stroked="false">
                <v:path arrowok="t"/>
                <v:fill type="solid"/>
              </v:shape>
            </v:group>
            <v:group style="position:absolute;left:14045;top:2973;width:2;height:437" coordorigin="14045,2973" coordsize="2,437">
              <v:shape style="position:absolute;left:14045;top:2973;width:2;height:437" coordorigin="14045,2973" coordsize="0,437" path="m14045,2973l14045,3410e" filled="false" stroked="true" strokeweight="1.985488pt" strokecolor="#221f20">
                <v:path arrowok="t"/>
              </v:shape>
              <v:shape style="position:absolute;left:14020;top:3375;width:286;height:722" type="#_x0000_t75" stroked="false">
                <v:imagedata r:id="rId302" o:title=""/>
              </v:shape>
            </v:group>
            <v:group style="position:absolute;left:14075;top:4066;width:51;height:513" coordorigin="14075,4066" coordsize="51,513">
              <v:shape style="position:absolute;left:14075;top:4066;width:51;height:513" coordorigin="14075,4066" coordsize="51,513" path="m14089,4066l14079,4069,14075,4080,14084,4160,14089,4241,14093,4321,14095,4402,14095,4483,14096,4564,14100,4574,14111,4578,14121,4574,14126,4564,14125,4483,14125,4402,14123,4321,14119,4241,14114,4160,14105,4080,14100,4069,14089,4066xe" filled="true" fillcolor="#221f20" stroked="false">
                <v:path arrowok="t"/>
                <v:fill type="solid"/>
              </v:shape>
            </v:group>
            <v:group style="position:absolute;left:14096;top:4554;width:271;height:41" coordorigin="14096,4554" coordsize="271,41">
              <v:shape style="position:absolute;left:14096;top:4554;width:271;height:41" coordorigin="14096,4554" coordsize="271,41" path="m14111,4554l14100,4558,14096,4569,14100,4579,14111,4584,14171,4584,14232,4585,14292,4588,14352,4594,14363,4590,14292,4558,14232,4555,14171,4554,14111,4554xe" filled="true" fillcolor="#221f20" stroked="false">
                <v:path arrowok="t"/>
                <v:fill type="solid"/>
              </v:shape>
            </v:group>
            <v:group style="position:absolute;left:14937;top:4579;width:30;height:231" coordorigin="14937,4579" coordsize="30,231">
              <v:shape style="position:absolute;left:14937;top:4579;width:30;height:231" coordorigin="14937,4579" coordsize="30,231" path="m14952,4579l14941,4583,14937,4594,14937,4795,14941,4806,14952,4810,14962,4806,14967,4795,14967,4594,14962,4583,14952,4579xe" filled="true" fillcolor="#221f20" stroked="false">
                <v:path arrowok="t"/>
                <v:fill type="solid"/>
              </v:shape>
            </v:group>
            <v:group style="position:absolute;left:15325;top:4580;width:40;height:150" coordorigin="15325,4580" coordsize="40,150">
              <v:shape style="position:absolute;left:15325;top:4580;width:40;height:150" coordorigin="15325,4580" coordsize="40,150" path="m15335,4580l15326,4586,15325,4598,15332,4627,15335,4656,15335,4685,15335,4715,15339,4725,15349,4729,15360,4725,15365,4715,15365,4683,15365,4652,15361,4621,15354,4590,15346,4581,15335,4580xe" filled="true" fillcolor="#221f20" stroked="false">
                <v:path arrowok="t"/>
                <v:fill type="solid"/>
              </v:shape>
            </v:group>
            <v:group style="position:absolute;left:15239;top:4655;width:41;height:160" coordorigin="15239,4655" coordsize="41,160">
              <v:shape style="position:absolute;left:15239;top:4655;width:41;height:160" coordorigin="15239,4655" coordsize="41,160" path="m15266,4655l15242,4735,15239,4800,15243,4811,15254,4815,15264,4811,15269,4800,15270,4767,15272,4735,15275,4702,15279,4669,15275,4659,15266,4655xe" filled="true" fillcolor="#221f20" stroked="false">
                <v:path arrowok="t"/>
                <v:fill type="solid"/>
              </v:shape>
            </v:group>
            <v:group style="position:absolute;left:15122;top:4645;width:37;height:291" coordorigin="15122,4645" coordsize="37,291">
              <v:shape style="position:absolute;left:15122;top:4645;width:37;height:291" coordorigin="15122,4645" coordsize="37,291" path="m15139,4645l15128,4648,15123,4659,15122,4725,15124,4790,15126,4856,15128,4921,15133,4932,15143,4936,15153,4932,15158,4921,15156,4856,15154,4790,15152,4725,15153,4659,15149,4648,15139,4645xe" filled="true" fillcolor="#221f20" stroked="false">
                <v:path arrowok="t"/>
                <v:fill type="solid"/>
              </v:shape>
            </v:group>
            <v:group style="position:absolute;left:15012;top:4705;width:30;height:145" coordorigin="15012,4705" coordsize="30,145">
              <v:shape style="position:absolute;left:15012;top:4705;width:30;height:145" coordorigin="15012,4705" coordsize="30,145" path="m15027,4705l15017,4709,15012,4720,15012,4836,15017,4846,15027,4850,15038,4846,15042,4836,15042,4720,15038,4709,15027,4705xe" filled="true" fillcolor="#221f20" stroked="false">
                <v:path arrowok="t"/>
                <v:fill type="solid"/>
              </v:shape>
            </v:group>
            <v:group style="position:absolute;left:14945;top:2877;width:42;height:118" coordorigin="14945,2877" coordsize="42,118">
              <v:shape style="position:absolute;left:14945;top:2877;width:42;height:118" coordorigin="14945,2877" coordsize="42,118" path="m14972,2877l14962,2881,14957,2892,14955,2914,14952,2936,14949,2958,14945,2981,14948,2991,14958,2995,14969,2991,14975,2981,14979,2958,14982,2936,14985,2914,14987,2892,14982,2881,14972,2877xe" filled="true" fillcolor="#221f20" stroked="false">
                <v:path arrowok="t"/>
                <v:fill type="solid"/>
              </v:shape>
            </v:group>
            <v:group style="position:absolute;left:14957;top:2889;width:417;height:2" coordorigin="14957,2889" coordsize="417,2">
              <v:shape style="position:absolute;left:14957;top:2889;width:417;height:2" coordorigin="14957,2889" coordsize="417,0" path="m14957,2889l15374,2889e" filled="false" stroked="true" strokeweight="1.797288pt" strokecolor="#221f20">
                <v:path arrowok="t"/>
              </v:shape>
            </v:group>
            <v:group style="position:absolute;left:15350;top:2877;width:36;height:130" coordorigin="15350,2877" coordsize="36,130">
              <v:shape style="position:absolute;left:15350;top:2877;width:36;height:130" coordorigin="15350,2877" coordsize="36,130" path="m15365,2877l15354,2881,15350,2892,15351,2917,15354,2967,15355,2992,15359,3003,15370,3007,15380,3003,15385,2992,15384,2967,15381,2917,15380,2892,15375,2881,15365,2877xe" filled="true" fillcolor="#221f20" stroked="false">
                <v:path arrowok="t"/>
                <v:fill type="solid"/>
              </v:shape>
            </v:group>
            <v:group style="position:absolute;left:15178;top:2882;width:30;height:65" coordorigin="15178,2882" coordsize="30,65">
              <v:shape style="position:absolute;left:15178;top:2882;width:30;height:65" coordorigin="15178,2882" coordsize="30,65" path="m15193,2882l15183,2886,15178,2897,15178,2932,15183,2943,15193,2946,15204,2943,15208,2932,15208,2897,15204,2886,15193,2882xe" filled="true" fillcolor="#221f20" stroked="false">
                <v:path arrowok="t"/>
                <v:fill type="solid"/>
              </v:shape>
            </v:group>
            <v:group style="position:absolute;left:15017;top:2882;width:30;height:100" coordorigin="15017,2882" coordsize="30,100">
              <v:shape style="position:absolute;left:15017;top:2882;width:30;height:100" coordorigin="15017,2882" coordsize="30,100" path="m15032,2882l15022,2886,15017,2897,15017,2967,15022,2978,15032,2982,15043,2978,15047,2967,15047,2897,15043,2886,15032,2882xe" filled="true" fillcolor="#221f20" stroked="false">
                <v:path arrowok="t"/>
                <v:fill type="solid"/>
              </v:shape>
            </v:group>
            <v:group style="position:absolute;left:15284;top:2887;width:30;height:55" coordorigin="15284,2887" coordsize="30,55">
              <v:shape style="position:absolute;left:15284;top:2887;width:30;height:55" coordorigin="15284,2887" coordsize="30,55" path="m15299,2887l15289,2891,15284,2902,15284,2927,15289,2938,15299,2941,15309,2938,15314,2927,15314,2902,15309,2891,15299,2887xe" filled="true" fillcolor="#221f20" stroked="false">
                <v:path arrowok="t"/>
                <v:fill type="solid"/>
              </v:shape>
            </v:group>
            <v:group style="position:absolute;left:14877;top:2055;width:536;height:154" coordorigin="14877,2055" coordsize="536,154">
              <v:shape style="position:absolute;left:14877;top:2055;width:536;height:154" coordorigin="14877,2055" coordsize="536,154" path="m15301,2085l15150,2085,15224,2091,15291,2112,15347,2149,15386,2201,15394,2209,15405,2207,15412,2198,15412,2186,15374,2132,15321,2093,15301,2085xe" filled="true" fillcolor="#221f20" stroked="false">
                <v:path arrowok="t"/>
                <v:fill type="solid"/>
              </v:shape>
              <v:shape style="position:absolute;left:14877;top:2055;width:536;height:154" coordorigin="14877,2055" coordsize="536,154" path="m15187,2055l15114,2057,15042,2071,14976,2097,14920,2134,14879,2183,14877,2195,14884,2203,14895,2205,14905,2198,14948,2150,15006,2115,15076,2093,15150,2085,15301,2085,15257,2067,15187,2055xe" filled="true" fillcolor="#221f20" stroked="false">
                <v:path arrowok="t"/>
                <v:fill type="solid"/>
              </v:shape>
            </v:group>
            <v:group style="position:absolute;left:14497;top:2130;width:1290;height:645" coordorigin="14497,2130" coordsize="1290,645">
              <v:shape style="position:absolute;left:14497;top:2130;width:1290;height:645" coordorigin="14497,2130" coordsize="1290,645" path="m14768,2130l14692,2134,14618,2157,14558,2197,14519,2253,14500,2319,14497,2389,14510,2457,14539,2528,14580,2588,14632,2638,14691,2679,14757,2712,14828,2737,14902,2755,14976,2766,15049,2773,15120,2775,15194,2773,15270,2768,15347,2757,15404,2745,15090,2745,15009,2742,14929,2732,14851,2714,14775,2687,14705,2650,14640,2603,14585,2541,14546,2469,14526,2389,14530,2308,14554,2250,14596,2205,14650,2175,14712,2160,14860,2160,14841,2147,14768,2130xe" filled="true" fillcolor="#221f20" stroked="false">
                <v:path arrowok="t"/>
                <v:fill type="solid"/>
              </v:shape>
              <v:shape style="position:absolute;left:14497;top:2130;width:1290;height:645" coordorigin="14497,2130" coordsize="1290,645" path="m15689,2193l15527,2193,15588,2193,15649,2204,15707,2236,15742,2286,15755,2347,15751,2413,15734,2477,15707,2532,15660,2591,15603,2637,15538,2673,15467,2699,15392,2718,15316,2731,15241,2739,15170,2743,15090,2745,15404,2745,15496,2719,15566,2689,15629,2651,15686,2603,15733,2545,15770,2476,15787,2406,15784,2328,15759,2256,15710,2202,15689,2193xe" filled="true" fillcolor="#221f20" stroked="false">
                <v:path arrowok="t"/>
                <v:fill type="solid"/>
              </v:shape>
              <v:shape style="position:absolute;left:14497;top:2130;width:1290;height:645" coordorigin="14497,2130" coordsize="1290,645" path="m14860,2160l14712,2160,14775,2160,14834,2177,14884,2211,14896,2215,14905,2211,14910,2201,14906,2190,14860,2160xe" filled="true" fillcolor="#221f20" stroked="false">
                <v:path arrowok="t"/>
                <v:fill type="solid"/>
              </v:shape>
              <v:shape style="position:absolute;left:14497;top:2130;width:1290;height:645" coordorigin="14497,2130" coordsize="1290,645" path="m15558,2161l15477,2168,15398,2183,15389,2190,15388,2200,15394,2209,15406,2212,15466,2200,15527,2193,15689,2193,15637,2171,15558,2161xe" filled="true" fillcolor="#221f20" stroked="false">
                <v:path arrowok="t"/>
                <v:fill type="solid"/>
              </v:shape>
            </v:group>
            <v:group style="position:absolute;left:15089;top:2135;width:30;height:30" coordorigin="15089,2135" coordsize="30,30">
              <v:shape style="position:absolute;left:15089;top:2135;width:30;height:30" coordorigin="15089,2135" coordsize="30,30" path="m15103,2135l15092,2140,15089,2150,15092,2160,15103,2165,15114,2160,15118,2150,15114,2140,15103,2135xe" filled="true" fillcolor="#221f20" stroked="false">
                <v:path arrowok="t"/>
                <v:fill type="solid"/>
              </v:shape>
            </v:group>
            <v:group style="position:absolute;left:15176;top:2139;width:30;height:30" coordorigin="15176,2139" coordsize="30,30">
              <v:shape style="position:absolute;left:15176;top:2139;width:30;height:30" coordorigin="15176,2139" coordsize="30,30" path="m15190,2139l15180,2143,15176,2154,15180,2164,15190,2169,15201,2164,15205,2154,15201,2143,15190,2139xe" filled="true" fillcolor="#221f20" stroked="false">
                <v:path arrowok="t"/>
                <v:fill type="solid"/>
              </v:shape>
            </v:group>
            <v:group style="position:absolute;left:14644;top:2227;width:1022;height:411" coordorigin="14644,2227" coordsize="1022,411">
              <v:shape style="position:absolute;left:14644;top:2227;width:1022;height:411" coordorigin="14644,2227" coordsize="1022,411" path="m14720,2227l14679,2244,14654,2283,14644,2339,14653,2410,14682,2469,14727,2517,14784,2556,14850,2586,14921,2608,14993,2623,15062,2633,15124,2637,15210,2635,15294,2623,15356,2606,15096,2606,15035,2601,14969,2590,14902,2572,14837,2548,14779,2515,14730,2474,14695,2424,14676,2365,14678,2296,14711,2261,14831,2261,14814,2250,14777,2234,14720,2227xe" filled="true" fillcolor="#221f20" stroked="false">
                <v:path arrowok="t"/>
                <v:fill type="solid"/>
              </v:shape>
              <v:shape style="position:absolute;left:14644;top:2227;width:1022;height:411" coordorigin="14644,2227" coordsize="1022,411" path="m15638,2263l15565,2263,15607,2311,15625,2355,15590,2435,15535,2489,15471,2531,15400,2563,15326,2585,15249,2599,15172,2606,15096,2606,15356,2606,15456,2569,15521,2535,15588,2484,15642,2423,15665,2354,15659,2299,15638,2263xe" filled="true" fillcolor="#221f20" stroked="false">
                <v:path arrowok="t"/>
                <v:fill type="solid"/>
              </v:shape>
              <v:shape style="position:absolute;left:14644;top:2227;width:1022;height:411" coordorigin="14644,2227" coordsize="1022,411" path="m14831,2261l14711,2261,14775,2272,14848,2309,14914,2351,14951,2376,15004,2399,15058,2412,15113,2418,15170,2419,15177,2416,15154,2416,15142,2413,15136,2404,15136,2403,15137,2393,15145,2388,15101,2386,15037,2374,14976,2352,14915,2319,14849,2272,14831,2261xe" filled="true" fillcolor="#221f20" stroked="false">
                <v:path arrowok="t"/>
                <v:fill type="solid"/>
              </v:shape>
              <v:shape style="position:absolute;left:14644;top:2227;width:1022;height:411" coordorigin="14644,2227" coordsize="1022,411" path="m15145,2388l15137,2393,15136,2403,15136,2404,15142,2413,15154,2416,15182,2412,15185,2404,15181,2393,15170,2389,15145,2388xe" filled="true" fillcolor="#221f20" stroked="false">
                <v:path arrowok="t"/>
                <v:fill type="solid"/>
              </v:shape>
              <v:shape style="position:absolute;left:14644;top:2227;width:1022;height:411" coordorigin="14644,2227" coordsize="1022,411" path="m15182,2412l15154,2416,15177,2416,15181,2414,15182,2412xe" filled="true" fillcolor="#221f20" stroked="false">
                <v:path arrowok="t"/>
                <v:fill type="solid"/>
              </v:shape>
              <v:shape style="position:absolute;left:14644;top:2227;width:1022;height:411" coordorigin="14644,2227" coordsize="1022,411" path="m15541,2236l15504,2246,15470,2264,15438,2287,15407,2310,15345,2346,15282,2366,15216,2377,15146,2387,15145,2388,15170,2389,15181,2393,15185,2404,15182,2412,15211,2409,15318,2393,15398,2356,15448,2318,15472,2299,15493,2286,15516,2275,15540,2268,15565,2263,15638,2263,15636,2260,15596,2238,15541,2236xe" filled="true" fillcolor="#221f20" stroked="false">
                <v:path arrowok="t"/>
                <v:fill type="solid"/>
              </v:shape>
            </v:group>
            <v:group style="position:absolute;left:15135;top:2402;width:33;height:236" coordorigin="15135,2402" coordsize="33,236">
              <v:shape style="position:absolute;left:15135;top:2402;width:33;height:236" coordorigin="15135,2402" coordsize="33,236" path="m15153,2402l15142,2405,15138,2416,15137,2468,15136,2571,15135,2623,15140,2634,15150,2637,15160,2634,15165,2623,15166,2571,15167,2468,15168,2416,15163,2405,15153,2402xe" filled="true" fillcolor="#221f20" stroked="false">
                <v:path arrowok="t"/>
                <v:fill type="solid"/>
              </v:shape>
              <v:shape style="position:absolute;left:15320;top:2291;width:319;height:293" type="#_x0000_t75" stroked="false">
                <v:imagedata r:id="rId303" o:title=""/>
              </v:shape>
            </v:group>
            <v:group style="position:absolute;left:14882;top:2361;width:102;height:224" coordorigin="14882,2361" coordsize="102,224">
              <v:shape style="position:absolute;left:14882;top:2361;width:102;height:224" coordorigin="14882,2361" coordsize="102,224" path="m14965,2361l14956,2368,14936,2416,14921,2466,14904,2515,14883,2562,14882,2574,14889,2582,14899,2585,14909,2577,14930,2530,14946,2481,14962,2431,14982,2384,14983,2371,14975,2363,14965,2361xe" filled="true" fillcolor="#221f20" stroked="false">
                <v:path arrowok="t"/>
                <v:fill type="solid"/>
              </v:shape>
            </v:group>
            <v:group style="position:absolute;left:14674;top:2288;width:196;height:153" coordorigin="14674,2288" coordsize="196,153">
              <v:shape style="position:absolute;left:14674;top:2288;width:196;height:153" coordorigin="14674,2288" coordsize="196,153" path="m14859,2288l14805,2320,14720,2382,14674,2426,14678,2436,14688,2441,14700,2437,14739,2405,14780,2374,14821,2345,14863,2316,14870,2306,14868,2295,14859,2288xe" filled="true" fillcolor="#221f20" stroked="false">
                <v:path arrowok="t"/>
                <v:fill type="solid"/>
              </v:shape>
              <v:shape style="position:absolute;left:15573;top:2618;width:241;height:368" type="#_x0000_t75" stroked="false">
                <v:imagedata r:id="rId304" o:title=""/>
              </v:shape>
            </v:group>
            <v:group style="position:absolute;left:14469;top:2608;width:177;height:281" coordorigin="14469,2608" coordsize="177,281">
              <v:shape style="position:absolute;left:14469;top:2608;width:177;height:281" coordorigin="14469,2608" coordsize="177,281" path="m14631,2608l14572,2632,14532,2681,14504,2744,14485,2810,14469,2871,14470,2882,14479,2888,14490,2888,14498,2879,14515,2812,14537,2736,14573,2670,14642,2632,14645,2621,14642,2611,14631,2608xe" filled="true" fillcolor="#221f20" stroked="false">
                <v:path arrowok="t"/>
                <v:fill type="solid"/>
              </v:shape>
            </v:group>
            <v:group style="position:absolute;left:14684;top:2837;width:34;height:150" coordorigin="14684,2837" coordsize="34,150">
              <v:shape style="position:absolute;left:14684;top:2837;width:34;height:150" coordorigin="14684,2837" coordsize="34,150" path="m14696,2837l14687,2843,14684,2855,14687,2884,14687,2913,14687,2943,14687,2972,14691,2983,14717,2909,14716,2878,14713,2847,14707,2838,14696,2837xe" filled="true" fillcolor="#221f20" stroked="false">
                <v:path arrowok="t"/>
                <v:fill type="solid"/>
              </v:shape>
            </v:group>
            <v:group style="position:absolute;left:15450;top:1946;width:93;height:238" coordorigin="15450,1946" coordsize="93,238">
              <v:shape style="position:absolute;left:15450;top:1946;width:93;height:238" coordorigin="15450,1946" coordsize="93,238" path="m15468,1946l15457,1948,15450,1957,15451,1969,15474,2017,15494,2066,15508,2116,15513,2169,15517,2180,15527,2184,15538,2180,15543,2169,15538,2112,15523,2058,15502,2005,15477,1954,15468,1946xe" filled="true" fillcolor="#221f20" stroked="false">
                <v:path arrowok="t"/>
                <v:fill type="solid"/>
              </v:shape>
            </v:group>
            <v:group style="position:absolute;left:15452;top:1940;width:70;height:39" coordorigin="15452,1940" coordsize="70,39">
              <v:shape style="position:absolute;left:15452;top:1940;width:70;height:39" coordorigin="15452,1940" coordsize="70,39" path="m15507,1940l15452,1960,15454,1971,15462,1978,15475,1978,15485,1973,15496,1970,15507,1970,15518,1965,15522,1954,15518,1944,15507,1940xe" filled="true" fillcolor="#221f20" stroked="false">
                <v:path arrowok="t"/>
                <v:fill type="solid"/>
              </v:shape>
            </v:group>
            <v:group style="position:absolute;left:14764;top:1601;width:762;height:378" coordorigin="14764,1601" coordsize="762,378">
              <v:shape style="position:absolute;left:14764;top:1601;width:762;height:378" coordorigin="14764,1601" coordsize="762,378" path="m15081,1601l15009,1607,14943,1630,14881,1679,14835,1741,14803,1811,14780,1886,14764,1961,14767,1973,14776,1979,14787,1978,14793,1969,14804,1915,14818,1864,14858,1763,14908,1694,14970,1653,15043,1633,15128,1631,15303,1631,15302,1631,15234,1611,15161,1603,15081,1601xe" filled="true" fillcolor="#221f20" stroked="false">
                <v:path arrowok="t"/>
                <v:fill type="solid"/>
              </v:shape>
              <v:shape style="position:absolute;left:14764;top:1601;width:762;height:378" coordorigin="14764,1601" coordsize="762,378" path="m15303,1631l15128,1631,15200,1639,15268,1655,15330,1680,15385,1714,15431,1758,15466,1813,15488,1878,15496,1955,15500,1965,15511,1969,15521,1965,15526,1955,15519,1880,15497,1812,15464,1753,15419,1702,15365,1661,15303,1631xe" filled="true" fillcolor="#221f20" stroked="false">
                <v:path arrowok="t"/>
                <v:fill type="solid"/>
              </v:shape>
            </v:group>
            <v:group style="position:absolute;left:14765;top:1950;width:66;height:33" coordorigin="14765,1950" coordsize="66,33">
              <v:shape style="position:absolute;left:14765;top:1950;width:66;height:33" coordorigin="14765,1950" coordsize="66,33" path="m14816,1950l14765,1971,14771,1980,14783,1982,14794,1980,14804,1980,14816,1980,14827,1975,14830,1965,14827,1954,14816,1950xe" filled="true" fillcolor="#221f20" stroked="false">
                <v:path arrowok="t"/>
                <v:fill type="solid"/>
              </v:shape>
            </v:group>
            <v:group style="position:absolute;left:14750;top:1949;width:86;height:205" coordorigin="14750,1949" coordsize="86,205">
              <v:shape style="position:absolute;left:14750;top:1949;width:86;height:205" coordorigin="14750,1949" coordsize="86,205" path="m14818,1949l14771,2046,14750,2139,14755,2150,14765,2154,14775,2150,14780,2139,14787,2095,14800,2054,14817,2013,14835,1972,14836,1960,14828,1951,14818,1949xe" filled="true" fillcolor="#221f20" stroked="false">
                <v:path arrowok="t"/>
                <v:fill type="solid"/>
              </v:shape>
            </v:group>
            <v:group style="position:absolute;left:14868;top:1691;width:60;height:127" coordorigin="14868,1691" coordsize="60,127">
              <v:shape style="position:absolute;left:14868;top:1691;width:60;height:127" coordorigin="14868,1691" coordsize="60,127" path="m14909,1691l14879,1749,14868,1803,14871,1814,14881,1818,14892,1814,14898,1803,14902,1780,14908,1757,14916,1735,14926,1714,14927,1702,14920,1693,14909,1691xe" filled="true" fillcolor="#221f20" stroked="false">
                <v:path arrowok="t"/>
                <v:fill type="solid"/>
              </v:shape>
            </v:group>
            <v:group style="position:absolute;left:14868;top:1716;width:158;height:106" coordorigin="14868,1716" coordsize="158,106">
              <v:shape style="position:absolute;left:14868;top:1716;width:158;height:106" coordorigin="14868,1716" coordsize="158,106" path="m15012,1716l15000,1719,14970,1740,14939,1759,14875,1794,14868,1803,14870,1814,14879,1821,14890,1820,14957,1782,14990,1763,15021,1740,15026,1730,15022,1721,15012,1716xe" filled="true" fillcolor="#221f20" stroked="false">
                <v:path arrowok="t"/>
                <v:fill type="solid"/>
              </v:shape>
            </v:group>
            <v:group style="position:absolute;left:14993;top:1709;width:63;height:78" coordorigin="14993,1709" coordsize="63,78">
              <v:shape style="position:absolute;left:14993;top:1709;width:63;height:78" coordorigin="14993,1709" coordsize="63,78" path="m15015,1709l14999,1714,14993,1723,14996,1730,15029,1784,15037,1787,15051,1779,15055,1769,15043,1753,15036,1743,15030,1733,15025,1722,15022,1715,15015,1709xe" filled="true" fillcolor="#221f20" stroked="false">
                <v:path arrowok="t"/>
                <v:fill type="solid"/>
              </v:shape>
            </v:group>
            <v:group style="position:absolute;left:15025;top:1673;width:111;height:114" coordorigin="15025,1673" coordsize="111,114">
              <v:shape style="position:absolute;left:15025;top:1673;width:111;height:114" coordorigin="15025,1673" coordsize="111,114" path="m15121,1673l15111,1679,15092,1701,15073,1723,15052,1744,15030,1763,15025,1773,15029,1782,15039,1787,15051,1784,15113,1723,15135,1688,15130,1678,15121,1673xe" filled="true" fillcolor="#221f20" stroked="false">
                <v:path arrowok="t"/>
                <v:fill type="solid"/>
              </v:shape>
            </v:group>
            <v:group style="position:absolute;left:15110;top:1668;width:40;height:99" coordorigin="15110,1668" coordsize="40,99">
              <v:shape style="position:absolute;left:15110;top:1668;width:40;height:99" coordorigin="15110,1668" coordsize="40,99" path="m15123,1668l15113,1672,15110,1683,15112,1701,15114,1720,15116,1739,15120,1757,15127,1766,15138,1767,15147,1761,15149,1749,15146,1733,15143,1716,15142,1699,15140,1683,15133,1672,15123,1668xe" filled="true" fillcolor="#221f20" stroked="false">
                <v:path arrowok="t"/>
                <v:fill type="solid"/>
              </v:shape>
            </v:group>
            <v:group style="position:absolute;left:15121;top:1684;width:69;height:89" coordorigin="15121,1684" coordsize="69,89">
              <v:shape style="position:absolute;left:15121;top:1684;width:69;height:89" coordorigin="15121,1684" coordsize="69,89" path="m15174,1684l15164,1689,15154,1703,15144,1717,15135,1732,15124,1746,15121,1758,15126,1768,15135,1772,15145,1767,15156,1753,15166,1739,15175,1724,15186,1710,15189,1698,15184,1688,15174,1684xe" filled="true" fillcolor="#221f20" stroked="false">
                <v:path arrowok="t"/>
                <v:fill type="solid"/>
              </v:shape>
            </v:group>
            <v:group style="position:absolute;left:15164;top:1682;width:76;height:114" coordorigin="15164,1682" coordsize="76,114">
              <v:shape style="position:absolute;left:15164;top:1682;width:76;height:114" coordorigin="15164,1682" coordsize="76,114" path="m15181,1682l15171,1684,15164,1692,15165,1704,15178,1724,15190,1745,15202,1766,15212,1788,15221,1795,15231,1793,15239,1785,15238,1772,15228,1751,15216,1730,15204,1709,15191,1688,15181,1682xe" filled="true" fillcolor="#221f20" stroked="false">
                <v:path arrowok="t"/>
                <v:fill type="solid"/>
              </v:shape>
            </v:group>
            <v:group style="position:absolute;left:15214;top:1712;width:77;height:87" coordorigin="15214,1712" coordsize="77,87">
              <v:shape style="position:absolute;left:15214;top:1712;width:77;height:87" coordorigin="15214,1712" coordsize="77,87" path="m15273,1712l15263,1719,15252,1733,15241,1746,15230,1759,15218,1773,15214,1784,15219,1794,15229,1799,15239,1794,15265,1765,15277,1750,15289,1734,15291,1722,15284,1714,15273,1712xe" filled="true" fillcolor="#221f20" stroked="false">
                <v:path arrowok="t"/>
                <v:fill type="solid"/>
              </v:shape>
            </v:group>
            <v:group style="position:absolute;left:15264;top:1709;width:144;height:112" coordorigin="15264,1709" coordsize="144,112">
              <v:shape style="position:absolute;left:15264;top:1709;width:144;height:112" coordorigin="15264,1709" coordsize="144,112" path="m15274,1709l15266,1717,15264,1727,15271,1736,15302,1751,15332,1767,15359,1788,15380,1814,15390,1821,15401,1819,15408,1811,15406,1799,15382,1770,15353,1746,15321,1727,15287,1710,15274,1709xe" filled="true" fillcolor="#221f20" stroked="false">
                <v:path arrowok="t"/>
                <v:fill type="solid"/>
              </v:shape>
            </v:group>
            <v:group style="position:absolute;left:15368;top:1722;width:43;height:105" coordorigin="15368,1722" coordsize="43,105">
              <v:shape style="position:absolute;left:15368;top:1722;width:43;height:105" coordorigin="15368,1722" coordsize="43,105" path="m15381,1722l15372,1726,15368,1736,15370,1757,15382,1818,15402,1827,15410,1821,15411,1810,15406,1792,15402,1773,15400,1755,15398,1736,15392,1726,15381,1722xe" filled="true" fillcolor="#221f20" stroked="false">
                <v:path arrowok="t"/>
                <v:fill type="solid"/>
              </v:shape>
              <v:shape style="position:absolute;left:15487;top:2008;width:176;height:180" type="#_x0000_t75" stroked="false">
                <v:imagedata r:id="rId305" o:title=""/>
              </v:shape>
            </v:group>
            <v:group style="position:absolute;left:14626;top:2011;width:167;height:150" coordorigin="14626,2011" coordsize="167,150">
              <v:shape style="position:absolute;left:14626;top:2011;width:167;height:150" coordorigin="14626,2011" coordsize="167,150" path="m14727,2011l14674,2034,14638,2085,14626,2146,14631,2157,14642,2160,14652,2157,14656,2146,14664,2100,14689,2061,14727,2041,14792,2041,14793,2039,14786,2029,14727,2011xe" filled="true" fillcolor="#221f20" stroked="false">
                <v:path arrowok="t"/>
                <v:fill type="solid"/>
              </v:shape>
              <v:shape style="position:absolute;left:14626;top:2011;width:167;height:150" coordorigin="14626,2011" coordsize="167,150" path="m14792,2041l14727,2041,14771,2055,14782,2057,14790,2050,14792,2041xe" filled="true" fillcolor="#221f20" stroked="false">
                <v:path arrowok="t"/>
                <v:fill type="solid"/>
              </v:shape>
            </v:group>
            <v:group style="position:absolute;left:14674;top:2063;width:103;height:64" coordorigin="14674,2063" coordsize="103,64">
              <v:shape style="position:absolute;left:14674;top:2063;width:103;height:64" coordorigin="14674,2063" coordsize="103,64" path="m14737,2063l14710,2068,14687,2083,14674,2108,14676,2120,14685,2126,14696,2126,14703,2116,14711,2101,14725,2094,14741,2093,14771,2093,14776,2086,14775,2075,14766,2068,14737,2063xe" filled="true" fillcolor="#221f20" stroked="false">
                <v:path arrowok="t"/>
                <v:fill type="solid"/>
              </v:shape>
              <v:shape style="position:absolute;left:14674;top:2063;width:103;height:64" coordorigin="14674,2063" coordsize="103,64" path="m14771,2093l14741,2093,14758,2097,14770,2095,14771,2093xe" filled="true" fillcolor="#221f20" stroked="false">
                <v:path arrowok="t"/>
                <v:fill type="solid"/>
              </v:shape>
            </v:group>
            <v:group style="position:absolute;left:15131;top:1899;width:190;height:190" coordorigin="15131,1899" coordsize="190,190">
              <v:shape style="position:absolute;left:15131;top:1899;width:190;height:190" coordorigin="15131,1899" coordsize="190,190" path="m15225,1899l15188,1906,15159,1927,15139,1958,15131,1994,15137,2031,15158,2060,15189,2080,15225,2089,15262,2082,15292,2061,15294,2056,15225,2056,15182,2041,15161,1994,15178,1947,15222,1932,15294,1932,15292,1928,15262,1908,15225,1899xe" filled="true" fillcolor="#221f20" stroked="false">
                <v:path arrowok="t"/>
                <v:fill type="solid"/>
              </v:shape>
              <v:shape style="position:absolute;left:15131;top:1899;width:190;height:190" coordorigin="15131,1899" coordsize="190,190" path="m15290,1994l15268,2041,15225,2056,15294,2056,15312,2030,15317,2008,15306,2008,15295,2005,15290,1994xe" filled="true" fillcolor="#221f20" stroked="false">
                <v:path arrowok="t"/>
                <v:fill type="solid"/>
              </v:shape>
              <v:shape style="position:absolute;left:15131;top:1899;width:190;height:190" coordorigin="15131,1899" coordsize="190,190" path="m15306,1980l15295,1983,15290,1994,15295,2005,15306,2008,15316,2005,15320,1994,15316,1983,15306,1980xe" filled="true" fillcolor="#221f20" stroked="false">
                <v:path arrowok="t"/>
                <v:fill type="solid"/>
              </v:shape>
              <v:shape style="position:absolute;left:15131;top:1899;width:190;height:190" coordorigin="15131,1899" coordsize="190,190" path="m15320,1994l15316,2005,15306,2008,15317,2008,15320,1994xe" filled="true" fillcolor="#221f20" stroked="false">
                <v:path arrowok="t"/>
                <v:fill type="solid"/>
              </v:shape>
              <v:shape style="position:absolute;left:15131;top:1899;width:190;height:190" coordorigin="15131,1899" coordsize="190,190" path="m15317,1980l15306,1980,15316,1983,15320,1994,15317,1980xe" filled="true" fillcolor="#221f20" stroked="false">
                <v:path arrowok="t"/>
                <v:fill type="solid"/>
              </v:shape>
              <v:shape style="position:absolute;left:15131;top:1899;width:190;height:190" coordorigin="15131,1899" coordsize="190,190" path="m15294,1932l15222,1932,15267,1947,15290,1994,15295,1983,15306,1980,15317,1980,15311,1957,15294,1932xe" filled="true" fillcolor="#221f20" stroked="false">
                <v:path arrowok="t"/>
                <v:fill type="solid"/>
              </v:shape>
            </v:group>
            <v:group style="position:absolute;left:14969;top:1899;width:190;height:190" coordorigin="14969,1899" coordsize="190,190">
              <v:shape style="position:absolute;left:14969;top:1899;width:190;height:190" coordorigin="14969,1899" coordsize="190,190" path="m15063,1899l15026,1906,14997,1927,14977,1958,14969,1994,14975,2031,14996,2060,15027,2080,15063,2089,15100,2082,15130,2061,15133,2056,15063,2056,15020,2041,14999,1994,15016,1947,15060,1932,15132,1932,15130,1928,15100,1908,15063,1899xe" filled="true" fillcolor="#221f20" stroked="false">
                <v:path arrowok="t"/>
                <v:fill type="solid"/>
              </v:shape>
              <v:shape style="position:absolute;left:14969;top:1899;width:190;height:190" coordorigin="14969,1899" coordsize="190,190" path="m15128,1994l15107,2041,15063,2056,15133,2056,15150,2030,15155,2008,15144,2008,15133,2005,15128,1994xe" filled="true" fillcolor="#221f20" stroked="false">
                <v:path arrowok="t"/>
                <v:fill type="solid"/>
              </v:shape>
              <v:shape style="position:absolute;left:14969;top:1899;width:190;height:190" coordorigin="14969,1899" coordsize="190,190" path="m15144,1980l15133,1983,15128,1994,15133,2005,15144,2008,15154,2005,15158,1994,15154,1983,15144,1980xe" filled="true" fillcolor="#221f20" stroked="false">
                <v:path arrowok="t"/>
                <v:fill type="solid"/>
              </v:shape>
              <v:shape style="position:absolute;left:14969;top:1899;width:190;height:190" coordorigin="14969,1899" coordsize="190,190" path="m15158,1994l15154,2005,15144,2008,15155,2008,15158,1994xe" filled="true" fillcolor="#221f20" stroked="false">
                <v:path arrowok="t"/>
                <v:fill type="solid"/>
              </v:shape>
              <v:shape style="position:absolute;left:14969;top:1899;width:190;height:190" coordorigin="14969,1899" coordsize="190,190" path="m15155,1980l15144,1980,15154,1983,15158,1994,15155,1980xe" filled="true" fillcolor="#221f20" stroked="false">
                <v:path arrowok="t"/>
                <v:fill type="solid"/>
              </v:shape>
              <v:shape style="position:absolute;left:14969;top:1899;width:190;height:190" coordorigin="14969,1899" coordsize="190,190" path="m15132,1932l15060,1932,15105,1947,15128,1994,15133,1983,15144,1980,15155,1980,15150,1957,15132,1932xe" filled="true" fillcolor="#221f20" stroked="false">
                <v:path arrowok="t"/>
                <v:fill type="solid"/>
              </v:shape>
            </v:group>
            <v:group style="position:absolute;left:15302;top:1987;width:111;height:200" coordorigin="15302,1987" coordsize="111,200">
              <v:shape style="position:absolute;left:15302;top:1987;width:111;height:200" coordorigin="15302,1987" coordsize="111,200" path="m15320,1987l15308,1988,15302,1997,15303,2008,15312,2016,15352,2040,15375,2077,15384,2122,15382,2169,15385,2181,15395,2187,15405,2186,15411,2177,15413,2118,15401,2062,15371,2017,15320,1987xe" filled="true" fillcolor="#221f20" stroked="false">
                <v:path arrowok="t"/>
                <v:fill type="solid"/>
              </v:shape>
            </v:group>
            <v:group style="position:absolute;left:15126;top:1799;width:234;height:215" coordorigin="15126,1799" coordsize="234,215">
              <v:shape style="position:absolute;left:15126;top:1799;width:234;height:215" coordorigin="15126,1799" coordsize="234,215" path="m15311,1831l15252,1831,15298,1853,15326,1894,15331,1943,15309,1988,15304,1999,15309,2009,15319,2013,15330,2009,15360,1954,15357,1895,15327,1843,15311,1831xe" filled="true" fillcolor="#221f20" stroked="false">
                <v:path arrowok="t"/>
                <v:fill type="solid"/>
              </v:shape>
              <v:shape style="position:absolute;left:15126;top:1799;width:234;height:215" coordorigin="15126,1799" coordsize="234,215" path="m15246,1799l15185,1809,15141,1852,15127,1916,15126,1948,15131,1959,15141,1962,15152,1959,15156,1948,15160,1900,15174,1861,15203,1836,15252,1831,15311,1831,15276,1807,15246,1799xe" filled="true" fillcolor="#221f20" stroked="false">
                <v:path arrowok="t"/>
                <v:fill type="solid"/>
              </v:shape>
            </v:group>
            <v:group style="position:absolute;left:14945;top:1802;width:216;height:195" coordorigin="14945,1802" coordsize="216,195">
              <v:shape style="position:absolute;left:14945;top:1802;width:216;height:195" coordorigin="14945,1802" coordsize="216,195" path="m15071,1802l15027,1810,14979,1840,14951,1883,14945,1935,14961,1989,14969,1996,14980,1994,14987,1986,14986,1974,14974,1934,14977,1898,14996,1866,15029,1842,15059,1832,15147,1832,15147,1831,15114,1808,15071,1802xe" filled="true" fillcolor="#221f20" stroked="false">
                <v:path arrowok="t"/>
                <v:fill type="solid"/>
              </v:shape>
              <v:shape style="position:absolute;left:14945;top:1802;width:216;height:195" coordorigin="14945,1802" coordsize="216,195" path="m15147,1832l15092,1832,15119,1845,15130,1874,15134,1885,15145,1888,15155,1885,15160,1874,15147,1832xe" filled="true" fillcolor="#221f20" stroked="false">
                <v:path arrowok="t"/>
                <v:fill type="solid"/>
              </v:shape>
            </v:group>
            <v:group style="position:absolute;left:14889;top:1975;width:103;height:203" coordorigin="14889,1975" coordsize="103,203">
              <v:shape style="position:absolute;left:14889;top:1975;width:103;height:203" coordorigin="14889,1975" coordsize="103,203" path="m14982,1975l14969,1975,14925,2009,14899,2056,14889,2111,14892,2167,14898,2176,14908,2177,14918,2171,14921,2159,14919,2113,14927,2068,14948,2029,14984,2001,14992,1993,14990,1982,14982,1975xe" filled="true" fillcolor="#221f20" stroked="false">
                <v:path arrowok="t"/>
                <v:fill type="solid"/>
              </v:shape>
            </v:group>
            <v:group style="position:absolute;left:15060;top:1997;width:29;height:30" coordorigin="15060,1997" coordsize="29,30">
              <v:shape style="position:absolute;left:15060;top:1997;width:29;height:30" coordorigin="15060,1997" coordsize="29,30" path="m15074,1997l15063,2001,15060,2012,15063,2022,15074,2027,15085,2022,15089,2012,15085,2001,15074,1997xe" filled="true" fillcolor="#221f20" stroked="false">
                <v:path arrowok="t"/>
                <v:fill type="solid"/>
              </v:shape>
            </v:group>
            <v:group style="position:absolute;left:15191;top:1997;width:29;height:30" coordorigin="15191,1997" coordsize="29,30">
              <v:shape style="position:absolute;left:15191;top:1997;width:29;height:30" coordorigin="15191,1997" coordsize="29,30" path="m15205,1997l15194,2001,15191,2012,15194,2022,15205,2027,15216,2022,15220,2012,15216,2001,15205,1997xe" filled="true" fillcolor="#221f20" stroked="false">
                <v:path arrowok="t"/>
                <v:fill type="solid"/>
              </v:shape>
              <v:shape style="position:absolute;left:15661;top:2858;width:442;height:287" type="#_x0000_t75" stroked="false">
                <v:imagedata r:id="rId306" o:title=""/>
              </v:shape>
              <v:shape style="position:absolute;left:14146;top:2854;width:472;height:287" type="#_x0000_t75" stroked="false">
                <v:imagedata r:id="rId307" o:title=""/>
              </v:shape>
            </v:group>
            <v:group style="position:absolute;left:14039;top:3215;width:170;height:34" coordorigin="14039,3215" coordsize="170,34">
              <v:shape style="position:absolute;left:14039;top:3215;width:170;height:34" coordorigin="14039,3215" coordsize="170,34" path="m14054,3215l14043,3220,14039,3230,14043,3241,14054,3245,14124,3246,14159,3247,14195,3249,14205,3245,14209,3235,14205,3224,14195,3219,14159,3217,14124,3216,14054,3215xe" filled="true" fillcolor="#221f20" stroked="false">
                <v:path arrowok="t"/>
                <v:fill type="solid"/>
              </v:shape>
            </v:group>
            <v:group style="position:absolute;left:14043;top:3075;width:58;height:76" coordorigin="14043,3075" coordsize="58,76">
              <v:shape style="position:absolute;left:14043;top:3075;width:58;height:76" coordorigin="14043,3075" coordsize="58,76" path="m14064,3107l14061,3114,14046,3125,14043,3133,14051,3147,14061,3151,14068,3146,14077,3138,14084,3130,14090,3120,14095,3113,14073,3113,14068,3109,14064,3107xe" filled="true" fillcolor="#221f20" stroked="false">
                <v:path arrowok="t"/>
                <v:fill type="solid"/>
              </v:shape>
              <v:shape style="position:absolute;left:14043;top:3075;width:58;height:76" coordorigin="14043,3075" coordsize="58,76" path="m14071,3095l14065,3103,14064,3107,14068,3109,14073,3113,14071,3095xe" filled="true" fillcolor="#221f20" stroked="false">
                <v:path arrowok="t"/>
                <v:fill type="solid"/>
              </v:shape>
              <v:shape style="position:absolute;left:14043;top:3075;width:58;height:76" coordorigin="14043,3075" coordsize="58,76" path="m14098,3095l14071,3095,14073,3113,14095,3113,14100,3105,14099,3097,14098,3095xe" filled="true" fillcolor="#221f20" stroked="false">
                <v:path arrowok="t"/>
                <v:fill type="solid"/>
              </v:shape>
              <v:shape style="position:absolute;left:14043;top:3075;width:58;height:76" coordorigin="14043,3075" coordsize="58,76" path="m14064,3075l14053,3076,14047,3085,14047,3096,14056,3104,14063,3106,14064,3107,14065,3103,14071,3095,14098,3095,14086,3084,14076,3079,14064,3075xe" filled="true" fillcolor="#221f20" stroked="false">
                <v:path arrowok="t"/>
                <v:fill type="solid"/>
              </v:shape>
            </v:group>
            <v:group style="position:absolute;left:14096;top:4253;width:66;height:30" coordorigin="14096,4253" coordsize="66,30">
              <v:shape style="position:absolute;left:14096;top:4253;width:66;height:30" coordorigin="14096,4253" coordsize="66,30" path="m14148,4253l14111,4253,14100,4258,14096,4268,14100,4278,14111,4283,14148,4283,14158,4278,14162,4268,14158,4258,14148,4253xe" filled="true" fillcolor="#221f20" stroked="false">
                <v:path arrowok="t"/>
                <v:fill type="solid"/>
              </v:shape>
            </v:group>
            <v:group style="position:absolute;left:15957;top:16219;width:762;height:622" coordorigin="15957,16219" coordsize="762,622">
              <v:shape style="position:absolute;left:15957;top:16219;width:762;height:622" coordorigin="15957,16219" coordsize="762,622" path="m16089,16576l16061,16643,16030,16709,15996,16773,15957,16833,15957,16840,16441,16840,16446,16825,16451,16810,16492,16710,16527,16641,16561,16578,16095,16578,16089,16576xe" filled="true" fillcolor="#97bd71" stroked="false">
                <v:path arrowok="t"/>
                <v:fill type="solid"/>
              </v:shape>
              <v:shape style="position:absolute;left:15957;top:16219;width:762;height:622" coordorigin="15957,16219" coordsize="762,622" path="m16716,16219l16635,16253,16555,16290,16478,16331,16402,16375,16327,16420,16268,16456,16207,16493,16148,16532,16095,16578,16561,16578,16564,16573,16601,16505,16637,16436,16669,16366,16697,16294,16718,16219,16716,16219xe" filled="true" fillcolor="#97bd71" stroked="false">
                <v:path arrowok="t"/>
                <v:fill type="solid"/>
              </v:shape>
              <v:shape style="position:absolute;left:16441;top:16628;width:244;height:212" type="#_x0000_t75" stroked="false">
                <v:imagedata r:id="rId308" o:title=""/>
              </v:shape>
            </v:group>
            <v:group style="position:absolute;left:14117;top:14775;width:2292;height:1602" coordorigin="14117,14775" coordsize="2292,1602">
              <v:shape style="position:absolute;left:14117;top:14775;width:2292;height:1602" coordorigin="14117,14775" coordsize="2292,1602" path="m16338,16370l16250,16370,16290,16371,16328,16376,16338,16375,16338,16370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6329,16071l16169,16071,16169,16119,16173,16169,16177,16218,16173,16293,16157,16368,16167,16371,16250,16370,16338,16370,16326,16260,16324,16167,16328,16089,16329,16071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6330,16064l14359,16064,14427,16089,14494,16127,14559,16173,14619,16222,14675,16269,14722,16316,14764,16368,14767,16366,15779,16356,15837,16304,15901,16253,15968,16205,16104,16115,16169,16071,16329,16071,16330,16064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6394,15190l14151,15190,14153,15203,14153,15289,14208,15319,14209,15321,14195,15329,14167,15346,14153,15354,14143,15359,14145,15404,14150,15449,14155,15493,14158,15535,14159,15557,14147,15558,14135,15559,14122,15561,14117,15571,14126,15642,14136,15712,14144,15782,14148,15853,14148,15863,14168,15863,14180,15940,14185,16030,14189,16127,14192,16222,14193,16306,14193,16356,14253,16356,14312,16357,14372,16360,14431,16366,14408,16293,14388,16218,14371,16142,14356,16065,14359,16064,16330,16064,16333,16021,16333,15953,16323,15948,16323,15616,16324,15604,16409,15604,16409,15596,16407,15511,16404,15426,16399,15341,16395,15255,16394,15190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5779,16356l15774,16356,15777,16359,15779,16356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6409,15604l16324,15604,16366,15605,16387,15606,16409,15606,16409,15604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4416,14775l14415,14775,14397,14776,14346,14778,14265,14779,14132,14780,14123,14781,14131,14862,14133,14943,14131,15024,14129,15104,14127,15183,14127,15193,14135,15192,14143,15191,14151,15190,16394,15190,16394,15168,16384,15163,16374,15162,16364,15161,16353,15161,16353,15158,16355,15081,16357,15003,16359,14926,16358,14899,14565,14899,14544,14884,14479,14884,14446,14868,14425,14825,14416,14775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4632,14862l14632,14862,14595,14894,14565,14899,15927,14899,15897,14894,15887,14886,14672,14886,14656,14883,14642,14874,14632,14862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5964,14851l15949,14882,15949,14883,15927,14899,16358,14899,16358,14884,16013,14884,15971,14852,15964,14851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4732,14780l14724,14843,14672,14886,15819,14886,15769,14847,15761,14803,15447,14803,15367,14802,15288,14800,14917,14783,14852,14781,14786,14780,14742,14780,14732,14780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5860,14862l15849,14874,15836,14883,15819,14886,15887,14886,15860,14862,15860,14862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4528,14851l14521,14852,14479,14884,14544,14884,14543,14883,14542,14882,14528,14851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6075,14775l16067,14825,16046,14868,16013,14884,16358,14884,16357,14849,16348,14775,16075,14775xe" filled="true" fillcolor="#d09668" stroked="false">
                <v:path arrowok="t"/>
                <v:fill type="solid"/>
              </v:shape>
              <v:shape style="position:absolute;left:14117;top:14775;width:2292;height:1602" coordorigin="14117,14775" coordsize="2292,1602" path="m15760,14789l15739,14790,15726,14791,15699,14794,15620,14799,15528,14803,15447,14803,15761,14803,15760,14789xe" filled="true" fillcolor="#d09668" stroked="false">
                <v:path arrowok="t"/>
                <v:fill type="solid"/>
              </v:shape>
            </v:group>
            <v:group style="position:absolute;left:15558;top:16071;width:620;height:769" coordorigin="15558,16071" coordsize="620,769">
              <v:shape style="position:absolute;left:15558;top:16071;width:620;height:769" coordorigin="15558,16071" coordsize="620,769" path="m16169,16071l16104,16115,15968,16205,15901,16253,15837,16304,15777,16359,15704,16443,15648,16541,15645,16541,15630,16616,15609,16689,15585,16762,15558,16836,15558,16840,15957,16840,15957,16833,15996,16773,16030,16709,16061,16643,16089,16575,16102,16541,15648,16541,15645,16540,16102,16540,16104,16535,16129,16464,16148,16401,16168,16318,16177,16219,16173,16169,16169,16119,16169,16071xe" filled="true" fillcolor="#97bd71" stroked="false">
                <v:path arrowok="t"/>
                <v:fill type="solid"/>
              </v:shape>
              <v:shape style="position:absolute;left:15843;top:14664;width:233;height:235" type="#_x0000_t75" stroked="false">
                <v:imagedata r:id="rId309" o:title=""/>
              </v:shape>
            </v:group>
            <v:group style="position:absolute;left:14650;top:13865;width:1157;height:644" coordorigin="14650,13865" coordsize="1157,644">
              <v:shape style="position:absolute;left:14650;top:13865;width:1157;height:644" coordorigin="14650,13865" coordsize="1157,644" path="m14843,13932l14756,13947,14667,14030,14650,14090,14655,14151,14680,14211,14718,14268,14765,14319,14817,14364,14869,14399,14940,14436,15014,14466,15090,14489,15168,14503,15248,14509,15327,14504,15407,14490,15506,14458,15611,14409,15682,14362,15693,14352,15192,14352,15150,14350,15053,14334,14941,14296,14884,14264,14837,14225,14796,14162,14786,14110,14801,14043,14845,14027,15780,14027,15773,14010,15750,13982,15470,13982,15467,13979,15467,13979,15010,13979,15007,13976,14982,13962,14954,13950,14922,13941,14889,13935,14843,13932xe" filled="true" fillcolor="#f0cebd" stroked="false">
                <v:path arrowok="t"/>
                <v:fill type="solid"/>
              </v:shape>
              <v:shape style="position:absolute;left:14650;top:13865;width:1157;height:644" coordorigin="14650,13865" coordsize="1157,644" path="m15780,14027l15626,14027,15670,14043,15685,14110,15667,14178,15587,14264,15530,14296,15469,14320,15368,14344,15279,14352,15693,14352,15742,14306,15786,14241,15806,14167,15805,14115,15795,14060,15780,14027xe" filled="true" fillcolor="#f0cebd" stroked="false">
                <v:path arrowok="t"/>
                <v:fill type="solid"/>
              </v:shape>
              <v:shape style="position:absolute;left:14650;top:13865;width:1157;height:644" coordorigin="14650,13865" coordsize="1157,644" path="m15626,14027l14845,14027,14903,14043,14959,14073,14970,14079,14979,14085,14987,14090,15009,14103,15078,14129,15153,14144,15232,14154,15240,14154,15241,14153,15280,14149,15357,14138,15417,14122,15484,14090,15492,14085,15501,14079,15512,14073,15568,14043,15626,14027xe" filled="true" fillcolor="#f0cebd" stroked="false">
                <v:path arrowok="t"/>
                <v:fill type="solid"/>
              </v:shape>
              <v:shape style="position:absolute;left:14650;top:13865;width:1157;height:644" coordorigin="14650,13865" coordsize="1157,644" path="m15615,13931l15549,13941,15487,13969,15470,13982,15750,13982,15702,13946,15615,13931xe" filled="true" fillcolor="#f0cebd" stroked="false">
                <v:path arrowok="t"/>
                <v:fill type="solid"/>
              </v:shape>
              <v:shape style="position:absolute;left:14650;top:13865;width:1157;height:644" coordorigin="14650,13865" coordsize="1157,644" path="m15234,13865l15166,13878,15102,13904,15044,13944,15010,13979,15467,13979,15418,13922,15342,13879,15234,13865xe" filled="true" fillcolor="#f0cebd" stroked="false">
                <v:path arrowok="t"/>
                <v:fill type="solid"/>
              </v:shape>
              <v:shape style="position:absolute;left:15421;top:16356;width:355;height:185" type="#_x0000_t75" stroked="false">
                <v:imagedata r:id="rId310" o:title=""/>
              </v:shape>
              <v:shape style="position:absolute;left:15686;top:14674;width:189;height:211" type="#_x0000_t75" stroked="false">
                <v:imagedata r:id="rId311" o:title=""/>
              </v:shape>
              <v:shape style="position:absolute;left:15393;top:14027;width:292;height:293" type="#_x0000_t75" stroked="false">
                <v:imagedata r:id="rId312" o:title=""/>
              </v:shape>
            </v:group>
            <v:group style="position:absolute;left:15231;top:16420;width:425;height:420" coordorigin="15231,16420" coordsize="425,420">
              <v:shape style="position:absolute;left:15231;top:16420;width:425;height:420" coordorigin="15231,16420" coordsize="425,420" path="m15655,16420l15648,16420,15596,16442,15542,16464,15438,16513,15354,16574,15311,16621,15272,16671,15232,16722,15231,16724,15255,16747,15276,16772,15292,16799,15303,16826,15303,16840,15558,16840,15558,16836,15585,16762,15609,16689,15630,16616,15645,16540,15654,16451,15655,16420xe" filled="true" fillcolor="#97bd71" stroked="false">
                <v:path arrowok="t"/>
                <v:fill type="solid"/>
              </v:shape>
            </v:group>
            <v:group style="position:absolute;left:15506;top:13746;width:260;height:224" coordorigin="15506,13746" coordsize="260,224">
              <v:shape style="position:absolute;left:15506;top:13746;width:260;height:224" coordorigin="15506,13746" coordsize="260,224" path="m15760,13931l15615,13931,15647,13932,15678,13937,15739,13969,15760,13931xe" filled="true" fillcolor="#f0cebd" stroked="false">
                <v:path arrowok="t"/>
                <v:fill type="solid"/>
              </v:shape>
              <v:shape style="position:absolute;left:15506;top:13746;width:260;height:224" coordorigin="15506,13746" coordsize="260,224" path="m15614,13746l15567,13758,15528,13798,15506,13810,15533,13866,15548,13925,15549,13941,15582,13934,15615,13931,15760,13931,15765,13922,15765,13872,15745,13824,15709,13784,15663,13756,15614,13746xe" filled="true" fillcolor="#f0cebd" stroked="false">
                <v:path arrowok="t"/>
                <v:fill type="solid"/>
              </v:shape>
              <v:shape style="position:absolute;left:15232;top:14129;width:236;height:223" type="#_x0000_t75" stroked="false">
                <v:imagedata r:id="rId313" o:title=""/>
              </v:shape>
              <v:shape style="position:absolute;left:15049;top:14673;width:398;height:130" type="#_x0000_t75" stroked="false">
                <v:imagedata r:id="rId314" o:title=""/>
              </v:shape>
            </v:group>
            <v:group style="position:absolute;left:15400;top:13714;width:149;height:269" coordorigin="15400,13714" coordsize="149,269">
              <v:shape style="position:absolute;left:15400;top:13714;width:149;height:269" coordorigin="15400,13714" coordsize="149,269" path="m15420,13714l15419,13727,15415,13741,15409,13754,15400,13767,15406,13778,15407,13789,15406,13799,15413,13801,15455,13814,15475,13859,15474,13913,15454,13952,15450,13955,15456,13963,15462,13971,15467,13979,15470,13982,15487,13969,15506,13958,15527,13948,15549,13941,15548,13925,15533,13866,15506,13810,15470,13758,15427,13714,15420,13714xe" filled="true" fillcolor="#a56b55" stroked="false">
                <v:path arrowok="t"/>
                <v:fill type="solid"/>
              </v:shape>
            </v:group>
            <v:group style="position:absolute;left:15244;top:13713;width:164;height:144" coordorigin="15244,13713" coordsize="164,144">
              <v:shape style="position:absolute;left:15244;top:13713;width:164;height:144" coordorigin="15244,13713" coordsize="164,144" path="m15308,13713l15259,13749,15245,13785,15246,13791,15246,13797,15286,13852,15338,13857,15370,13846,15394,13826,15406,13799,15407,13789,15406,13778,15400,13767,15396,13757,15388,13747,15376,13737,15341,13715,15308,13713xe" filled="true" fillcolor="#e9f5fc" stroked="false">
                <v:path arrowok="t"/>
                <v:fill type="solid"/>
              </v:shape>
            </v:group>
            <v:group style="position:absolute;left:15151;top:13421;width:172;height:303" coordorigin="15151,13421" coordsize="172,303">
              <v:shape style="position:absolute;left:15151;top:13421;width:172;height:303" coordorigin="15151,13421" coordsize="172,303" path="m15230,13421l15167,13496,15152,13593,15151,13606,15192,13618,15221,13644,15239,13681,15246,13724,15248,13683,15257,13651,15279,13629,15320,13620,15319,13600,15318,13563,15319,13543,15243,13543,15242,13543,15236,13514,15232,13482,15232,13450,15239,13422,15230,13421xe" filled="true" fillcolor="#a56b55" stroked="false">
                <v:path arrowok="t"/>
                <v:fill type="solid"/>
              </v:shape>
              <v:shape style="position:absolute;left:15151;top:13421;width:172;height:303" coordorigin="15151,13421" coordsize="172,303" path="m15323,13459l15319,13459,15293,13474,15270,13493,15253,13516,15243,13543,15319,13543,15320,13528,15322,13493,15323,13459xe" filled="true" fillcolor="#a56b55" stroked="false">
                <v:path arrowok="t"/>
                <v:fill type="solid"/>
              </v:shape>
            </v:group>
            <v:group style="position:absolute;left:15301;top:13799;width:175;height:157" coordorigin="15301,13799" coordsize="175,157">
              <v:shape style="position:absolute;left:15301;top:13799;width:175;height:157" coordorigin="15301,13799" coordsize="175,157" path="m15406,13799l15394,13826,15370,13846,15338,13857,15303,13857,15301,13869,15342,13879,15382,13897,15418,13922,15450,13955,15454,13952,15474,13913,15475,13859,15474,13857,15338,13857,15474,13857,15455,13814,15413,13801,15406,13799xe" filled="true" fillcolor="#f0cebd" stroked="false">
                <v:path arrowok="t"/>
                <v:fill type="solid"/>
              </v:shape>
              <v:shape style="position:absolute;left:14943;top:16544;width:359;height:295" type="#_x0000_t75" stroked="false">
                <v:imagedata r:id="rId315" o:title=""/>
              </v:shape>
            </v:group>
            <v:group style="position:absolute;left:15245;top:13620;width:175;height:148" coordorigin="15245,13620" coordsize="175,148">
              <v:shape style="position:absolute;left:15245;top:13620;width:175;height:148" coordorigin="15245,13620" coordsize="175,148" path="m15420,13713l15308,13713,15341,13715,15376,13737,15388,13747,15396,13757,15400,13767,15409,13754,15415,13741,15419,13727,15420,13715,15420,13713xe" filled="true" fillcolor="#f0cebd" stroked="false">
                <v:path arrowok="t"/>
                <v:fill type="solid"/>
              </v:shape>
              <v:shape style="position:absolute;left:15245;top:13620;width:175;height:148" coordorigin="15245,13620" coordsize="175,148" path="m15320,13620l15279,13629,15257,13651,15248,13683,15246,13724,15246,13737,15245,13747,15259,13749,15280,13726,15308,13713,15420,13713,15413,13679,15394,13650,15365,13629,15329,13620,15320,13620xe" filled="true" fillcolor="#f0cebd" stroked="false">
                <v:path arrowok="t"/>
                <v:fill type="solid"/>
              </v:shape>
            </v:group>
            <v:group style="position:absolute;left:15028;top:16359;width:411;height:365" coordorigin="15028,16359" coordsize="411,365">
              <v:shape style="position:absolute;left:15028;top:16359;width:411;height:365" coordorigin="15028,16359" coordsize="411,365" path="m15421,16359l15034,16364,15034,16381,15034,16583,15028,16594,15079,16623,15133,16654,15184,16688,15231,16724,15232,16722,15272,16671,15311,16621,15354,16574,15403,16534,15438,16513,15432,16502,15432,16472,15432,16442,15430,16412,15422,16381,15421,16359xe" filled="true" fillcolor="#ac8b70" stroked="false">
                <v:path arrowok="t"/>
                <v:fill type="solid"/>
              </v:shape>
            </v:group>
            <v:group style="position:absolute;left:15057;top:13606;width:203;height:179" coordorigin="15057,13606" coordsize="203,179">
              <v:shape style="position:absolute;left:15057;top:13606;width:203;height:179" coordorigin="15057,13606" coordsize="203,179" path="m15244,13714l15145,13714,15179,13715,15215,13737,15228,13749,15236,13762,15242,13773,15245,13785,15247,13773,15252,13760,15259,13749,15245,13747,15246,13723,15244,13714xe" filled="true" fillcolor="#f0cebd" stroked="false">
                <v:path arrowok="t"/>
                <v:fill type="solid"/>
              </v:shape>
              <v:shape style="position:absolute;left:15057;top:13606;width:203;height:179" coordorigin="15057,13606" coordsize="203,179" path="m15151,13606l15141,13606,15106,13618,15076,13644,15058,13678,15057,13713,15060,13723,15066,13732,15074,13740,15084,13747,15096,13753,15117,13728,15145,13714,15244,13714,15239,13681,15221,13644,15192,13618,15151,13606xe" filled="true" fillcolor="#f0cebd" stroked="false">
                <v:path arrowok="t"/>
                <v:fill type="solid"/>
              </v:shape>
            </v:group>
            <v:group style="position:absolute;left:15083;top:13714;width:162;height:145" coordorigin="15083,13714" coordsize="162,145">
              <v:shape style="position:absolute;left:15083;top:13714;width:162;height:145" coordorigin="15083,13714" coordsize="162,145" path="m15145,13714l15096,13753,15083,13798,15086,13815,15093,13831,15106,13843,15125,13852,15163,13858,15199,13850,15228,13831,15244,13803,15244,13797,15244,13791,15215,13737,15179,13715,15145,13714xe" filled="true" fillcolor="#e9f5fc" stroked="false">
                <v:path arrowok="t"/>
                <v:fill type="solid"/>
              </v:shape>
            </v:group>
            <v:group style="position:absolute;left:15002;top:14129;width:240;height:223" coordorigin="15002,14129" coordsize="240,223">
              <v:shape style="position:absolute;left:15002;top:14129;width:240;height:223" coordorigin="15002,14129" coordsize="240,223" path="m15078,14129l15074,14140,15055,14184,15035,14228,15017,14272,15004,14315,15002,14320,15053,14334,15103,14344,15150,14350,15192,14352,15232,14352,15239,14345,15238,14300,15239,14254,15241,14209,15242,14164,15241,14154,15232,14154,15193,14149,15153,14144,15115,14138,15078,14129xe" filled="true" fillcolor="#ffffff" stroked="false">
                <v:path arrowok="t"/>
                <v:fill type="solid"/>
              </v:shape>
              <v:shape style="position:absolute;left:15002;top:14129;width:240;height:223" coordorigin="15002,14129" coordsize="240,223" path="m15241,14153l15232,14154,15241,14154,15241,14153xe" filled="true" fillcolor="#ffffff" stroked="false">
                <v:path arrowok="t"/>
                <v:fill type="solid"/>
              </v:shape>
            </v:group>
            <v:group style="position:absolute;left:15024;top:13798;width:280;height:147" coordorigin="15024,13798" coordsize="280,147">
              <v:shape style="position:absolute;left:15024;top:13798;width:280;height:147" coordorigin="15024,13798" coordsize="280,147" path="m15083,13798l15078,13798,15046,13826,15028,13861,15024,13899,15034,13939,15044,13944,15102,13904,15166,13878,15234,13865,15302,13865,15303,13858,15163,13858,15125,13852,15106,13843,15093,13831,15086,13815,15083,13798xe" filled="true" fillcolor="#f0cebd" stroked="false">
                <v:path arrowok="t"/>
                <v:fill type="solid"/>
              </v:shape>
              <v:shape style="position:absolute;left:15024;top:13798;width:280;height:147" coordorigin="15024,13798" coordsize="280,147" path="m15302,13865l15234,13865,15301,13869,15302,13865xe" filled="true" fillcolor="#f0cebd" stroked="false">
                <v:path arrowok="t"/>
                <v:fill type="solid"/>
              </v:shape>
              <v:shape style="position:absolute;left:15024;top:13798;width:280;height:147" coordorigin="15024,13798" coordsize="280,147" path="m15244,13803l15228,13831,15199,13850,15163,13858,15303,13858,15303,13857,15297,13856,15291,13854,15286,13852,15268,13844,15255,13833,15248,13819,15244,13803xe" filled="true" fillcolor="#f0cebd" stroked="false">
                <v:path arrowok="t"/>
                <v:fill type="solid"/>
              </v:shape>
            </v:group>
            <v:group style="position:absolute;left:14889;top:13713;width:207;height:266" coordorigin="14889,13713" coordsize="207,266">
              <v:shape style="position:absolute;left:14889;top:13713;width:207;height:266" coordorigin="14889,13713" coordsize="207,266" path="m15057,13713l15001,13750,14962,13803,14934,13865,14913,13925,14889,13935,14954,13950,15010,13979,15018,13969,15027,13961,15035,13952,15044,13944,15034,13939,15024,13899,15028,13861,15046,13826,15078,13798,15083,13798,15084,13786,15086,13775,15090,13764,15096,13753,15084,13747,15074,13740,15066,13732,15060,13723,15057,13713xe" filled="true" fillcolor="#a56b55" stroked="false">
                <v:path arrowok="t"/>
                <v:fill type="solid"/>
              </v:shape>
            </v:group>
            <v:group style="position:absolute;left:14804;top:14073;width:274;height:248" coordorigin="14804,14073" coordsize="274,248">
              <v:shape style="position:absolute;left:14804;top:14073;width:274;height:248" coordorigin="14804,14073" coordsize="274,248" path="m14959,14073l14957,14077,14917,14097,14875,14121,14837,14148,14806,14177,14804,14178,14837,14225,14884,14264,14941,14296,15002,14320,15004,14315,15017,14272,15035,14228,15055,14184,15074,14140,15078,14129,15054,14122,15031,14113,15009,14103,14987,14090,14979,14085,14970,14079,14959,14073xe" filled="true" fillcolor="#ffffff" stroked="false">
                <v:path arrowok="t"/>
                <v:fill type="solid"/>
              </v:shape>
              <v:shape style="position:absolute;left:14764;top:16364;width:270;height:307" type="#_x0000_t75" stroked="false">
                <v:imagedata r:id="rId316" o:title=""/>
              </v:shape>
            </v:group>
            <v:group style="position:absolute;left:14357;top:16064;width:651;height:776" coordorigin="14357,16064" coordsize="651,776">
              <v:shape style="position:absolute;left:14357;top:16064;width:651;height:776" coordorigin="14357,16064" coordsize="651,776" path="m14359,16064l14371,16142,14388,16218,14408,16293,14431,16366,14453,16424,14479,16481,14549,16512,14616,16549,14680,16592,14740,16640,14795,16695,14845,16754,14890,16820,14890,16840,15007,16840,15007,16836,14990,16800,14976,16765,14965,16731,14957,16696,14955,16688,14954,16680,14952,16671,14930,16618,14897,16558,14862,16504,14836,16467,14818,16443,14783,16393,14744,16341,14699,16291,14619,16222,14559,16173,14494,16127,14427,16089,14359,16064xe" filled="true" fillcolor="#97bd71" stroked="false">
                <v:path arrowok="t"/>
                <v:fill type="solid"/>
              </v:shape>
              <v:shape style="position:absolute;left:14786;top:14027;width:174;height:151" type="#_x0000_t75" stroked="false">
                <v:imagedata r:id="rId317" o:title=""/>
              </v:shape>
            </v:group>
            <v:group style="position:absolute;left:13798;top:16416;width:1092;height:425" coordorigin="13798,16416" coordsize="1092,425">
              <v:shape style="position:absolute;left:13798;top:16416;width:1092;height:425" coordorigin="13798,16416" coordsize="1092,425" path="m14119,16416l14045,16419,13971,16428,13883,16446,13798,16473,13802,16484,13874,16526,13945,16570,14087,16660,14159,16705,14232,16748,14306,16789,14383,16826,14383,16840,14890,16840,14890,16820,14845,16754,14795,16695,14740,16640,14680,16592,14616,16549,14549,16512,14479,16481,14409,16457,14338,16439,14266,16426,14193,16418,14119,16416xe" filled="true" fillcolor="#97bd71" stroked="false">
                <v:path arrowok="t"/>
                <v:fill type="solid"/>
              </v:shape>
            </v:group>
            <v:group style="position:absolute;left:14729;top:14399;width:1023;height:405" coordorigin="14729,14399" coordsize="1023,405">
              <v:shape style="position:absolute;left:14729;top:14399;width:1023;height:405" coordorigin="14729,14399" coordsize="1023,405" path="m15743,14673l15209,14673,15287,14673,15364,14675,15442,14679,15447,14679,15447,14803,15528,14803,15620,14799,15686,14795,15686,14790,15690,14761,15704,14732,15725,14707,15752,14687,15746,14677,15743,14673xe" filled="true" fillcolor="#a56b55" stroked="false">
                <v:path arrowok="t"/>
                <v:fill type="solid"/>
              </v:shape>
              <v:shape style="position:absolute;left:14729;top:14399;width:1023;height:405" coordorigin="14729,14399" coordsize="1023,405" path="m14869,14399l14863,14419,14835,14484,14808,14551,14780,14616,14746,14677,14729,14678,14753,14689,14772,14707,14783,14730,14786,14758,14786,14780,14851,14781,14917,14783,15049,14789,15052,14761,15052,14758,15053,14732,15054,14707,15054,14674,15743,14673,15712,14616,15683,14551,15666,14509,15248,14509,15168,14503,15090,14489,15014,14466,14940,14436,14869,14399xe" filled="true" fillcolor="#a56b55" stroked="false">
                <v:path arrowok="t"/>
                <v:fill type="solid"/>
              </v:shape>
              <v:shape style="position:absolute;left:14729;top:14399;width:1023;height:405" coordorigin="14729,14399" coordsize="1023,405" path="m15611,14409l15506,14458,15407,14490,15327,14504,15248,14509,15666,14509,15657,14484,15628,14419,15611,14409xe" filled="true" fillcolor="#a56b55" stroked="false">
                <v:path arrowok="t"/>
                <v:fill type="solid"/>
              </v:shape>
            </v:group>
            <v:group style="position:absolute;left:14617;top:14673;width:170;height:213" coordorigin="14617,14673" coordsize="170,213">
              <v:shape style="position:absolute;left:14617;top:14673;width:170;height:213" coordorigin="14617,14673" coordsize="170,213" path="m14705,14673l14649,14695,14622,14760,14617,14803,14619,14823,14656,14883,14672,14886,14692,14882,14712,14868,14724,14843,14730,14812,14732,14780,14786,14780,14786,14758,14783,14730,14772,14707,14753,14689,14729,14678,14718,14675,14705,14673xe" filled="true" fillcolor="#f0cebd" stroked="false">
                <v:path arrowok="t"/>
                <v:fill type="solid"/>
              </v:shape>
              <v:shape style="position:absolute;left:14617;top:14673;width:170;height:213" coordorigin="14617,14673" coordsize="170,213" path="m14786,14780l14732,14780,14742,14780,14786,14780,14786,14780xe" filled="true" fillcolor="#f0cebd" stroked="false">
                <v:path arrowok="t"/>
                <v:fill type="solid"/>
              </v:shape>
              <v:shape style="position:absolute;left:14707;top:13767;width:255;height:206" type="#_x0000_t75" stroked="false">
                <v:imagedata r:id="rId318" o:title=""/>
              </v:shape>
            </v:group>
            <v:group style="position:absolute;left:14521;top:14665;width:128;height:235" coordorigin="14521,14665" coordsize="128,235">
              <v:shape style="position:absolute;left:14521;top:14665;width:128;height:235" coordorigin="14521,14665" coordsize="128,235" path="m14596,14665l14529,14727,14521,14811,14528,14851,14543,14882,14565,14899,14594,14894,14632,14862,14632,14862,14623,14844,14619,14823,14617,14803,14618,14785,14622,14760,14628,14735,14636,14713,14649,14695,14649,14694,14634,14682,14621,14674,14608,14668,14596,14665xe" filled="true" fillcolor="#f0cebd" stroked="false">
                <v:path arrowok="t"/>
                <v:fill type="solid"/>
              </v:shape>
            </v:group>
            <v:group style="position:absolute;left:14134;top:14258;width:523;height:522" coordorigin="14134,14258" coordsize="523,522">
              <v:shape style="position:absolute;left:14134;top:14258;width:523;height:522" coordorigin="14134,14258" coordsize="523,522" path="m14380,14258l14317,14268,14260,14294,14211,14333,14171,14383,14145,14441,14134,14505,14141,14573,14157,14625,14181,14676,14209,14726,14238,14772,14238,14780,14319,14778,14346,14778,14346,14765,14336,14757,14328,14749,14321,14741,14316,14731,14280,14678,14255,14623,14244,14566,14252,14503,14280,14442,14323,14393,14379,14365,14446,14362,14589,14362,14553,14324,14501,14287,14446,14264,14380,14258xe" filled="true" fillcolor="#a56b55" stroked="false">
                <v:path arrowok="t"/>
                <v:fill type="solid"/>
              </v:shape>
              <v:shape style="position:absolute;left:14134;top:14258;width:523;height:522" coordorigin="14134,14258" coordsize="523,522" path="m14391,14498l14355,14515,14329,14567,14326,14618,14341,14660,14373,14695,14420,14721,14427,14722,14446,14689,14473,14668,14506,14665,14579,14665,14580,14665,14596,14665,14598,14657,14615,14636,14475,14636,14429,14629,14403,14596,14415,14542,14418,14509,14391,14498xe" filled="true" fillcolor="#a56b55" stroked="false">
                <v:path arrowok="t"/>
                <v:fill type="solid"/>
              </v:shape>
              <v:shape style="position:absolute;left:14134;top:14258;width:523;height:522" coordorigin="14134,14258" coordsize="523,522" path="m14579,14665l14506,14665,14541,14691,14544,14692,14555,14679,14567,14670,14579,14665xe" filled="true" fillcolor="#a56b55" stroked="false">
                <v:path arrowok="t"/>
                <v:fill type="solid"/>
              </v:shape>
              <v:shape style="position:absolute;left:14134;top:14258;width:523;height:522" coordorigin="14134,14258" coordsize="523,522" path="m14589,14362l14446,14362,14500,14388,14538,14434,14557,14492,14554,14553,14522,14612,14475,14636,14615,14636,14640,14605,14657,14547,14654,14487,14633,14427,14598,14371,14589,14362xe" filled="true" fillcolor="#a56b55" stroked="false">
                <v:path arrowok="t"/>
                <v:fill type="solid"/>
              </v:shape>
              <v:shape style="position:absolute;left:14416;top:14665;width:128;height:219" type="#_x0000_t75" stroked="false">
                <v:imagedata r:id="rId319" o:title=""/>
              </v:shape>
            </v:group>
            <v:group style="position:absolute;left:13896;top:16305;width:583;height:177" coordorigin="13896,16305" coordsize="583,177">
              <v:shape style="position:absolute;left:13896;top:16305;width:583;height:177" coordorigin="13896,16305" coordsize="583,177" path="m14450,16416l14119,16416,14193,16418,14266,16426,14338,16439,14409,16457,14479,16481,14465,16453,14453,16424,14450,16416xe" filled="true" fillcolor="#637a49" stroked="false">
                <v:path arrowok="t"/>
                <v:fill type="solid"/>
              </v:shape>
              <v:shape style="position:absolute;left:13896;top:16305;width:583;height:177" coordorigin="13896,16305" coordsize="583,177" path="m14028,16305l13959,16310,13896,16326,13896,16329,13913,16354,13929,16380,13947,16403,13970,16420,13971,16428,14045,16419,14119,16416,14450,16416,14442,16395,14372,16360,14253,16356,14193,16356,14193,16306,14164,16306,14097,16305,14028,16305xe" filled="true" fillcolor="#637a49" stroked="false">
                <v:path arrowok="t"/>
                <v:fill type="solid"/>
              </v:shape>
              <v:shape style="position:absolute;left:13896;top:16305;width:583;height:177" coordorigin="13896,16305" coordsize="583,177" path="m14193,16306l14164,16306,14193,16306xe" filled="true" fillcolor="#637a49" stroked="false">
                <v:path arrowok="t"/>
                <v:fill type="solid"/>
              </v:shape>
            </v:group>
            <v:group style="position:absolute;left:13804;top:16660;width:579;height:180" coordorigin="13804,16660" coordsize="579,180">
              <v:shape style="position:absolute;left:13804;top:16660;width:579;height:180" coordorigin="13804,16660" coordsize="579,180" path="m14087,16660l14084,16665,14012,16666,13943,16670,13875,16675,13805,16682,13804,16684,13866,16713,13928,16747,13987,16787,14037,16830,14037,16840,14383,16840,14383,16826,14306,16789,14232,16748,14159,16705,14087,16660xe" filled="true" fillcolor="#97bd71" stroked="false">
                <v:path arrowok="t"/>
                <v:fill type="solid"/>
              </v:shape>
              <v:shape style="position:absolute;left:15127;top:13417;width:201;height:210" type="#_x0000_t75" stroked="false">
                <v:imagedata r:id="rId320" o:title=""/>
              </v:shape>
              <v:shape style="position:absolute;left:14889;top:13713;width:171;height:239" type="#_x0000_t75" stroked="false">
                <v:imagedata r:id="rId321" o:title=""/>
              </v:shape>
              <v:shape style="position:absolute;left:15402;top:13712;width:151;height:240" type="#_x0000_t75" stroked="false">
                <v:imagedata r:id="rId322" o:title=""/>
              </v:shape>
            </v:group>
            <v:group style="position:absolute;left:14983;top:13865;width:490;height:146" coordorigin="14983,13865" coordsize="490,146">
              <v:shape style="position:absolute;left:14983;top:13865;width:490;height:146" coordorigin="14983,13865" coordsize="490,146" path="m15233,13865l15166,13874,15101,13898,15040,13935,14987,13985,14983,13996,14988,14006,14998,14011,15008,14006,15063,13956,15126,13920,15194,13899,15263,13895,15368,13895,15363,13892,15299,13871,15233,13865xe" filled="true" fillcolor="#221f20" stroked="false">
                <v:path arrowok="t"/>
                <v:fill type="solid"/>
              </v:shape>
              <v:shape style="position:absolute;left:14983;top:13865;width:490;height:146" coordorigin="14983,13865" coordsize="490,146" path="m15368,13895l15263,13895,15330,13910,15392,13944,15445,14000,15455,14006,15466,14004,15473,13996,15471,13984,15421,13929,15368,13895xe" filled="true" fillcolor="#221f20" stroked="false">
                <v:path arrowok="t"/>
                <v:fill type="solid"/>
              </v:shape>
            </v:group>
            <v:group style="position:absolute;left:14627;top:13931;width:1187;height:604" coordorigin="14627,13931" coordsize="1187,604">
              <v:shape style="position:absolute;left:14627;top:13931;width:1187;height:604" coordorigin="14627,13931" coordsize="1187,604" path="m14823,13935l14764,13946,14668,14003,14627,14108,14635,14179,14660,14245,14698,14304,14747,14356,14805,14401,14869,14440,14939,14472,15012,14497,15086,14516,15158,14528,15228,14534,15293,14534,15361,14527,15434,14511,15450,14506,15258,14506,15176,14504,15095,14492,15014,14469,14937,14437,14864,14396,14797,14347,14738,14291,14689,14227,14661,14155,14663,14081,14701,14009,14764,13968,14842,13958,14967,13958,14948,13950,14886,13936,14823,13935xe" filled="true" fillcolor="#221f20" stroked="false">
                <v:path arrowok="t"/>
                <v:fill type="solid"/>
              </v:shape>
              <v:shape style="position:absolute;left:14627;top:13931;width:1187;height:604" coordorigin="14627,13931" coordsize="1187,604" path="m15706,13958l15604,13958,15670,13970,15727,14006,15767,14067,15783,14134,15777,14199,15753,14261,15715,14316,15664,14365,15605,14406,15540,14440,15470,14467,15399,14487,15327,14500,15258,14506,15450,14506,15507,14488,15579,14456,15646,14416,15706,14369,15755,14315,15791,14253,15811,14184,15813,14116,15798,14057,15769,14008,15728,13970,15706,13958xe" filled="true" fillcolor="#221f20" stroked="false">
                <v:path arrowok="t"/>
                <v:fill type="solid"/>
              </v:shape>
              <v:shape style="position:absolute;left:14627;top:13931;width:1187;height:604" coordorigin="14627,13931" coordsize="1187,604" path="m15624,13931l15565,13933,15507,13950,15451,13985,15445,13995,15450,14004,15460,14009,15472,14006,15536,13970,15604,13958,15706,13958,15679,13944,15624,13931xe" filled="true" fillcolor="#221f20" stroked="false">
                <v:path arrowok="t"/>
                <v:fill type="solid"/>
              </v:shape>
              <v:shape style="position:absolute;left:14627;top:13931;width:1187;height:604" coordorigin="14627,13931" coordsize="1187,604" path="m14967,13958l14842,13958,14921,13972,14990,14001,15002,14003,15010,13996,15013,13985,15005,13976,14967,13958xe" filled="true" fillcolor="#221f20" stroked="false">
                <v:path arrowok="t"/>
                <v:fill type="solid"/>
              </v:shape>
            </v:group>
            <v:group style="position:absolute;left:15503;top:13746;width:269;height:251" coordorigin="15503,13746" coordsize="269,251">
              <v:shape style="position:absolute;left:15503;top:13746;width:269;height:251" coordorigin="15503,13746" coordsize="269,251" path="m15693,13776l15620,13776,15669,13793,15710,13828,15737,13873,15742,13923,15719,13971,15715,13983,15720,13993,15730,13997,15740,13992,15768,13944,15772,13894,15757,13846,15727,13804,15693,13776xe" filled="true" fillcolor="#221f20" stroked="false">
                <v:path arrowok="t"/>
                <v:fill type="solid"/>
              </v:shape>
              <v:shape style="position:absolute;left:15503;top:13746;width:269;height:251" coordorigin="15503,13746" coordsize="269,251" path="m15592,13746l15545,13763,15505,13803,15503,13815,15510,13823,15521,13825,15531,13818,15572,13782,15620,13776,15693,13776,15687,13771,15640,13750,15592,13746xe" filled="true" fillcolor="#221f20" stroked="false">
                <v:path arrowok="t"/>
                <v:fill type="solid"/>
              </v:shape>
            </v:group>
            <v:group style="position:absolute;left:15556;top:13823;width:153;height:144" coordorigin="15556,13823" coordsize="153,144">
              <v:shape style="position:absolute;left:15556;top:13823;width:153;height:144" coordorigin="15556,13823" coordsize="153,144" path="m15687,13852l15624,13852,15645,13858,15664,13871,15676,13888,15680,13906,15674,13924,15658,13939,15652,13948,15654,13959,15662,13966,15674,13965,15698,13942,15709,13914,15706,13884,15690,13855,15687,13852xe" filled="true" fillcolor="#221f20" stroked="false">
                <v:path arrowok="t"/>
                <v:fill type="solid"/>
              </v:shape>
              <v:shape style="position:absolute;left:15556;top:13823;width:153;height:144" coordorigin="15556,13823" coordsize="153,144" path="m15628,13823l15593,13827,15561,13844,15556,13854,15561,13863,15571,13868,15583,13865,15603,13854,15624,13852,15687,13852,15662,13832,15628,13823xe" filled="true" fillcolor="#221f20" stroked="false">
                <v:path arrowok="t"/>
                <v:fill type="solid"/>
              </v:shape>
            </v:group>
            <v:group style="position:absolute;left:15569;top:13869;width:76;height:83" coordorigin="15569,13869" coordsize="76,83">
              <v:shape style="position:absolute;left:15569;top:13869;width:76;height:83" coordorigin="15569,13869" coordsize="76,83" path="m15629,13869l15573,13900,15569,13928,15571,13942,15578,13951,15589,13952,15598,13946,15600,13934,15599,13920,15604,13909,15615,13902,15629,13899,15640,13895,15644,13884,15640,13874,15629,13869xe" filled="true" fillcolor="#221f20" stroked="false">
                <v:path arrowok="t"/>
                <v:fill type="solid"/>
              </v:shape>
              <v:shape style="position:absolute;left:14684;top:13765;width:275;height:227" type="#_x0000_t75" stroked="false">
                <v:imagedata r:id="rId323" o:title=""/>
              </v:shape>
            </v:group>
            <v:group style="position:absolute;left:15171;top:13943;width:30;height:30" coordorigin="15171,13943" coordsize="30,30">
              <v:shape style="position:absolute;left:15171;top:13943;width:30;height:30" coordorigin="15171,13943" coordsize="30,30" path="m15186,13943l15175,13948,15171,13958,15175,13969,15186,13973,15197,13969,15200,13958,15197,13948,15186,13943xe" filled="true" fillcolor="#221f20" stroked="false">
                <v:path arrowok="t"/>
                <v:fill type="solid"/>
              </v:shape>
            </v:group>
            <v:group style="position:absolute;left:15245;top:13940;width:29;height:30" coordorigin="15245,13940" coordsize="29,30">
              <v:shape style="position:absolute;left:15245;top:13940;width:29;height:30" coordorigin="15245,13940" coordsize="29,30" path="m15260,13940l15249,13945,15245,13955,15249,13965,15260,13970,15271,13965,15274,13955,15271,13945,15260,13940xe" filled="true" fillcolor="#221f20" stroked="false">
                <v:path arrowok="t"/>
                <v:fill type="solid"/>
              </v:shape>
            </v:group>
            <v:group style="position:absolute;left:15225;top:13710;width:185;height:176" coordorigin="15225,13710" coordsize="185,176">
              <v:shape style="position:absolute;left:15225;top:13710;width:185;height:176" coordorigin="15225,13710" coordsize="185,176" path="m15281,13850l15290,13858,15290,13869,15284,13877,15273,13879,15313,13886,15353,13878,15387,13857,15389,13855,15308,13855,15281,13850xe" filled="true" fillcolor="#221f20" stroked="false">
                <v:path arrowok="t"/>
                <v:fill type="solid"/>
              </v:shape>
              <v:shape style="position:absolute;left:15225;top:13710;width:185;height:176" coordorigin="15225,13710" coordsize="185,176" path="m15317,13710l15259,13728,15225,13779,15227,13839,15273,13879,15264,13870,15263,13859,15269,13851,15281,13850,15253,13825,15253,13789,15275,13756,15309,13740,15377,13740,15354,13722,15317,13710xe" filled="true" fillcolor="#221f20" stroked="false">
                <v:path arrowok="t"/>
                <v:fill type="solid"/>
              </v:shape>
              <v:shape style="position:absolute;left:15225;top:13710;width:185;height:176" coordorigin="15225,13710" coordsize="185,176" path="m15281,13850l15269,13851,15263,13859,15264,13870,15273,13879,15284,13877,15290,13869,15290,13858,15281,13850xe" filled="true" fillcolor="#221f20" stroked="false">
                <v:path arrowok="t"/>
                <v:fill type="solid"/>
              </v:shape>
              <v:shape style="position:absolute;left:15225;top:13710;width:185;height:176" coordorigin="15225,13710" coordsize="185,176" path="m15377,13740l15309,13740,15336,13745,15361,13763,15378,13788,15381,13815,15365,13839,15339,13852,15308,13855,15389,13855,15410,13823,15410,13783,15388,13748,15377,13740xe" filled="true" fillcolor="#221f20" stroked="false">
                <v:path arrowok="t"/>
                <v:fill type="solid"/>
              </v:shape>
            </v:group>
            <v:group style="position:absolute;left:15064;top:13710;width:185;height:176" coordorigin="15064,13710" coordsize="185,176">
              <v:shape style="position:absolute;left:15064;top:13710;width:185;height:176" coordorigin="15064,13710" coordsize="185,176" path="m15120,13850l15129,13858,15129,13869,15123,13877,15112,13879,15152,13886,15192,13878,15226,13857,15228,13855,15147,13855,15120,13850xe" filled="true" fillcolor="#221f20" stroked="false">
                <v:path arrowok="t"/>
                <v:fill type="solid"/>
              </v:shape>
              <v:shape style="position:absolute;left:15064;top:13710;width:185;height:176" coordorigin="15064,13710" coordsize="185,176" path="m15156,13710l15098,13728,15064,13779,15066,13839,15112,13879,15103,13870,15102,13859,15108,13851,15120,13850,15092,13825,15092,13789,15114,13756,15148,13740,15216,13740,15193,13722,15156,13710xe" filled="true" fillcolor="#221f20" stroked="false">
                <v:path arrowok="t"/>
                <v:fill type="solid"/>
              </v:shape>
              <v:shape style="position:absolute;left:15064;top:13710;width:185;height:176" coordorigin="15064,13710" coordsize="185,176" path="m15120,13850l15108,13851,15102,13859,15103,13870,15112,13879,15123,13877,15129,13869,15129,13858,15120,13850xe" filled="true" fillcolor="#221f20" stroked="false">
                <v:path arrowok="t"/>
                <v:fill type="solid"/>
              </v:shape>
              <v:shape style="position:absolute;left:15064;top:13710;width:185;height:176" coordorigin="15064,13710" coordsize="185,176" path="m15216,13740l15148,13740,15175,13745,15200,13763,15217,13788,15220,13815,15204,13839,15178,13852,15147,13855,15228,13855,15249,13823,15249,13783,15227,13748,15216,13740xe" filled="true" fillcolor="#221f20" stroked="false">
                <v:path arrowok="t"/>
                <v:fill type="solid"/>
              </v:shape>
            </v:group>
            <v:group style="position:absolute;left:15158;top:13799;width:29;height:30" coordorigin="15158,13799" coordsize="29,30">
              <v:shape style="position:absolute;left:15158;top:13799;width:29;height:30" coordorigin="15158,13799" coordsize="29,30" path="m15172,13799l15162,13804,15158,13814,15162,13824,15172,13829,15183,13824,15187,13814,15183,13804,15172,13799xe" filled="true" fillcolor="#221f20" stroked="false">
                <v:path arrowok="t"/>
                <v:fill type="solid"/>
              </v:shape>
            </v:group>
            <v:group style="position:absolute;left:15275;top:13806;width:30;height:30" coordorigin="15275,13806" coordsize="30,30">
              <v:shape style="position:absolute;left:15275;top:13806;width:30;height:30" coordorigin="15275,13806" coordsize="30,30" path="m15290,13806l15279,13810,15275,13821,15279,13831,15290,13836,15301,13831,15305,13821,15301,13810,15290,13806xe" filled="true" fillcolor="#221f20" stroked="false">
                <v:path arrowok="t"/>
                <v:fill type="solid"/>
              </v:shape>
            </v:group>
            <v:group style="position:absolute;left:15390;top:13799;width:92;height:181" coordorigin="15390,13799" coordsize="92,181">
              <v:shape style="position:absolute;left:15390;top:13799;width:92;height:181" coordorigin="15390,13799" coordsize="92,181" path="m15400,13799l15391,13805,15390,13816,15396,13825,15408,13828,15440,13841,15453,13879,15450,13923,15434,13954,15429,13965,15434,13975,15444,13980,15455,13976,15481,13926,15480,13865,15453,13815,15400,13799xe" filled="true" fillcolor="#221f20" stroked="false">
                <v:path arrowok="t"/>
                <v:fill type="solid"/>
              </v:shape>
            </v:group>
            <v:group style="position:absolute;left:15000;top:13795;width:83;height:170" coordorigin="15000,13795" coordsize="83,170">
              <v:shape style="position:absolute;left:15000;top:13795;width:83;height:170" coordorigin="15000,13795" coordsize="83,170" path="m15072,13795l15061,13798,15027,13830,15006,13868,15000,13910,15010,13956,15019,13964,15030,13965,15039,13959,15039,13948,15031,13912,15034,13879,15049,13849,15076,13824,15082,13813,15080,13802,15072,13795xe" filled="true" fillcolor="#221f20" stroked="false">
                <v:path arrowok="t"/>
                <v:fill type="solid"/>
              </v:shape>
            </v:group>
            <v:group style="position:absolute;left:15035;top:13608;width:217;height:167" coordorigin="15035,13608" coordsize="217,167">
              <v:shape style="position:absolute;left:15035;top:13608;width:217;height:167" coordorigin="15035,13608" coordsize="217,167" path="m15171,13608l15109,13609,15064,13637,15037,13682,15035,13732,15068,13773,15079,13775,15087,13768,15090,13757,15083,13747,15061,13716,15070,13680,15097,13649,15132,13634,15207,13634,15171,13608xe" filled="true" fillcolor="#221f20" stroked="false">
                <v:path arrowok="t"/>
                <v:fill type="solid"/>
              </v:shape>
              <v:shape style="position:absolute;left:15035;top:13608;width:217;height:167" coordorigin="15035,13608" coordsize="217,167" path="m15207,13634l15132,13634,15175,13642,15203,13671,15218,13711,15221,13754,15226,13764,15236,13768,15246,13764,15251,13754,15243,13693,15216,13641,15207,13634xe" filled="true" fillcolor="#221f20" stroked="false">
                <v:path arrowok="t"/>
                <v:fill type="solid"/>
              </v:shape>
            </v:group>
            <v:group style="position:absolute;left:15221;top:13618;width:204;height:177" coordorigin="15221,13618" coordsize="204,177">
              <v:shape style="position:absolute;left:15221;top:13618;width:204;height:177" coordorigin="15221,13618" coordsize="204,177" path="m15388,13648l15303,13648,15350,13656,15383,13686,15394,13728,15378,13773,15375,13784,15382,13792,15393,13794,15404,13788,15424,13735,15415,13682,15388,13648xe" filled="true" fillcolor="#221f20" stroked="false">
                <v:path arrowok="t"/>
                <v:fill type="solid"/>
              </v:shape>
              <v:shape style="position:absolute;left:15221;top:13618;width:204;height:177" coordorigin="15221,13618" coordsize="204,177" path="m15302,13618l15238,13652,15221,13725,15221,13735,15221,13760,15226,13771,15236,13775,15247,13771,15251,13760,15251,13725,15255,13690,15270,13662,15303,13648,15388,13648,15381,13639,15328,13618,15302,13618xe" filled="true" fillcolor="#221f20" stroked="false">
                <v:path arrowok="t"/>
                <v:fill type="solid"/>
              </v:shape>
            </v:group>
            <v:group style="position:absolute;left:15215;top:14028;width:475;height:352" coordorigin="15215,14028" coordsize="475,352">
              <v:shape style="position:absolute;left:15215;top:14028;width:475;height:352" coordorigin="15215,14028" coordsize="475,352" path="m15678,14065l15628,14065,15657,14089,15656,14155,15629,14218,15580,14265,15515,14300,15442,14325,15366,14340,15293,14347,15230,14350,15219,14354,15215,14365,15219,14375,15230,14380,15291,14377,15362,14370,15436,14356,15509,14334,15575,14302,15631,14261,15670,14208,15689,14141,15688,14092,15678,14065xe" filled="true" fillcolor="#221f20" stroked="false">
                <v:path arrowok="t"/>
                <v:fill type="solid"/>
              </v:shape>
              <v:shape style="position:absolute;left:15215;top:14028;width:475;height:352" coordorigin="15215,14028" coordsize="475,352" path="m15595,14028l15567,14035,15540,14047,15514,14061,15489,14076,15427,14107,15364,14128,15299,14142,15230,14152,15219,14157,15215,14168,15219,14178,15230,14182,15295,14173,15360,14162,15422,14143,15482,14116,15529,14091,15581,14070,15628,14065,15678,14065,15674,14054,15644,14031,15595,14028xe" filled="true" fillcolor="#221f20" stroked="false">
                <v:path arrowok="t"/>
                <v:fill type="solid"/>
              </v:shape>
              <v:shape style="position:absolute;left:15373;top:14076;width:298;height:266" type="#_x0000_t75" stroked="false">
                <v:imagedata r:id="rId324" o:title=""/>
              </v:shape>
            </v:group>
            <v:group style="position:absolute;left:14763;top:14028;width:475;height:352" coordorigin="14763,14028" coordsize="475,352">
              <v:shape style="position:absolute;left:14763;top:14028;width:475;height:352" coordorigin="14763,14028" coordsize="475,352" path="m14857,14028l14809,14028,14779,14053,14765,14094,14763,14141,14782,14208,14822,14261,14878,14302,14944,14334,15017,14356,15091,14370,15161,14377,15223,14380,15234,14375,15238,14365,15234,14354,15223,14350,15156,14347,15084,14339,15011,14324,14941,14300,14879,14265,14829,14217,14797,14155,14791,14111,14806,14078,14836,14061,14938,14061,14918,14051,14888,14038,14857,14028xe" filled="true" fillcolor="#221f20" stroked="false">
                <v:path arrowok="t"/>
                <v:fill type="solid"/>
              </v:shape>
              <v:shape style="position:absolute;left:14763;top:14028;width:475;height:352" coordorigin="14763,14028" coordsize="475,352" path="m14938,14061l14836,14061,14880,14066,14903,14076,14926,14088,14949,14102,14970,14116,15029,14145,15092,14163,15158,14174,15223,14182,15234,14178,15237,14168,15234,14157,15223,14152,15158,14143,15095,14132,15034,14113,14975,14083,14947,14066,14938,14061xe" filled="true" fillcolor="#221f20" stroked="false">
                <v:path arrowok="t"/>
                <v:fill type="solid"/>
              </v:shape>
              <v:shape style="position:absolute;left:14782;top:14076;width:298;height:266" type="#_x0000_t75" stroked="false">
                <v:imagedata r:id="rId325" o:title=""/>
              </v:shape>
            </v:group>
            <v:group style="position:absolute;left:15214;top:14162;width:34;height:211" coordorigin="15214,14162" coordsize="34,211">
              <v:shape style="position:absolute;left:15214;top:14162;width:34;height:211" coordorigin="15214,14162" coordsize="34,211" path="m15233,14162l15223,14166,15218,14177,15217,14222,15215,14267,15214,14313,15215,14358,15220,14369,15230,14372,15240,14369,15245,14358,15244,14313,15245,14267,15247,14222,15248,14177,15243,14166,15233,14162xe" filled="true" fillcolor="#221f20" stroked="false">
                <v:path arrowok="t"/>
                <v:fill type="solid"/>
              </v:shape>
              <v:shape style="position:absolute;left:15606;top:14417;width:475;height:510" type="#_x0000_t75" stroked="false">
                <v:imagedata r:id="rId326" o:title=""/>
              </v:shape>
            </v:group>
            <v:group style="position:absolute;left:15530;top:14582;width:30;height:251" coordorigin="15530,14582" coordsize="30,251">
              <v:shape style="position:absolute;left:15530;top:14582;width:30;height:251" coordorigin="15530,14582" coordsize="30,251" path="m15545,14582l15535,14585,15530,14596,15530,14818,15535,14829,15545,14832,15555,14829,15560,14818,15560,14596,15555,14585,15545,14582xe" filled="true" fillcolor="#221f20" stroked="false">
                <v:path arrowok="t"/>
                <v:fill type="solid"/>
              </v:shape>
              <v:shape style="position:absolute;left:14392;top:14417;width:475;height:511" type="#_x0000_t75" stroked="false">
                <v:imagedata r:id="rId327" o:title=""/>
              </v:shape>
            </v:group>
            <v:group style="position:absolute;left:14913;top:14552;width:30;height:251" coordorigin="14913,14552" coordsize="30,251">
              <v:shape style="position:absolute;left:14913;top:14552;width:30;height:251" coordorigin="14913,14552" coordsize="30,251" path="m14928,14552l14918,14555,14913,14566,14913,14788,14918,14799,14928,14802,14938,14799,14943,14788,14943,14566,14938,14555,14928,14552xe" filled="true" fillcolor="#221f20" stroked="false">
                <v:path arrowok="t"/>
                <v:fill type="solid"/>
              </v:shape>
            </v:group>
            <v:group style="position:absolute;left:14222;top:14361;width:338;height:432" coordorigin="14222,14361" coordsize="338,432">
              <v:shape style="position:absolute;left:14222;top:14361;width:338;height:432" coordorigin="14222,14361" coordsize="338,432" path="m14442,14361l14379,14363,14318,14388,14269,14431,14235,14490,14222,14553,14227,14618,14247,14682,14281,14739,14326,14788,14337,14792,14347,14787,14352,14777,14347,14767,14304,14717,14273,14658,14257,14594,14257,14530,14276,14471,14316,14423,14378,14391,14503,14391,14499,14385,14442,14361xe" filled="true" fillcolor="#221f20" stroked="false">
                <v:path arrowok="t"/>
                <v:fill type="solid"/>
              </v:shape>
              <v:shape style="position:absolute;left:14222;top:14361;width:338;height:432" coordorigin="14222,14361" coordsize="338,432" path="m14403,14538l14394,14545,14381,14592,14391,14632,14420,14658,14469,14663,14530,14632,14531,14630,14451,14630,14415,14613,14420,14560,14421,14548,14414,14540,14403,14538xe" filled="true" fillcolor="#221f20" stroked="false">
                <v:path arrowok="t"/>
                <v:fill type="solid"/>
              </v:shape>
              <v:shape style="position:absolute;left:14222;top:14361;width:338;height:432" coordorigin="14222,14361" coordsize="338,432" path="m14503,14391l14378,14391,14449,14392,14500,14432,14528,14494,14530,14562,14499,14613,14451,14630,14531,14630,14558,14573,14559,14503,14542,14439,14503,14391xe" filled="true" fillcolor="#221f20" stroked="false">
                <v:path arrowok="t"/>
                <v:fill type="solid"/>
              </v:shape>
              <v:shape style="position:absolute;left:14301;top:14495;width:125;height:252" type="#_x0000_t75" stroked="false">
                <v:imagedata r:id="rId328" o:title=""/>
              </v:shape>
            </v:group>
            <v:group style="position:absolute;left:14110;top:14255;width:551;height:544" coordorigin="14110,14255" coordsize="551,544">
              <v:shape style="position:absolute;left:14110;top:14255;width:551;height:544" coordorigin="14110,14255" coordsize="551,544" path="m14384,14255l14305,14265,14234,14301,14175,14356,14132,14422,14110,14500,14115,14577,14139,14653,14175,14725,14216,14792,14226,14799,14237,14796,14244,14788,14242,14777,14206,14719,14175,14660,14152,14598,14140,14531,14150,14454,14187,14386,14244,14332,14312,14296,14371,14284,14483,14284,14448,14268,14384,14255xe" filled="true" fillcolor="#221f20" stroked="false">
                <v:path arrowok="t"/>
                <v:fill type="solid"/>
              </v:shape>
              <v:shape style="position:absolute;left:14110;top:14255;width:551;height:544" coordorigin="14110,14255" coordsize="551,544" path="m14483,14284l14371,14284,14429,14291,14485,14313,14535,14348,14577,14392,14627,14498,14630,14554,14614,14609,14578,14660,14573,14670,14578,14680,14588,14685,14599,14681,14641,14624,14660,14563,14659,14502,14641,14441,14607,14385,14562,14336,14508,14296,14483,14284xe" filled="true" fillcolor="#221f20" stroked="false">
                <v:path arrowok="t"/>
                <v:fill type="solid"/>
              </v:shape>
            </v:group>
            <v:group style="position:absolute;left:15209;top:16420;width:446;height:332" coordorigin="15209,16420" coordsize="446,332">
              <v:shape style="position:absolute;left:15209;top:16420;width:446;height:332" coordorigin="15209,16420" coordsize="446,332" path="m15644,16420l15507,16472,15446,16501,15386,16534,15336,16574,15292,16622,15251,16673,15212,16724,15209,16736,15214,16746,15223,16751,15233,16746,15272,16696,15311,16647,15354,16601,15402,16560,15459,16525,15521,16497,15584,16471,15647,16446,15654,16437,15652,16427,15644,16420xe" filled="true" fillcolor="#221f20" stroked="false">
                <v:path arrowok="t"/>
                <v:fill type="solid"/>
              </v:shape>
            </v:group>
            <v:group style="position:absolute;left:15537;top:16418;width:125;height:420" coordorigin="15537,16418" coordsize="125,420">
              <v:shape style="position:absolute;left:15537;top:16418;width:125;height:420" coordorigin="15537,16418" coordsize="125,420" path="m15646,16418l15636,16422,15631,16433,15624,16518,15610,16602,15589,16684,15563,16764,15537,16838,15568,16838,15592,16771,15618,16688,15640,16605,15654,16520,15661,16433,15656,16422,15646,16418xe" filled="true" fillcolor="#221f20" stroked="false">
                <v:path arrowok="t"/>
                <v:fill type="solid"/>
              </v:shape>
            </v:group>
            <v:group style="position:absolute;left:15626;top:16068;width:549;height:501" coordorigin="15626,16068" coordsize="549,501">
              <v:shape style="position:absolute;left:15626;top:16068;width:549;height:501" coordorigin="15626,16068" coordsize="549,501" path="m16163,16068l16152,16071,16086,16115,16019,16160,15953,16205,15888,16251,15825,16300,15766,16353,15713,16411,15666,16475,15626,16546,15626,16558,15633,16567,15643,16569,15652,16561,15691,16492,15737,16429,15789,16373,15847,16321,15908,16273,15972,16227,16037,16184,16103,16140,16167,16097,16174,16086,16171,16075,16163,16068xe" filled="true" fillcolor="#221f20" stroked="false">
                <v:path arrowok="t"/>
                <v:fill type="solid"/>
              </v:shape>
            </v:group>
            <v:group style="position:absolute;left:15935;top:16069;width:246;height:769" coordorigin="15935,16069" coordsize="246,769">
              <v:shape style="position:absolute;left:15935;top:16069;width:246;height:769" coordorigin="15935,16069" coordsize="246,769" path="m16160,16069l16149,16073,16145,16084,16145,16125,16148,16166,16151,16207,16153,16248,16138,16362,16105,16472,16079,16549,16049,16624,16016,16698,15978,16769,15935,16838,15971,16838,16004,16783,16043,16710,16076,16635,16107,16558,16134,16480,16160,16398,16177,16314,16181,16256,16179,16199,16176,16141,16175,16084,16170,16073,16160,16069xe" filled="true" fillcolor="#221f20" stroked="false">
                <v:path arrowok="t"/>
                <v:fill type="solid"/>
              </v:shape>
            </v:group>
            <v:group style="position:absolute;left:16071;top:16217;width:650;height:389" coordorigin="16071,16217" coordsize="650,389">
              <v:shape style="position:absolute;left:16071;top:16217;width:650;height:389" coordorigin="16071,16217" coordsize="650,389" path="m16703,16217l16635,16246,16568,16277,16502,16310,16437,16345,16295,16426,16218,16473,16143,16523,16075,16580,16071,16591,16075,16601,16085,16605,16096,16601,16156,16551,16221,16507,16425,16386,16494,16347,16565,16311,16637,16277,16711,16246,16720,16237,16720,16226,16714,16217,16703,16217xe" filled="true" fillcolor="#221f20" stroked="false">
                <v:path arrowok="t"/>
                <v:fill type="solid"/>
              </v:shape>
            </v:group>
            <v:group style="position:absolute;left:16421;top:16214;width:304;height:624" coordorigin="16421,16214" coordsize="304,624">
              <v:shape style="position:absolute;left:16421;top:16214;width:304;height:624" coordorigin="16421,16214" coordsize="304,624" path="m16714,16214l16703,16215,16696,16224,16674,16297,16646,16368,16615,16437,16581,16505,16509,16640,16475,16708,16444,16777,16421,16838,16453,16838,16473,16785,16504,16716,16538,16648,16609,16513,16644,16445,16675,16376,16703,16305,16725,16232,16723,16220,16714,16214xe" filled="true" fillcolor="#221f20" stroked="false">
                <v:path arrowok="t"/>
                <v:fill type="solid"/>
              </v:shape>
              <v:shape style="position:absolute;left:16437;top:16624;width:254;height:214" type="#_x0000_t75" stroked="false">
                <v:imagedata r:id="rId329" o:title=""/>
              </v:shape>
              <v:shape style="position:absolute;left:14919;top:16539;width:389;height:299" type="#_x0000_t75" stroked="false">
                <v:imagedata r:id="rId330" o:title=""/>
              </v:shape>
            </v:group>
            <v:group style="position:absolute;left:14336;top:16062;width:627;height:662" coordorigin="14336,16062" coordsize="627,662">
              <v:shape style="position:absolute;left:14336;top:16062;width:627;height:662" coordorigin="14336,16062" coordsize="627,662" path="m14354,16062l14342,16064,14336,16073,14337,16084,14346,16091,14414,16117,14481,16152,14545,16194,14605,16243,14661,16296,14712,16352,14757,16409,14798,16462,14842,16520,14883,16582,14916,16645,14933,16709,14939,16720,14949,16724,14959,16720,14963,16709,14943,16635,14907,16563,14861,16494,14811,16429,14764,16368,14720,16313,14668,16259,14612,16208,14551,16161,14486,16120,14420,16087,14354,16062xe" filled="true" fillcolor="#221f20" stroked="false">
                <v:path arrowok="t"/>
                <v:fill type="solid"/>
              </v:shape>
            </v:group>
            <v:group style="position:absolute;left:14332;top:16059;width:151;height:450" coordorigin="14332,16059" coordsize="151,450">
              <v:shape style="position:absolute;left:14332;top:16059;width:151;height:450" coordorigin="14332,16059" coordsize="151,450" path="m14344,16059l14335,16066,14332,16078,14346,16150,14362,16222,14381,16294,14402,16364,14427,16433,14457,16502,14465,16509,14476,16507,14483,16499,14482,16487,14449,16406,14421,16324,14397,16240,14378,16155,14361,16070,14355,16060,14344,16059xe" filled="true" fillcolor="#221f20" stroked="false">
                <v:path arrowok="t"/>
                <v:fill type="solid"/>
              </v:shape>
            </v:group>
            <v:group style="position:absolute;left:13772;top:16416;width:1123;height:422" coordorigin="13772,16416" coordsize="1123,422">
              <v:shape style="position:absolute;left:13772;top:16416;width:1123;height:422" coordorigin="13772,16416" coordsize="1123,422" path="m14360,16446l14091,16446,14167,16447,14242,16454,14317,16466,14390,16485,14461,16509,14529,16539,14595,16575,14658,16617,14717,16664,14772,16717,14822,16776,14866,16838,14894,16838,14850,16762,14801,16705,14749,16652,14692,16605,14632,16563,14569,16526,14504,16495,14436,16468,14366,16447,14360,16446xe" filled="true" fillcolor="#221f20" stroked="false">
                <v:path arrowok="t"/>
                <v:fill type="solid"/>
              </v:shape>
              <v:shape style="position:absolute;left:13772;top:16416;width:1123;height:422" coordorigin="13772,16416" coordsize="1123,422" path="m14148,16416l14074,16416,14000,16422,13927,16433,13854,16450,13782,16472,13772,16491,13778,16500,13790,16501,13864,16478,13939,16462,14015,16451,14091,16446,14360,16446,14294,16431,14222,16421,14148,16416xe" filled="true" fillcolor="#221f20" stroked="false">
                <v:path arrowok="t"/>
                <v:fill type="solid"/>
              </v:shape>
            </v:group>
            <v:group style="position:absolute;left:13778;top:16482;width:611;height:356" coordorigin="13778,16482" coordsize="611,356">
              <v:shape style="position:absolute;left:13778;top:16482;width:611;height:356" coordorigin="13778,16482" coordsize="611,356" path="m13788,16482l13780,16489,13778,16500,13785,16510,13857,16553,13929,16597,14072,16687,14144,16731,14216,16774,14290,16814,14337,16838,14388,16838,14388,16835,14381,16826,14305,16788,14232,16748,14159,16705,14087,16661,13944,16571,13873,16527,13800,16484,13788,16482xe" filled="true" fillcolor="#221f20" stroked="false">
                <v:path arrowok="t"/>
                <v:fill type="solid"/>
              </v:shape>
              <v:shape style="position:absolute;left:13774;top:16663;width:315;height:175" type="#_x0000_t75" stroked="false">
                <v:imagedata r:id="rId331" o:title=""/>
              </v:shape>
              <v:shape style="position:absolute;left:13871;top:16302;width:299;height:144" type="#_x0000_t75" stroked="false">
                <v:imagedata r:id="rId332" o:title=""/>
              </v:shape>
            </v:group>
            <v:group style="position:absolute;left:14109;top:14773;width:311;height:36" coordorigin="14109,14773" coordsize="311,36">
              <v:shape style="position:absolute;left:14109;top:14773;width:311;height:36" coordorigin="14109,14773" coordsize="311,36" path="m14405,14773l14335,14775,14264,14777,14123,14778,14112,14782,14109,14793,14112,14803,14123,14808,14264,14807,14335,14805,14405,14803,14420,14787,14416,14777,14405,14773xe" filled="true" fillcolor="#221f20" stroked="false">
                <v:path arrowok="t"/>
                <v:fill type="solid"/>
              </v:shape>
            </v:group>
            <v:group style="position:absolute;left:14718;top:14778;width:1027;height:53" coordorigin="14718,14778" coordsize="1027,53">
              <v:shape style="position:absolute;left:14718;top:14778;width:1027;height:53" coordorigin="14718,14778" coordsize="1027,53" path="m14733,14778l14722,14782,14718,14793,14722,14803,14733,14808,14809,14809,14886,14811,15193,14824,15346,14829,15423,14830,15500,14830,15576,14828,15653,14824,15730,14818,15744,14801,15744,14800,15423,14800,15346,14799,15193,14794,14886,14781,14809,14779,14733,14778xe" filled="true" fillcolor="#221f20" stroked="false">
                <v:path arrowok="t"/>
                <v:fill type="solid"/>
              </v:shape>
              <v:shape style="position:absolute;left:14718;top:14778;width:1027;height:53" coordorigin="14718,14778" coordsize="1027,53" path="m15730,14788l15653,14794,15576,14798,15500,14800,15423,14800,15744,14800,15741,14791,15730,14788xe" filled="true" fillcolor="#221f20" stroked="false">
                <v:path arrowok="t"/>
                <v:fill type="solid"/>
              </v:shape>
            </v:group>
            <v:group style="position:absolute;left:16058;top:14773;width:291;height:30" coordorigin="16058,14773" coordsize="291,30">
              <v:shape style="position:absolute;left:16058;top:14773;width:291;height:30" coordorigin="16058,14773" coordsize="291,30" path="m16334,14773l16072,14773,16061,14777,16058,14788,16061,14798,16072,14803,16334,14803,16345,14798,16349,14788,16345,14777,16334,14773xe" filled="true" fillcolor="#221f20" stroked="false">
                <v:path arrowok="t"/>
                <v:fill type="solid"/>
              </v:shape>
            </v:group>
            <v:group style="position:absolute;left:16344;top:14773;width:2;height:412" coordorigin="16344,14773" coordsize="2,412">
              <v:shape style="position:absolute;left:16344;top:14773;width:2;height:412" coordorigin="16344,14773" coordsize="0,412" path="m16344,14773l16344,15185e" filled="false" stroked="true" strokeweight="1.962312pt" strokecolor="#221f20">
                <v:path arrowok="t"/>
              </v:shape>
            </v:group>
            <v:group style="position:absolute;left:16184;top:15158;width:206;height:32" coordorigin="16184,15158" coordsize="206,32">
              <v:shape style="position:absolute;left:16184;top:15158;width:206;height:32" coordorigin="16184,15158" coordsize="206,32" path="m16330,15158l16286,15159,16198,15160,16187,15165,16184,15176,16187,15186,16198,15190,16286,15189,16380,15188,16385,15187,16389,15177,16385,15166,16374,15160,16330,15158xe" filled="true" fillcolor="#221f20" stroked="false">
                <v:path arrowok="t"/>
                <v:fill type="solid"/>
              </v:shape>
              <v:shape style="position:absolute;left:16184;top:15158;width:206;height:32" coordorigin="16184,15158" coordsize="206,32" path="m16380,15188l16330,15188,16374,15190,16380,15188xe" filled="true" fillcolor="#221f20" stroked="false">
                <v:path arrowok="t"/>
                <v:fill type="solid"/>
              </v:shape>
            </v:group>
            <v:group style="position:absolute;left:16370;top:15166;width:46;height:458" coordorigin="16370,15166" coordsize="46,458">
              <v:shape style="position:absolute;left:16370;top:15166;width:46;height:458" coordorigin="16370,15166" coordsize="46,458" path="m16384,15166l16374,15170,16370,15180,16371,15266,16375,15352,16379,15437,16383,15523,16385,15608,16389,15619,16400,15623,16410,15619,16415,15608,16413,15523,16409,15437,16405,15352,16401,15266,16400,15180,16395,15170,16384,15166xe" filled="true" fillcolor="#221f20" stroked="false">
                <v:path arrowok="t"/>
                <v:fill type="solid"/>
              </v:shape>
            </v:group>
            <v:group style="position:absolute;left:16179;top:15599;width:236;height:36" coordorigin="16179,15599" coordsize="236,36">
              <v:shape style="position:absolute;left:16179;top:15599;width:236;height:36" coordorigin="16179,15599" coordsize="236,36" path="m16193,15599l16182,15603,16179,15614,16182,15624,16193,15629,16245,15629,16348,15633,16400,15634,16411,15629,16414,15619,16411,15608,16400,15604,16348,15603,16245,15599,16193,15599xe" filled="true" fillcolor="#221f20" stroked="false">
                <v:path arrowok="t"/>
                <v:fill type="solid"/>
              </v:shape>
            </v:group>
            <v:group style="position:absolute;left:16279;top:15392;width:110;height:30" coordorigin="16279,15392" coordsize="110,30">
              <v:shape style="position:absolute;left:16279;top:15392;width:110;height:30" coordorigin="16279,15392" coordsize="110,30" path="m16374,15392l16294,15392,16283,15397,16279,15407,16283,15417,16294,15422,16374,15422,16385,15417,16389,15407,16385,15397,16374,15392xe" filled="true" fillcolor="#221f20" stroked="false">
                <v:path arrowok="t"/>
                <v:fill type="solid"/>
              </v:shape>
            </v:group>
            <v:group style="position:absolute;left:16314;top:15614;width:2;height:352" coordorigin="16314,15614" coordsize="2,352">
              <v:shape style="position:absolute;left:16314;top:15614;width:2;height:352" coordorigin="16314,15614" coordsize="0,352" path="m16314,15614l16314,15966e" filled="false" stroked="true" strokeweight="1.5pt" strokecolor="#221f20">
                <v:path arrowok="t"/>
              </v:shape>
            </v:group>
            <v:group style="position:absolute;left:16088;top:15946;width:241;height:30" coordorigin="16088,15946" coordsize="241,30">
              <v:shape style="position:absolute;left:16088;top:15946;width:241;height:30" coordorigin="16088,15946" coordsize="241,30" path="m16314,15946l16103,15946,16092,15951,16088,15961,16092,15971,16103,15976,16314,15976,16325,15971,16329,15961,16325,15951,16314,15946xe" filled="true" fillcolor="#221f20" stroked="false">
                <v:path arrowok="t"/>
                <v:fill type="solid"/>
              </v:shape>
            </v:group>
            <v:group style="position:absolute;left:16143;top:16368;width:190;height:36" coordorigin="16143,16368" coordsize="190,36">
              <v:shape style="position:absolute;left:16143;top:16368;width:190;height:36" coordorigin="16143,16368" coordsize="190,36" path="m16329,16398l16237,16398,16276,16399,16315,16404,16327,16401,16329,16398xe" filled="true" fillcolor="#221f20" stroked="false">
                <v:path arrowok="t"/>
                <v:fill type="solid"/>
              </v:shape>
              <v:shape style="position:absolute;left:16143;top:16368;width:190;height:36" coordorigin="16143,16368" coordsize="190,36" path="m16241,16368l16158,16369,16147,16374,16143,16384,16147,16394,16158,16399,16237,16398,16329,16398,16333,16392,16332,16381,16323,16375,16282,16370,16241,16368xe" filled="true" fillcolor="#221f20" stroked="false">
                <v:path arrowok="t"/>
                <v:fill type="solid"/>
              </v:shape>
            </v:group>
            <v:group style="position:absolute;left:16324;top:15952;width:2;height:452" coordorigin="16324,15952" coordsize="2,452">
              <v:shape style="position:absolute;left:16324;top:15952;width:2;height:452" coordorigin="16324,15952" coordsize="0,452" path="m16324,15952l16324,16403e" filled="false" stroked="true" strokeweight="1.920392pt" strokecolor="#221f20">
                <v:path arrowok="t"/>
              </v:shape>
            </v:group>
            <v:group style="position:absolute;left:16229;top:16082;width:95;height:35" coordorigin="16229,16082" coordsize="95,35">
              <v:shape style="position:absolute;left:16229;top:16082;width:95;height:35" coordorigin="16229,16082" coordsize="95,35" path="m16243,16082l16233,16087,16229,16097,16233,16107,16243,16112,16260,16113,16293,16116,16309,16117,16320,16113,16323,16102,16320,16092,16309,16087,16293,16086,16260,16083,16243,16082xe" filled="true" fillcolor="#221f20" stroked="false">
                <v:path arrowok="t"/>
                <v:fill type="solid"/>
              </v:shape>
            </v:group>
            <v:group style="position:absolute;left:14118;top:14773;width:2;height:437" coordorigin="14118,14773" coordsize="2,437">
              <v:shape style="position:absolute;left:14118;top:14773;width:2;height:437" coordorigin="14118,14773" coordsize="0,437" path="m14118,14773l14118,15210e" filled="false" stroked="true" strokeweight="1.985136pt" strokecolor="#221f20">
                <v:path arrowok="t"/>
              </v:shape>
              <v:shape style="position:absolute;left:14093;top:15176;width:286;height:722" type="#_x0000_t75" stroked="false">
                <v:imagedata r:id="rId333" o:title=""/>
              </v:shape>
            </v:group>
            <v:group style="position:absolute;left:14149;top:15866;width:51;height:513" coordorigin="14149,15866" coordsize="51,513">
              <v:shape style="position:absolute;left:14149;top:15866;width:51;height:513" coordorigin="14149,15866" coordsize="51,513" path="m14162,15866l14152,15870,14149,15881,14157,15961,14162,16041,14166,16122,14168,16203,14168,16283,14169,16364,14173,16375,14184,16378,14194,16375,14199,16364,14198,16283,14198,16203,14196,16122,14192,16041,14187,15961,14179,15881,14173,15870,14162,15866xe" filled="true" fillcolor="#221f20" stroked="false">
                <v:path arrowok="t"/>
                <v:fill type="solid"/>
              </v:shape>
            </v:group>
            <v:group style="position:absolute;left:14169;top:16354;width:271;height:41" coordorigin="14169,16354" coordsize="271,41">
              <v:shape style="position:absolute;left:14169;top:16354;width:271;height:41" coordorigin="14169,16354" coordsize="271,41" path="m14184,16354l14173,16359,14169,16369,14173,16379,14184,16384,14244,16384,14305,16386,14365,16389,14425,16394,14436,16391,14365,16359,14305,16356,14244,16354,14184,16354xe" filled="true" fillcolor="#221f20" stroked="false">
                <v:path arrowok="t"/>
                <v:fill type="solid"/>
              </v:shape>
            </v:group>
            <v:group style="position:absolute;left:14743;top:16374;width:1037;height:2" coordorigin="14743,16374" coordsize="1037,2">
              <v:shape style="position:absolute;left:14743;top:16374;width:1037;height:2" coordorigin="14743,16374" coordsize="1037,0" path="m14743,16374l15780,16374e" filled="false" stroked="true" strokeweight="2.004pt" strokecolor="#221f20">
                <v:path arrowok="t"/>
              </v:shape>
            </v:group>
            <v:group style="position:absolute;left:15010;top:16380;width:30;height:231" coordorigin="15010,16380" coordsize="30,231">
              <v:shape style="position:absolute;left:15010;top:16380;width:30;height:231" coordorigin="15010,16380" coordsize="30,231" path="m15025,16380l15014,16383,15010,16394,15010,16596,15014,16607,15025,16610,15035,16607,15040,16596,15040,16394,15035,16383,15025,16380xe" filled="true" fillcolor="#221f20" stroked="false">
                <v:path arrowok="t"/>
                <v:fill type="solid"/>
              </v:shape>
            </v:group>
            <v:group style="position:absolute;left:15398;top:16380;width:40;height:150" coordorigin="15398,16380" coordsize="40,150">
              <v:shape style="position:absolute;left:15398;top:16380;width:40;height:150" coordorigin="15398,16380" coordsize="40,150" path="m15408,16380l15399,16387,15398,16398,15405,16427,15408,16456,15408,16485,15408,16515,15412,16526,15422,16530,15433,16526,15438,16515,15438,16483,15438,16452,15435,16421,15427,16390,15419,16381,15408,16380xe" filled="true" fillcolor="#221f20" stroked="false">
                <v:path arrowok="t"/>
                <v:fill type="solid"/>
              </v:shape>
            </v:group>
            <v:group style="position:absolute;left:15312;top:16455;width:41;height:160" coordorigin="15312,16455" coordsize="41,160">
              <v:shape style="position:absolute;left:15312;top:16455;width:41;height:160" coordorigin="15312,16455" coordsize="41,160" path="m15339,16455l15315,16535,15312,16601,15317,16612,15327,16615,15337,16612,15342,16601,15343,16568,15345,16535,15348,16502,15352,16470,15349,16459,15339,16455xe" filled="true" fillcolor="#221f20" stroked="false">
                <v:path arrowok="t"/>
                <v:fill type="solid"/>
              </v:shape>
            </v:group>
            <v:group style="position:absolute;left:15195;top:16445;width:37;height:291" coordorigin="15195,16445" coordsize="37,291">
              <v:shape style="position:absolute;left:15195;top:16445;width:37;height:291" coordorigin="15195,16445" coordsize="37,291" path="m15212,16445l15201,16449,15196,16460,15195,16525,15197,16591,15199,16656,15201,16722,15206,16732,15216,16736,15227,16732,15231,16722,15229,16656,15227,16591,15225,16525,15226,16460,15222,16449,15212,16445xe" filled="true" fillcolor="#221f20" stroked="false">
                <v:path arrowok="t"/>
                <v:fill type="solid"/>
              </v:shape>
            </v:group>
            <v:group style="position:absolute;left:15085;top:16506;width:30;height:145" coordorigin="15085,16506" coordsize="30,145">
              <v:shape style="position:absolute;left:15085;top:16506;width:30;height:145" coordorigin="15085,16506" coordsize="30,145" path="m15100,16506l15090,16509,15085,16520,15085,16636,15090,16647,15100,16650,15111,16647,15115,16636,15115,16520,15111,16509,15100,16506xe" filled="true" fillcolor="#221f20" stroked="false">
                <v:path arrowok="t"/>
                <v:fill type="solid"/>
              </v:shape>
            </v:group>
            <v:group style="position:absolute;left:15025;top:14677;width:36;height:140" coordorigin="15025,14677" coordsize="36,140">
              <v:shape style="position:absolute;left:15025;top:14677;width:36;height:140" coordorigin="15025,14677" coordsize="36,140" path="m15045,14677l15035,14681,15030,14692,15030,14720,15029,14747,15027,14775,15025,14803,15028,14814,15059,14747,15060,14692,15055,14681,15045,14677xe" filled="true" fillcolor="#221f20" stroked="false">
                <v:path arrowok="t"/>
                <v:fill type="solid"/>
              </v:shape>
            </v:group>
            <v:group style="position:absolute;left:15030;top:14689;width:417;height:2" coordorigin="15030,14689" coordsize="417,2">
              <v:shape style="position:absolute;left:15030;top:14689;width:417;height:2" coordorigin="15030,14689" coordsize="417,0" path="m15030,14689l15447,14689e" filled="false" stroked="true" strokeweight="1.79772pt" strokecolor="#221f20">
                <v:path arrowok="t"/>
              </v:shape>
            </v:group>
            <v:group style="position:absolute;left:15423;top:14677;width:30;height:145" coordorigin="15423,14677" coordsize="30,145">
              <v:shape style="position:absolute;left:15423;top:14677;width:30;height:145" coordorigin="15423,14677" coordsize="30,145" path="m15438,14677l15427,14681,15423,14692,15423,14808,15427,14819,15438,14822,15448,14819,15453,14808,15453,14692,15448,14681,15438,14677xe" filled="true" fillcolor="#221f20" stroked="false">
                <v:path arrowok="t"/>
                <v:fill type="solid"/>
              </v:shape>
            </v:group>
            <v:group style="position:absolute;left:15252;top:14682;width:30;height:65" coordorigin="15252,14682" coordsize="30,65">
              <v:shape style="position:absolute;left:15252;top:14682;width:30;height:65" coordorigin="15252,14682" coordsize="30,65" path="m15267,14682l15256,14686,15252,14697,15252,14732,15256,14743,15267,14747,15277,14743,15282,14732,15282,14697,15277,14686,15267,14682xe" filled="true" fillcolor="#221f20" stroked="false">
                <v:path arrowok="t"/>
                <v:fill type="solid"/>
              </v:shape>
            </v:group>
            <v:group style="position:absolute;left:15090;top:14682;width:30;height:100" coordorigin="15090,14682" coordsize="30,100">
              <v:shape style="position:absolute;left:15090;top:14682;width:30;height:100" coordorigin="15090,14682" coordsize="30,100" path="m15105,14682l15095,14686,15090,14697,15090,14768,15095,14778,15105,14782,15116,14778,15120,14768,15120,14697,15116,14686,15105,14682xe" filled="true" fillcolor="#221f20" stroked="false">
                <v:path arrowok="t"/>
                <v:fill type="solid"/>
              </v:shape>
            </v:group>
            <v:group style="position:absolute;left:15357;top:14687;width:30;height:55" coordorigin="15357,14687" coordsize="30,55">
              <v:shape style="position:absolute;left:15357;top:14687;width:30;height:55" coordorigin="15357,14687" coordsize="30,55" path="m15372,14687l15362,14691,15357,14702,15357,14727,15362,14738,15372,14742,15383,14738,15387,14727,15387,14702,15383,14691,15372,14687xe" filled="true" fillcolor="#221f20" stroked="false">
                <v:path arrowok="t"/>
                <v:fill type="solid"/>
              </v:shape>
            </v:group>
            <v:group style="position:absolute;left:19298;top:16205;width:762;height:627" coordorigin="19298,16205" coordsize="762,627">
              <v:shape style="position:absolute;left:19298;top:16205;width:762;height:627" coordorigin="19298,16205" coordsize="762,627" path="m19430,16562l19402,16629,19371,16696,19337,16759,19298,16819,19298,16831,19782,16831,19782,16826,19787,16811,19834,16697,19868,16628,19902,16564,19436,16564,19430,16562xe" filled="true" fillcolor="#97bd71" stroked="false">
                <v:path arrowok="t"/>
                <v:fill type="solid"/>
              </v:shape>
              <v:shape style="position:absolute;left:19298;top:16205;width:762;height:627" coordorigin="19298,16205" coordsize="762,627" path="m20057,16205l19976,16239,19896,16277,19819,16318,19743,16361,19668,16406,19609,16443,19548,16479,19489,16518,19436,16564,19902,16564,19905,16559,19942,16491,19978,16422,20010,16352,20038,16280,20060,16206,20057,16205xe" filled="true" fillcolor="#97bd71" stroked="false">
                <v:path arrowok="t"/>
                <v:fill type="solid"/>
              </v:shape>
              <v:shape style="position:absolute;left:19782;top:16615;width:244;height:217" type="#_x0000_t75" stroked="false">
                <v:imagedata r:id="rId334" o:title=""/>
              </v:shape>
            </v:group>
            <v:group style="position:absolute;left:17458;top:14761;width:2292;height:1602" coordorigin="17458,14761" coordsize="2292,1602">
              <v:shape style="position:absolute;left:17458;top:14761;width:2292;height:1602" coordorigin="17458,14761" coordsize="2292,1602" path="m19679,16357l19591,16357,19631,16358,19669,16363,19679,16361,19679,16357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9671,16057l19510,16057,19511,16106,19515,16155,19518,16205,19514,16280,19498,16355,19508,16358,19591,16357,19679,16357,19667,16246,19665,16154,19669,16075,19671,16057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9671,16051l17700,16051,17769,16075,17836,16113,17900,16159,17960,16208,18016,16255,18063,16302,18105,16355,18108,16353,19120,16343,19178,16290,19242,16239,19309,16192,19445,16102,19510,16057,19671,16057,19671,16051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9735,15177l17493,15177,17494,15189,17494,15275,17549,15305,17550,15307,17536,15315,17508,15333,17494,15340,17484,15345,17486,15391,17491,15436,17496,15479,17499,15522,17500,15544,17488,15544,17476,15545,17464,15547,17458,15557,17467,15628,17477,15698,17485,15768,17489,15839,17489,15849,17509,15849,17521,15927,17526,16016,17530,16113,17533,16208,17534,16290,17534,16343,17594,16343,17653,16344,17713,16347,17772,16352,17749,16279,17729,16205,17713,16129,17698,16051,17700,16051,19671,16051,19674,16007,19674,15940,19664,15935,19664,15602,19665,15590,19750,15590,19750,15582,19748,15498,19745,15413,19740,15327,19736,15241,19735,15177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9120,16343l19115,16343,19118,16345,19120,16343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9750,15590l19665,15590,19707,15592,19728,15592,19750,15592,19750,15590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7757,14761l17756,14761,17738,14762,17687,14764,17606,14766,17474,14766,17464,14768,17472,14848,17474,14930,17473,15011,17470,15091,17469,15169,17469,15179,17477,15178,17484,15177,17493,15177,19735,15177,19735,15154,19725,15149,19715,15148,19705,15148,19694,15147,19695,15144,19696,15068,19699,14990,19700,14912,19699,14885,17906,14885,17886,14870,17820,14870,17787,14855,17766,14812,17757,14761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7973,14848l17973,14849,17936,14881,17906,14885,19268,14885,19238,14881,19228,14872,18013,14872,17997,14869,17984,14861,17973,14848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9305,14837l19290,14869,19290,14869,19268,14885,19699,14885,19699,14870,19354,14870,19312,14839,19305,14837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8073,14766l18065,14829,18013,14872,19161,14872,19110,14834,19102,14790,18788,14790,18709,14789,18629,14786,18258,14770,18193,14768,18127,14767,18083,14766,18073,14766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9201,14848l19190,14861,19177,14869,19161,14872,19228,14872,19201,14849,19201,14848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7869,14837l17862,14839,17820,14870,17886,14870,17884,14869,17884,14869,17869,14837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9417,14761l19408,14812,19387,14855,19354,14870,19699,14870,19698,14835,19690,14761,19417,14761xe" filled="true" fillcolor="#d09668" stroked="false">
                <v:path arrowok="t"/>
                <v:fill type="solid"/>
              </v:shape>
              <v:shape style="position:absolute;left:17458;top:14761;width:2292;height:1602" coordorigin="17458,14761" coordsize="2292,1602" path="m19101,14775l19080,14776,19067,14778,19040,14780,18961,14786,18896,14789,18788,14790,19102,14790,19101,14775xe" filled="true" fillcolor="#d09668" stroked="false">
                <v:path arrowok="t"/>
                <v:fill type="solid"/>
              </v:shape>
            </v:group>
            <v:group style="position:absolute;left:18899;top:16057;width:620;height:774" coordorigin="18899,16057" coordsize="620,774">
              <v:shape style="position:absolute;left:18899;top:16057;width:620;height:774" coordorigin="18899,16057" coordsize="620,774" path="m19510,16057l19445,16102,19309,16192,19242,16239,19178,16290,19118,16345,19045,16430,18990,16527,18986,16527,18971,16602,18950,16676,18926,16749,18899,16823,18899,16831,19298,16831,19298,16819,19337,16759,19371,16696,19402,16629,19430,16562,19443,16527,18990,16527,18986,16527,19443,16527,19445,16521,19470,16450,19489,16387,19510,16305,19518,16205,19515,16155,19511,16106,19510,16057xe" filled="true" fillcolor="#97bd71" stroked="false">
                <v:path arrowok="t"/>
                <v:fill type="solid"/>
              </v:shape>
              <v:shape style="position:absolute;left:19184;top:14650;width:233;height:235" type="#_x0000_t75" stroked="false">
                <v:imagedata r:id="rId335" o:title=""/>
              </v:shape>
            </v:group>
            <v:group style="position:absolute;left:18010;top:13736;width:1153;height:640" coordorigin="18010,13736" coordsize="1153,640">
              <v:shape style="position:absolute;left:18010;top:13736;width:1153;height:640" coordorigin="18010,13736" coordsize="1153,640" path="m18261,13793l18201,13795,18143,13810,18050,13877,18018,13941,18010,14001,18010,14004,18021,14063,18050,14119,18091,14170,18142,14215,18201,14255,18292,14302,18365,14331,18442,14354,18521,14369,18601,14375,18680,14372,18759,14357,18818,14338,18883,14311,18951,14277,19015,14236,19052,14206,18420,14206,18350,14181,18274,14148,18206,14104,18159,14047,18147,14001,18147,13991,18148,13981,18160,13939,18186,13903,18221,13883,19120,13883,19105,13859,19088,13844,18819,13844,18816,13840,18811,13833,18360,13833,18356,13830,18334,13816,18311,13805,18287,13798,18261,13793xe" filled="true" fillcolor="#e69d76" stroked="false">
                <v:path arrowok="t"/>
                <v:fill type="solid"/>
              </v:shape>
              <v:shape style="position:absolute;left:18010;top:13736;width:1153;height:640" coordorigin="18010,13736" coordsize="1153,640" path="m19120,13883l18221,13883,18262,13887,18278,13896,18293,13905,18308,13915,18323,13927,18343,13943,18365,13960,18388,13975,18413,13988,18414,13989,18407,14004,18401,14020,18396,14037,18393,14055,18390,14092,18395,14130,18407,14168,18425,14203,18420,14206,19052,14206,19067,14194,19072,14190,18769,14190,18763,14187,18776,14145,18777,14100,18771,14056,18759,14015,18754,14001,18752,13994,18759,13991,18777,13977,18801,13961,18828,13944,18857,13927,18919,13899,18975,13890,19124,13890,19120,13883xe" filled="true" fillcolor="#e69d76" stroked="false">
                <v:path arrowok="t"/>
                <v:fill type="solid"/>
              </v:shape>
              <v:shape style="position:absolute;left:18010;top:13736;width:1153;height:640" coordorigin="18010,13736" coordsize="1153,640" path="m19124,13890l18975,13890,19017,13909,19034,13968,19017,14037,18955,14106,18894,14145,18829,14173,18769,14190,19072,14190,19111,14149,19143,14100,19162,14049,19162,13984,19141,13918,19124,13890xe" filled="true" fillcolor="#e69d76" stroked="false">
                <v:path arrowok="t"/>
                <v:fill type="solid"/>
              </v:shape>
              <v:shape style="position:absolute;left:18010;top:13736;width:1153;height:640" coordorigin="18010,13736" coordsize="1153,640" path="m18985,13792l18915,13804,18844,13834,18819,13844,19088,13844,19058,13817,19021,13798,18985,13792xe" filled="true" fillcolor="#e69d76" stroked="false">
                <v:path arrowok="t"/>
                <v:fill type="solid"/>
              </v:shape>
              <v:shape style="position:absolute;left:18010;top:13736;width:1153;height:640" coordorigin="18010,13736" coordsize="1153,640" path="m18622,13736l18528,13741,18419,13775,18370,13816,18360,13833,18811,13833,18763,13779,18703,13747,18657,13740,18646,13739,18635,13736,18622,13736xe" filled="true" fillcolor="#e69d76" stroked="false">
                <v:path arrowok="t"/>
                <v:fill type="solid"/>
              </v:shape>
              <v:shape style="position:absolute;left:18010;top:13736;width:1153;height:640" coordorigin="18010,13736" coordsize="1153,640" path="m18668,13739l18657,13740,18673,13740,18668,13739xe" filled="true" fillcolor="#e69d76" stroked="false">
                <v:path arrowok="t"/>
                <v:fill type="solid"/>
              </v:shape>
              <v:shape style="position:absolute;left:18763;top:16343;width:355;height:185" type="#_x0000_t75" stroked="false">
                <v:imagedata r:id="rId336" o:title=""/>
              </v:shape>
              <v:shape style="position:absolute;left:18857;top:13890;width:177;height:168" type="#_x0000_t75" stroked="false">
                <v:imagedata r:id="rId337" o:title=""/>
              </v:shape>
            </v:group>
            <v:group style="position:absolute;left:18071;top:14215;width:1023;height:575" coordorigin="18071,14215" coordsize="1023,575">
              <v:shape style="position:absolute;left:18071;top:14215;width:1023;height:575" coordorigin="18071,14215" coordsize="1023,575" path="m19084,14659l18551,14659,18628,14659,18705,14661,18783,14666,18788,14666,18788,14790,18896,14789,18961,14786,19027,14781,19027,14776,19031,14747,19045,14719,19066,14693,19093,14673,19087,14664,19084,14659xe" filled="true" fillcolor="#c69d7f" stroked="false">
                <v:path arrowok="t"/>
                <v:fill type="solid"/>
              </v:shape>
              <v:shape style="position:absolute;left:18071;top:14215;width:1023;height:575" coordorigin="18071,14215" coordsize="1023,575" path="m18142,14215l18169,14316,18221,14392,18205,14405,18176,14470,18150,14537,18121,14603,18087,14664,18071,14665,18095,14676,18113,14693,18124,14716,18127,14744,18127,14767,18193,14768,18258,14770,18390,14776,18393,14747,18393,14744,18395,14719,18395,14693,18395,14661,19084,14659,19053,14603,19024,14537,18998,14470,18969,14405,18949,14404,18974,14375,18601,14375,18521,14369,18442,14354,18365,14331,18292,14302,18222,14267,18161,14230,18142,14215xe" filled="true" fillcolor="#c69d7f" stroked="false">
                <v:path arrowok="t"/>
                <v:fill type="solid"/>
              </v:shape>
              <v:shape style="position:absolute;left:18071;top:14215;width:1023;height:575" coordorigin="18071,14215" coordsize="1023,575" path="m19015,14236l18951,14277,18883,14311,18818,14338,18759,14357,18680,14372,18601,14375,18974,14375,18978,14370,19001,14331,19018,14288,19027,14240,19015,14236xe" filled="true" fillcolor="#c69d7f" stroked="false">
                <v:path arrowok="t"/>
                <v:fill type="solid"/>
              </v:shape>
              <v:shape style="position:absolute;left:19027;top:14661;width:189;height:211" type="#_x0000_t75" stroked="false">
                <v:imagedata r:id="rId338" o:title=""/>
              </v:shape>
              <v:shape style="position:absolute;left:18752;top:13927;width:251;height:263" type="#_x0000_t75" stroked="false">
                <v:imagedata r:id="rId339" o:title=""/>
              </v:shape>
            </v:group>
            <v:group style="position:absolute;left:18572;top:16406;width:425;height:425" coordorigin="18572,16406" coordsize="425,425">
              <v:shape style="position:absolute;left:18572;top:16406;width:425;height:425" coordorigin="18572,16406" coordsize="425,425" path="m18996,16406l18989,16406,18937,16429,18884,16451,18779,16499,18695,16560,18653,16607,18613,16658,18573,16709,18572,16710,18597,16734,18617,16759,18633,16785,18644,16813,18644,16831,18899,16831,18899,16823,18926,16749,18950,16676,18971,16602,18986,16527,18996,16437,18996,16406xe" filled="true" fillcolor="#97bd71" stroked="false">
                <v:path arrowok="t"/>
                <v:fill type="solid"/>
              </v:shape>
            </v:group>
            <v:group style="position:absolute;left:18745;top:13572;width:170;height:272" coordorigin="18745,13572" coordsize="170,272">
              <v:shape style="position:absolute;left:18745;top:13572;width:170;height:272" coordorigin="18745,13572" coordsize="170,272" path="m18772,13572l18753,13572,18753,13592,18751,13611,18749,13630,18745,13646,18785,13667,18806,13709,18813,13759,18809,13803,18790,13805,18796,13813,18803,13821,18809,13831,18816,13840,18819,13844,18844,13834,18891,13813,18915,13804,18913,13800,18901,13734,18872,13665,18828,13606,18772,13572xe" filled="true" fillcolor="#c69d7f" stroked="false">
                <v:path arrowok="t"/>
                <v:fill type="solid"/>
              </v:shape>
            </v:group>
            <v:group style="position:absolute;left:18668;top:13646;width:145;height:160" coordorigin="18668,13646" coordsize="145,160">
              <v:shape style="position:absolute;left:18668;top:13646;width:145;height:160" coordorigin="18668,13646" coordsize="145,160" path="m18745,13646l18738,13647,18745,13680,18731,13709,18704,13730,18668,13739,18703,13747,18734,13760,18763,13779,18790,13805,18809,13803,18813,13759,18806,13709,18785,13668,18745,13646xe" filled="true" fillcolor="#e69d76" stroked="false">
                <v:path arrowok="t"/>
                <v:fill type="solid"/>
              </v:shape>
              <v:shape style="position:absolute;left:18390;top:14659;width:398;height:130" type="#_x0000_t75" stroked="false">
                <v:imagedata r:id="rId340" o:title=""/>
              </v:shape>
            </v:group>
            <v:group style="position:absolute;left:18589;top:13468;width:164;height:179" coordorigin="18589,13468" coordsize="164,179">
              <v:shape style="position:absolute;left:18589;top:13468;width:164;height:179" coordorigin="18589,13468" coordsize="164,179" path="m18753,13594l18653,13594,18683,13598,18715,13619,18726,13628,18733,13638,18738,13647,18745,13646,18749,13630,18751,13611,18753,13594xe" filled="true" fillcolor="#e69d76" stroked="false">
                <v:path arrowok="t"/>
                <v:fill type="solid"/>
              </v:shape>
              <v:shape style="position:absolute;left:18589;top:13468;width:164;height:179" coordorigin="18589,13468" coordsize="164,179" path="m18701,13468l18634,13484,18591,13541,18589,13563,18591,13587,18594,13612,18605,13621,18626,13603,18653,13594,18753,13594,18753,13587,18753,13572,18747,13526,18731,13488,18701,13468xe" filled="true" fillcolor="#e69d76" stroked="false">
                <v:path arrowok="t"/>
                <v:fill type="solid"/>
              </v:shape>
            </v:group>
            <v:group style="position:absolute;left:18583;top:13594;width:162;height:146" coordorigin="18583,13594" coordsize="162,146">
              <v:shape style="position:absolute;left:18583;top:13594;width:162;height:146" coordorigin="18583,13594" coordsize="162,146" path="m18653,13594l18597,13631,18584,13666,18585,13672,18584,13679,18625,13733,18646,13737,18658,13738,18668,13739,18704,13730,18731,13709,18745,13680,18738,13647,18733,13638,18726,13628,18715,13619,18683,13598,18653,13594xe" filled="true" fillcolor="#d6e8f7" stroked="false">
                <v:path arrowok="t"/>
                <v:fill type="solid"/>
              </v:shape>
              <v:shape style="position:absolute;left:18284;top:16531;width:359;height:300" type="#_x0000_t75" stroked="false">
                <v:imagedata r:id="rId341" o:title=""/>
              </v:shape>
            </v:group>
            <v:group style="position:absolute;left:18421;top:13473;width:184;height:193" coordorigin="18421,13473" coordsize="184,193">
              <v:shape style="position:absolute;left:18421;top:13473;width:184;height:193" coordorigin="18421,13473" coordsize="184,193" path="m18592,13594l18491,13594,18522,13598,18554,13619,18566,13631,18575,13643,18581,13655,18584,13666,18587,13654,18591,13642,18597,13631,18605,13621,18594,13612,18592,13594xe" filled="true" fillcolor="#e69d76" stroked="false">
                <v:path arrowok="t"/>
                <v:fill type="solid"/>
              </v:shape>
              <v:shape style="position:absolute;left:18421;top:13473;width:184;height:193" coordorigin="18421,13473" coordsize="184,193" path="m18529,13473l18475,13486,18435,13528,18421,13581,18423,13592,18427,13603,18434,13613,18443,13622,18464,13603,18491,13594,18592,13594,18591,13587,18589,13563,18591,13541,18598,13521,18581,13511,18529,13473xe" filled="true" fillcolor="#e69d76" stroked="false">
                <v:path arrowok="t"/>
                <v:fill type="solid"/>
              </v:shape>
            </v:group>
            <v:group style="position:absolute;left:18369;top:16346;width:411;height:365" coordorigin="18369,16346" coordsize="411,365">
              <v:shape style="position:absolute;left:18369;top:16346;width:411;height:365" coordorigin="18369,16346" coordsize="411,365" path="m18763,16346l18375,16351,18375,16569,18369,16580,18421,16610,18474,16641,18525,16674,18572,16710,18573,16709,18613,16658,18653,16607,18695,16560,18744,16521,18779,16499,18773,16489,18774,16458,18774,16428,18771,16398,18763,16368,18763,16346xe" filled="true" fillcolor="#ac8b70" stroked="false">
                <v:path arrowok="t"/>
                <v:fill type="solid"/>
              </v:shape>
              <v:shape style="position:absolute;left:18261;top:13581;width:373;height:252" type="#_x0000_t75" stroked="false">
                <v:imagedata r:id="rId342" o:title=""/>
              </v:shape>
              <v:shape style="position:absolute;left:18159;top:13927;width:266;height:280" type="#_x0000_t75" stroked="false">
                <v:imagedata r:id="rId343" o:title=""/>
              </v:shape>
              <v:shape style="position:absolute;left:18105;top:16351;width:270;height:306" type="#_x0000_t75" stroked="false">
                <v:imagedata r:id="rId344" o:title=""/>
              </v:shape>
            </v:group>
            <v:group style="position:absolute;left:17698;top:16051;width:651;height:781" coordorigin="17698,16051" coordsize="651,781">
              <v:shape style="position:absolute;left:17698;top:16051;width:651;height:781" coordorigin="17698,16051" coordsize="651,781" path="m17700,16051l17713,16129,17729,16205,17749,16279,17772,16352,17794,16411,17820,16468,17890,16499,17957,16536,18021,16578,18081,16627,18136,16681,18186,16741,18231,16806,18231,16831,18348,16831,18348,16823,18329,16780,18313,16739,18302,16698,18293,16657,18271,16604,18238,16544,18204,16490,18177,16453,18159,16429,18124,16380,18085,16328,18040,16278,17961,16208,17900,16159,17836,16113,17769,16075,17700,16051xe" filled="true" fillcolor="#97bd71" stroked="false">
                <v:path arrowok="t"/>
                <v:fill type="solid"/>
              </v:shape>
              <v:shape style="position:absolute;left:18147;top:13883;width:176;height:164" type="#_x0000_t75" stroked="false">
                <v:imagedata r:id="rId345" o:title=""/>
              </v:shape>
            </v:group>
            <v:group style="position:absolute;left:17139;top:16402;width:1092;height:430" coordorigin="17139,16402" coordsize="1092,430">
              <v:shape style="position:absolute;left:17139;top:16402;width:1092;height:430" coordorigin="17139,16402" coordsize="1092,430" path="m17460,16402l17386,16405,17312,16414,17225,16433,17139,16459,17143,16470,17215,16513,17286,16557,17428,16647,17500,16691,17573,16735,17648,16775,17724,16813,17724,16831,18231,16831,18231,16806,18186,16741,18136,16681,18081,16627,18021,16578,17957,16536,17890,16499,17820,16468,17751,16444,17680,16425,17607,16412,17534,16404,17460,16402xe" filled="true" fillcolor="#97bd71" stroked="false">
                <v:path arrowok="t"/>
                <v:fill type="solid"/>
              </v:shape>
              <v:shape style="position:absolute;left:17862;top:14651;width:265;height:234" type="#_x0000_t75" stroked="false">
                <v:imagedata r:id="rId346" o:title=""/>
              </v:shape>
            </v:group>
            <v:group style="position:absolute;left:17475;top:14244;width:523;height:522" coordorigin="17475,14244" coordsize="523,522">
              <v:shape style="position:absolute;left:17475;top:14244;width:523;height:522" coordorigin="17475,14244" coordsize="523,522" path="m17722,14244l17659,14255,17601,14281,17552,14320,17513,14369,17486,14428,17475,14492,17482,14560,17498,14611,17522,14663,17551,14712,17579,14758,17579,14766,17660,14765,17687,14764,17687,14751,17677,14744,17669,14736,17662,14727,17657,14718,17621,14665,17596,14610,17585,14552,17593,14489,17621,14428,17664,14380,17720,14351,17788,14348,17930,14348,17894,14310,17843,14273,17788,14251,17722,14244xe" filled="true" fillcolor="#c69d7f" stroked="false">
                <v:path arrowok="t"/>
                <v:fill type="solid"/>
              </v:shape>
              <v:shape style="position:absolute;left:17475;top:14244;width:523;height:522" coordorigin="17475,14244" coordsize="523,522" path="m17732,14484l17696,14501,17670,14553,17667,14604,17683,14647,17714,14681,17761,14708,17768,14708,17788,14676,17815,14654,17847,14652,17920,14652,17922,14651,17937,14651,17939,14644,17956,14622,17816,14622,17770,14616,17745,14583,17756,14529,17759,14496,17732,14484xe" filled="true" fillcolor="#c69d7f" stroked="false">
                <v:path arrowok="t"/>
                <v:fill type="solid"/>
              </v:shape>
              <v:shape style="position:absolute;left:17475;top:14244;width:523;height:522" coordorigin="17475,14244" coordsize="523,522" path="m17920,14652l17847,14652,17882,14677,17886,14678,17896,14666,17908,14656,17920,14652xe" filled="true" fillcolor="#c69d7f" stroked="false">
                <v:path arrowok="t"/>
                <v:fill type="solid"/>
              </v:shape>
              <v:shape style="position:absolute;left:17475;top:14244;width:523;height:522" coordorigin="17475,14244" coordsize="523,522" path="m17930,14348l17788,14348,17841,14374,17879,14420,17898,14478,17895,14540,17863,14599,17816,14622,17956,14622,17981,14592,17998,14534,17995,14473,17974,14413,17939,14358,17930,14348xe" filled="true" fillcolor="#c69d7f" stroked="false">
                <v:path arrowok="t"/>
                <v:fill type="solid"/>
              </v:shape>
              <v:shape style="position:absolute;left:17757;top:14652;width:128;height:219" type="#_x0000_t75" stroked="false">
                <v:imagedata r:id="rId347" o:title=""/>
              </v:shape>
            </v:group>
            <v:group style="position:absolute;left:17237;top:16291;width:583;height:177" coordorigin="17237,16291" coordsize="583,177">
              <v:shape style="position:absolute;left:17237;top:16291;width:583;height:177" coordorigin="17237,16291" coordsize="583,177" path="m17791,16402l17460,16402,17534,16404,17607,16412,17680,16425,17751,16444,17820,16468,17807,16439,17794,16411,17791,16402xe" filled="true" fillcolor="#637a49" stroked="false">
                <v:path arrowok="t"/>
                <v:fill type="solid"/>
              </v:shape>
              <v:shape style="position:absolute;left:17237;top:16291;width:583;height:177" coordorigin="17237,16291" coordsize="583,177" path="m17369,16291l17301,16297,17237,16312,17237,16316,17254,16340,17270,16366,17288,16389,17311,16406,17312,16414,17386,16405,17460,16402,17791,16402,17783,16382,17713,16347,17594,16343,17534,16343,17534,16312,17534,16292,17506,16292,17438,16291,17369,16291xe" filled="true" fillcolor="#637a49" stroked="false">
                <v:path arrowok="t"/>
                <v:fill type="solid"/>
              </v:shape>
              <v:shape style="position:absolute;left:17237;top:16291;width:583;height:177" coordorigin="17237,16291" coordsize="583,177" path="m17534,16292l17506,16292,17534,16292,17534,16292xe" filled="true" fillcolor="#637a49" stroked="false">
                <v:path arrowok="t"/>
                <v:fill type="solid"/>
              </v:shape>
            </v:group>
            <v:group style="position:absolute;left:17145;top:16647;width:579;height:185" coordorigin="17145,16647" coordsize="579,185">
              <v:shape style="position:absolute;left:17145;top:16647;width:579;height:185" coordorigin="17145,16647" coordsize="579,185" path="m17428,16647l17425,16652,17354,16653,17284,16656,17216,16661,17146,16668,17145,16671,17207,16699,17269,16734,17328,16773,17378,16816,17378,16831,17724,16831,17724,16813,17648,16775,17573,16735,17500,16691,17428,16647xe" filled="true" fillcolor="#97bd71" stroked="false">
                <v:path arrowok="t"/>
                <v:fill type="solid"/>
              </v:shape>
            </v:group>
            <v:group style="position:absolute;left:18371;top:13805;width:414;height:468" coordorigin="18371,13805" coordsize="414,468">
              <v:shape style="position:absolute;left:18371;top:13805;width:414;height:468" coordorigin="18371,13805" coordsize="414,468" path="m18500,13805l18488,13806,18480,13815,18451,13878,18418,13936,18388,13994,18371,14056,18372,14128,18395,14190,18435,14234,18488,14261,18552,14272,18623,14272,18688,14257,18711,14242,18596,14242,18532,14241,18462,14218,18418,14167,18400,14099,18403,14026,18423,13973,18452,13923,18484,13874,18509,13823,18508,13811,18500,13805xe" filled="true" fillcolor="#221f20" stroked="false">
                <v:path arrowok="t"/>
                <v:fill type="solid"/>
              </v:shape>
              <v:shape style="position:absolute;left:18371;top:13805;width:414;height:468" coordorigin="18371,13805" coordsize="414,468" path="m18690,13814l18679,13816,18672,13824,18673,13836,18701,13895,18725,13960,18743,14027,18753,14092,18746,14162,18712,14207,18659,14232,18596,14242,18711,14242,18740,14223,18776,14162,18784,14128,18784,14092,18779,14056,18757,13971,18722,13869,18699,13821,18690,13814xe" filled="true" fillcolor="#221f20" stroked="false">
                <v:path arrowok="t"/>
                <v:fill type="solid"/>
              </v:shape>
            </v:group>
            <v:group style="position:absolute;left:18734;top:13868;width:308;height:328" coordorigin="18734,13868" coordsize="308,328">
              <v:shape style="position:absolute;left:18734;top:13868;width:308;height:328" coordorigin="18734,13868" coordsize="308,328" path="m19017,13897l18972,13897,19006,13929,19010,13991,18983,14045,18934,14090,18874,14125,18811,14151,18756,14167,18747,14174,18746,14184,18752,14193,18764,14196,18822,14180,18878,14156,18931,14126,18979,14089,19033,14006,19042,13957,19030,13909,19017,13897xe" filled="true" fillcolor="#221f20" stroked="false">
                <v:path arrowok="t"/>
                <v:fill type="solid"/>
              </v:shape>
              <v:shape style="position:absolute;left:18734;top:13868;width:308;height:328" coordorigin="18734,13868" coordsize="308,328" path="m18984,13868l18921,13870,18851,13898,18787,13938,18734,13983,18738,13992,18749,13997,18760,13994,18800,13965,18856,13929,18918,13902,18972,13897,19017,13897,18984,13868xe" filled="true" fillcolor="#221f20" stroked="false">
                <v:path arrowok="t"/>
                <v:fill type="solid"/>
              </v:shape>
              <v:shape style="position:absolute;left:18123;top:13858;width:301;height:354" type="#_x0000_t75" stroked="false">
                <v:imagedata r:id="rId348" o:title=""/>
              </v:shape>
            </v:group>
            <v:group style="position:absolute;left:18836;top:13908;width:171;height:155" coordorigin="18836,13908" coordsize="171,155">
              <v:shape style="position:absolute;left:18836;top:13908;width:171;height:155" coordorigin="18836,13908" coordsize="171,155" path="m18847,13908l18839,13915,18836,13926,18843,13936,18880,13963,18915,13993,18948,14025,18981,14058,18992,14062,19002,14057,19007,14047,19002,14036,18968,14003,18933,13970,18897,13938,18858,13910,18847,13908xe" filled="true" fillcolor="#221f20" stroked="false">
                <v:path arrowok="t"/>
                <v:fill type="solid"/>
              </v:shape>
            </v:group>
            <v:group style="position:absolute;left:18336;top:13713;width:487;height:134" coordorigin="18336,13713" coordsize="487,134">
              <v:shape style="position:absolute;left:18336;top:13713;width:487;height:134" coordorigin="18336,13713" coordsize="487,134" path="m18731,13743l18572,13743,18639,13744,18698,13759,18749,13790,18794,13840,18804,13846,18815,13844,18822,13836,18820,13825,18775,13773,18731,13743xe" filled="true" fillcolor="#221f20" stroked="false">
                <v:path arrowok="t"/>
                <v:fill type="solid"/>
              </v:shape>
              <v:shape style="position:absolute;left:18336;top:13713;width:487;height:134" coordorigin="18336,13713" coordsize="487,134" path="m18599,13713l18525,13716,18452,13732,18388,13765,18337,13818,18336,13829,18343,13838,18353,13840,18363,13833,18404,13790,18455,13763,18513,13749,18572,13743,18731,13743,18725,13738,18667,13719,18599,13713xe" filled="true" fillcolor="#221f20" stroked="false">
                <v:path arrowok="t"/>
                <v:fill type="solid"/>
              </v:shape>
            </v:group>
            <v:group style="position:absolute;left:17990;top:13770;width:1180;height:613" coordorigin="17990,13770" coordsize="1180,613">
              <v:shape style="position:absolute;left:17990;top:13770;width:1180;height:613" coordorigin="17990,13770" coordsize="1180,613" path="m18222,13770l18157,13779,18097,13806,18047,13847,18010,13900,17990,13964,17991,14036,18012,14102,18050,14161,18101,14212,18163,14256,18232,14293,18305,14323,18381,14347,18455,14364,18524,14376,18587,14382,18656,14381,18729,14371,18797,14353,18574,14353,18494,14345,18414,14328,18336,14302,18261,14269,18190,14229,18127,14183,18069,14126,18031,14058,18018,13984,18037,13904,18079,13848,18138,13814,18208,13801,18337,13801,18289,13779,18222,13770xe" filled="true" fillcolor="#221f20" stroked="false">
                <v:path arrowok="t"/>
                <v:fill type="solid"/>
              </v:shape>
              <v:shape style="position:absolute;left:17990;top:13770;width:1180;height:613" coordorigin="17990,13770" coordsize="1180,613" path="m19071,13811l18942,13811,19001,13813,19056,13838,19106,13892,19135,13960,19136,14027,19114,14091,19073,14150,19017,14204,18952,14249,18881,14287,18805,14317,18728,14338,18653,14350,18574,14353,18797,14353,18874,14325,18943,14291,19007,14250,19065,14202,19114,14149,19152,14090,19170,14030,19167,13966,19148,13904,19115,13851,19071,13811xe" filled="true" fillcolor="#221f20" stroked="false">
                <v:path arrowok="t"/>
                <v:fill type="solid"/>
              </v:shape>
              <v:shape style="position:absolute;left:17990;top:13770;width:1180;height:613" coordorigin="17990,13770" coordsize="1180,613" path="m19000,13777l18940,13778,18875,13794,18806,13821,18797,13841,18803,13849,18814,13850,18879,13826,18942,13811,19071,13811,19058,13799,19000,13777xe" filled="true" fillcolor="#221f20" stroked="false">
                <v:path arrowok="t"/>
                <v:fill type="solid"/>
              </v:shape>
              <v:shape style="position:absolute;left:17990;top:13770;width:1180;height:613" coordorigin="17990,13770" coordsize="1180,613" path="m18337,13801l18208,13801,18277,13808,18339,13835,18351,13837,18359,13830,18361,13819,18355,13809,18337,13801xe" filled="true" fillcolor="#221f20" stroked="false">
                <v:path arrowok="t"/>
                <v:fill type="solid"/>
              </v:shape>
            </v:group>
            <v:group style="position:absolute;left:18842;top:14217;width:191;height:246" coordorigin="18842,14217" coordsize="191,246">
              <v:shape style="position:absolute;left:18842;top:14217;width:191;height:246" coordorigin="18842,14217" coordsize="191,246" path="m19021,14217l19010,14218,19004,14228,18986,14295,18955,14353,18909,14401,18850,14437,18842,14445,18844,14456,18853,14463,18865,14463,18929,14424,18979,14372,19013,14308,19033,14236,19030,14224,19021,14217xe" filled="true" fillcolor="#221f20" stroked="false">
                <v:path arrowok="t"/>
                <v:fill type="solid"/>
              </v:shape>
            </v:group>
            <v:group style="position:absolute;left:18114;top:14197;width:247;height:271" coordorigin="18114,14197" coordsize="247,271">
              <v:shape style="position:absolute;left:18114;top:14197;width:247;height:271" coordorigin="18114,14197" coordsize="247,271" path="m18125,14197l18116,14204,18114,14215,18136,14287,18170,14350,18214,14402,18272,14442,18343,14468,18355,14466,18361,14456,18360,14446,18351,14439,18271,14407,18212,14356,18170,14289,18143,14208,18136,14198,18125,14197xe" filled="true" fillcolor="#221f20" stroked="false">
                <v:path arrowok="t"/>
                <v:fill type="solid"/>
              </v:shape>
              <v:shape style="position:absolute;left:18238;top:13451;width:681;height:359" type="#_x0000_t75" stroked="false">
                <v:imagedata r:id="rId349" o:title=""/>
              </v:shape>
            </v:group>
            <v:group style="position:absolute;left:18947;top:14382;width:146;height:288" coordorigin="18947,14382" coordsize="146,288">
              <v:shape style="position:absolute;left:18947;top:14382;width:146;height:288" coordorigin="18947,14382" coordsize="146,288" path="m18965,14382l18954,14384,18947,14393,18947,14405,18976,14470,19002,14536,19031,14601,19065,14663,19075,14670,19086,14668,19093,14660,19091,14648,19057,14586,19028,14521,19001,14455,18973,14390,18965,14382xe" filled="true" fillcolor="#221f20" stroked="false">
                <v:path arrowok="t"/>
                <v:fill type="solid"/>
              </v:shape>
            </v:group>
            <v:group style="position:absolute;left:19003;top:14638;width:220;height:238" coordorigin="19003,14638" coordsize="220,238">
              <v:shape style="position:absolute;left:19003;top:14638;width:220;height:238" coordorigin="19003,14638" coordsize="220,238" path="m19091,14705l19081,14709,19076,14719,19076,14760,19080,14808,19095,14851,19128,14875,19168,14875,19197,14856,19199,14852,19149,14852,19122,14834,19110,14809,19106,14779,19106,14768,19106,14738,19106,14719,19102,14709,19091,14705xe" filled="true" fillcolor="#221f20" stroked="false">
                <v:path arrowok="t"/>
                <v:fill type="solid"/>
              </v:shape>
              <v:shape style="position:absolute;left:19003;top:14638;width:220;height:238" coordorigin="19003,14638" coordsize="220,238" path="m19186,14669l19138,14669,19165,14684,19181,14712,19189,14746,19192,14777,19187,14807,19172,14837,19149,14852,19199,14852,19214,14824,19222,14784,19219,14738,19205,14693,19186,14669xe" filled="true" fillcolor="#221f20" stroked="false">
                <v:path arrowok="t"/>
                <v:fill type="solid"/>
              </v:shape>
              <v:shape style="position:absolute;left:19003;top:14638;width:220;height:238" coordorigin="19003,14638" coordsize="220,238" path="m19136,14638l19086,14644,19044,14676,19014,14720,19003,14768,19007,14779,19018,14783,19028,14779,19033,14768,19042,14730,19066,14696,19100,14673,19138,14669,19186,14669,19177,14657,19136,14638xe" filled="true" fillcolor="#221f20" stroked="false">
                <v:path arrowok="t"/>
                <v:fill type="solid"/>
              </v:shape>
            </v:group>
            <v:group style="position:absolute;left:19160;top:14629;width:159;height:264" coordorigin="19160,14629" coordsize="159,264">
              <v:shape style="position:absolute;left:19160;top:14629;width:159;height:264" coordorigin="19160,14629" coordsize="159,264" path="m19192,14825l19182,14829,19178,14839,19181,14851,19203,14872,19229,14888,19257,14892,19284,14879,19297,14863,19252,14863,19233,14857,19216,14844,19203,14830,19192,14825xe" filled="true" fillcolor="#221f20" stroked="false">
                <v:path arrowok="t"/>
                <v:fill type="solid"/>
              </v:shape>
              <v:shape style="position:absolute;left:19160;top:14629;width:159;height:264" coordorigin="19160,14629" coordsize="159,264" path="m19289,14659l19244,14659,19262,14672,19275,14692,19283,14716,19287,14740,19288,14764,19288,14787,19285,14810,19279,14833,19268,14853,19252,14863,19297,14863,19303,14856,19313,14826,19318,14794,19318,14764,19316,14732,19309,14700,19297,14670,19289,14659xe" filled="true" fillcolor="#221f20" stroked="false">
                <v:path arrowok="t"/>
                <v:fill type="solid"/>
              </v:shape>
              <v:shape style="position:absolute;left:19160;top:14629;width:159;height:264" coordorigin="19160,14629" coordsize="159,264" path="m19249,14629l19219,14630,19190,14643,19165,14662,19160,14672,19164,14682,19174,14687,19186,14683,19204,14669,19224,14660,19244,14659,19289,14659,19277,14644,19249,14629xe" filled="true" fillcolor="#221f20" stroked="false">
                <v:path arrowok="t"/>
                <v:fill type="solid"/>
              </v:shape>
            </v:group>
            <v:group style="position:absolute;left:19268;top:14629;width:154;height:248" coordorigin="19268,14629" coordsize="154,248">
              <v:shape style="position:absolute;left:19268;top:14629;width:154;height:248" coordorigin="19268,14629" coordsize="154,248" path="m19303,14814l19294,14819,19289,14829,19292,14841,19310,14859,19330,14873,19353,14877,19377,14867,19396,14847,19398,14844,19342,14844,19327,14834,19313,14820,19303,14814xe" filled="true" fillcolor="#221f20" stroked="false">
                <v:path arrowok="t"/>
                <v:fill type="solid"/>
              </v:shape>
              <v:shape style="position:absolute;left:19268;top:14629;width:154;height:248" coordorigin="19268,14629" coordsize="154,248" path="m19385,14659l19333,14659,19365,14677,19386,14717,19392,14761,19390,14779,19386,14796,19379,14814,19371,14830,19357,14844,19398,14844,19409,14822,19417,14794,19422,14767,19414,14703,19385,14659xe" filled="true" fillcolor="#221f20" stroked="false">
                <v:path arrowok="t"/>
                <v:fill type="solid"/>
              </v:shape>
              <v:shape style="position:absolute;left:19268;top:14629;width:154;height:248" coordorigin="19268,14629" coordsize="154,248" path="m19329,14629l19272,14658,19268,14670,19273,14680,19283,14684,19293,14680,19333,14659,19385,14659,19380,14650,19329,14629xe" filled="true" fillcolor="#221f20" stroked="false">
                <v:path arrowok="t"/>
                <v:fill type="solid"/>
              </v:shape>
            </v:group>
            <v:group style="position:absolute;left:18871;top:14547;width:30;height:251" coordorigin="18871,14547" coordsize="30,251">
              <v:shape style="position:absolute;left:18871;top:14547;width:30;height:251" coordorigin="18871,14547" coordsize="30,251" path="m18886,14547l18876,14551,18871,14562,18871,14783,18876,14794,18886,14798,18897,14794,18901,14783,18901,14562,18897,14551,18886,14547xe" filled="true" fillcolor="#221f20" stroked="false">
                <v:path arrowok="t"/>
                <v:fill type="solid"/>
              </v:shape>
            </v:group>
            <v:group style="position:absolute;left:18063;top:14382;width:146;height:288" coordorigin="18063,14382" coordsize="146,288">
              <v:shape style="position:absolute;left:18063;top:14382;width:146;height:288" coordorigin="18063,14382" coordsize="146,288" path="m18191,14382l18183,14390,18154,14455,18128,14521,18099,14586,18065,14648,18063,14660,18070,14668,18081,14670,18091,14663,18125,14601,18154,14536,18180,14470,18208,14405,18209,14393,18202,14384,18191,14382xe" filled="true" fillcolor="#221f20" stroked="false">
                <v:path arrowok="t"/>
                <v:fill type="solid"/>
              </v:shape>
            </v:group>
            <v:group style="position:absolute;left:17935;top:14640;width:199;height:236" coordorigin="17935,14640" coordsize="199,236">
              <v:shape style="position:absolute;left:17935;top:14640;width:199;height:236" coordorigin="17935,14640" coordsize="199,236" path="m18010,14640l17971,14661,17947,14701,17936,14748,17935,14792,17943,14830,17961,14859,17990,14875,18028,14875,18061,14851,18062,14849,18009,14849,17991,14846,17964,14768,17967,14742,17996,14679,18033,14668,18104,14668,18096,14658,18056,14640,18010,14640xe" filled="true" fillcolor="#221f20" stroked="false">
                <v:path arrowok="t"/>
                <v:fill type="solid"/>
              </v:shape>
              <v:shape style="position:absolute;left:17935;top:14640;width:199;height:236" coordorigin="17935,14640" coordsize="199,236" path="m18065,14705l18054,14709,18050,14719,18049,14747,18049,14767,18036,14831,18009,14849,18062,14849,18076,14808,18080,14760,18080,14719,18075,14709,18065,14705xe" filled="true" fillcolor="#221f20" stroked="false">
                <v:path arrowok="t"/>
                <v:fill type="solid"/>
              </v:shape>
              <v:shape style="position:absolute;left:17935;top:14640;width:199;height:236" coordorigin="17935,14640" coordsize="199,236" path="m18104,14668l18033,14668,18053,14670,18075,14678,18091,14693,18100,14713,18103,14736,18108,14747,18118,14751,18129,14747,18133,14736,18123,14691,18104,14668xe" filled="true" fillcolor="#221f20" stroked="false">
                <v:path arrowok="t"/>
                <v:fill type="solid"/>
              </v:shape>
            </v:group>
            <v:group style="position:absolute;left:17838;top:14629;width:159;height:264" coordorigin="17838,14629" coordsize="159,264">
              <v:shape style="position:absolute;left:17838;top:14629;width:159;height:264" coordorigin="17838,14629" coordsize="159,264" path="m17908,14629l17859,14669,17840,14732,17838,14764,17838,14794,17843,14826,17854,14855,17871,14879,17899,14893,17927,14888,17953,14872,17962,14863,17904,14863,17888,14853,17877,14833,17870,14810,17868,14787,17868,14764,17869,14740,17873,14716,17881,14693,17893,14672,17912,14659,17988,14659,17965,14642,17937,14630,17908,14629xe" filled="true" fillcolor="#221f20" stroked="false">
                <v:path arrowok="t"/>
                <v:fill type="solid"/>
              </v:shape>
              <v:shape style="position:absolute;left:17838;top:14629;width:159;height:264" coordorigin="17838,14629" coordsize="159,264" path="m17964,14825l17953,14830,17940,14844,17923,14857,17904,14863,17962,14863,17974,14851,17978,14839,17973,14829,17964,14825xe" filled="true" fillcolor="#221f20" stroked="false">
                <v:path arrowok="t"/>
                <v:fill type="solid"/>
              </v:shape>
              <v:shape style="position:absolute;left:17838;top:14629;width:159;height:264" coordorigin="17838,14629" coordsize="159,264" path="m17988,14659l17912,14659,17932,14660,17952,14669,17970,14683,17981,14687,17991,14682,17996,14672,17991,14662,17988,14659xe" filled="true" fillcolor="#221f20" stroked="false">
                <v:path arrowok="t"/>
                <v:fill type="solid"/>
              </v:shape>
            </v:group>
            <v:group style="position:absolute;left:17734;top:14629;width:155;height:248" coordorigin="17734,14629" coordsize="155,248">
              <v:shape style="position:absolute;left:17734;top:14629;width:155;height:248" coordorigin="17734,14629" coordsize="155,248" path="m17828,14629l17779,14648,17745,14699,17734,14761,17737,14789,17745,14817,17758,14843,17776,14865,17800,14877,17824,14873,17845,14860,17859,14846,17804,14846,17789,14836,17779,14821,17772,14804,17767,14785,17764,14767,17768,14721,17789,14679,17821,14659,17884,14659,17884,14658,17828,14629xe" filled="true" fillcolor="#221f20" stroked="false">
                <v:path arrowok="t"/>
                <v:fill type="solid"/>
              </v:shape>
              <v:shape style="position:absolute;left:17734;top:14629;width:155;height:248" coordorigin="17734,14629" coordsize="155,248" path="m17853,14814l17842,14820,17831,14833,17818,14843,17804,14846,17859,14846,17864,14841,17867,14829,17862,14819,17853,14814xe" filled="true" fillcolor="#221f20" stroked="false">
                <v:path arrowok="t"/>
                <v:fill type="solid"/>
              </v:shape>
              <v:shape style="position:absolute;left:17734;top:14629;width:155;height:248" coordorigin="17734,14629" coordsize="155,248" path="m17884,14659l17821,14659,17863,14680,17873,14684,17883,14680,17888,14670,17884,14659xe" filled="true" fillcolor="#221f20" stroked="false">
                <v:path arrowok="t"/>
                <v:fill type="solid"/>
              </v:shape>
            </v:group>
            <v:group style="position:absolute;left:18254;top:14517;width:30;height:251" coordorigin="18254,14517" coordsize="30,251">
              <v:shape style="position:absolute;left:18254;top:14517;width:30;height:251" coordorigin="18254,14517" coordsize="30,251" path="m18269,14517l18259,14521,18254,14531,18254,14753,18259,14764,18269,14768,18280,14764,18284,14753,18284,14531,18280,14521,18269,14517xe" filled="true" fillcolor="#221f20" stroked="false">
                <v:path arrowok="t"/>
                <v:fill type="solid"/>
              </v:shape>
            </v:group>
            <v:group style="position:absolute;left:17563;top:14326;width:338;height:432" coordorigin="17563,14326" coordsize="338,432">
              <v:shape style="position:absolute;left:17563;top:14326;width:338;height:432" coordorigin="17563,14326" coordsize="338,432" path="m17783,14326l17720,14329,17660,14354,17610,14397,17576,14455,17563,14519,17568,14584,17589,14647,17623,14705,17667,14754,17679,14757,17689,14753,17693,14743,17688,14732,17645,14683,17614,14623,17598,14559,17598,14495,17617,14436,17657,14388,17720,14356,17845,14356,17840,14350,17783,14326xe" filled="true" fillcolor="#221f20" stroked="false">
                <v:path arrowok="t"/>
                <v:fill type="solid"/>
              </v:shape>
              <v:shape style="position:absolute;left:17563;top:14326;width:338;height:432" coordorigin="17563,14326" coordsize="338,432" path="m17744,14503l17735,14510,17723,14557,17732,14597,17762,14623,17811,14628,17871,14598,17872,14595,17792,14595,17756,14578,17761,14526,17762,14514,17755,14505,17744,14503xe" filled="true" fillcolor="#221f20" stroked="false">
                <v:path arrowok="t"/>
                <v:fill type="solid"/>
              </v:shape>
              <v:shape style="position:absolute;left:17563;top:14326;width:338;height:432" coordorigin="17563,14326" coordsize="338,432" path="m17845,14356l17720,14356,17790,14357,17841,14397,17869,14460,17872,14527,17841,14578,17792,14595,17872,14595,17899,14538,17901,14468,17883,14404,17845,14356xe" filled="true" fillcolor="#221f20" stroked="false">
                <v:path arrowok="t"/>
                <v:fill type="solid"/>
              </v:shape>
              <v:shape style="position:absolute;left:17642;top:14460;width:125;height:252" type="#_x0000_t75" stroked="false">
                <v:imagedata r:id="rId350" o:title=""/>
              </v:shape>
            </v:group>
            <v:group style="position:absolute;left:17451;top:14221;width:551;height:544" coordorigin="17451,14221" coordsize="551,544">
              <v:shape style="position:absolute;left:17451;top:14221;width:551;height:544" coordorigin="17451,14221" coordsize="551,544" path="m17726,14221l17646,14230,17575,14266,17516,14321,17473,14388,17451,14465,17456,14543,17480,14618,17516,14690,17557,14757,17567,14764,17578,14762,17585,14754,17583,14742,17548,14685,17516,14626,17493,14564,17481,14497,17491,14419,17529,14351,17585,14297,17654,14261,17712,14250,17824,14250,17789,14234,17726,14221xe" filled="true" fillcolor="#221f20" stroked="false">
                <v:path arrowok="t"/>
                <v:fill type="solid"/>
              </v:shape>
              <v:shape style="position:absolute;left:17451;top:14221;width:551;height:544" coordorigin="17451,14221" coordsize="551,544" path="m17824,14250l17712,14250,17771,14257,17826,14279,17876,14313,17919,14357,17969,14463,17971,14520,17956,14574,17919,14625,17915,14636,17919,14646,17929,14650,17940,14646,17982,14589,18002,14529,18000,14467,17982,14407,17949,14351,17904,14301,17850,14262,17824,14250xe" filled="true" fillcolor="#221f20" stroked="false">
                <v:path arrowok="t"/>
                <v:fill type="solid"/>
              </v:shape>
            </v:group>
            <v:group style="position:absolute;left:18550;top:16385;width:446;height:332" coordorigin="18550,16385" coordsize="446,332">
              <v:shape style="position:absolute;left:18550;top:16385;width:446;height:332" coordorigin="18550,16385" coordsize="446,332" path="m18985,16385l18848,16438,18787,16466,18728,16499,18677,16539,18633,16587,18593,16638,18554,16690,18550,16702,18555,16712,18565,16716,18575,16711,18613,16661,18653,16612,18695,16566,18743,16525,18801,16490,18862,16462,18926,16437,18988,16411,18996,16403,18994,16392,18985,16385xe" filled="true" fillcolor="#221f20" stroked="false">
                <v:path arrowok="t"/>
                <v:fill type="solid"/>
              </v:shape>
            </v:group>
            <v:group style="position:absolute;left:18875;top:16384;width:127;height:445" coordorigin="18875,16384" coordsize="127,445">
              <v:shape style="position:absolute;left:18875;top:16384;width:127;height:445" coordorigin="18875,16384" coordsize="127,445" path="m18988,16384l18977,16387,18972,16398,18966,16484,18951,16567,18930,16649,18904,16730,18875,16811,18876,16822,18885,16828,18896,16827,18904,16819,18933,16736,18960,16654,18981,16570,18996,16485,19002,16398,18998,16387,18988,16384xe" filled="true" fillcolor="#221f20" stroked="false">
                <v:path arrowok="t"/>
                <v:fill type="solid"/>
              </v:shape>
            </v:group>
            <v:group style="position:absolute;left:18967;top:16034;width:548;height:501" coordorigin="18967,16034" coordsize="548,501">
              <v:shape style="position:absolute;left:18967;top:16034;width:548;height:501" coordorigin="18967,16034" coordsize="548,501" path="m19505,16034l19493,16036,19427,16081,19361,16125,19294,16170,19229,16216,19166,16266,19108,16319,19054,16377,19007,16441,18968,16511,18967,16524,18974,16532,18985,16534,18993,16527,19032,16457,19078,16395,19131,16338,19188,16286,19249,16238,19313,16193,19379,16149,19444,16106,19508,16062,19515,16052,19513,16041,19505,16034xe" filled="true" fillcolor="#221f20" stroked="false">
                <v:path arrowok="t"/>
                <v:fill type="solid"/>
              </v:shape>
            </v:group>
            <v:group style="position:absolute;left:19274;top:16034;width:248;height:791" coordorigin="19274,16034" coordsize="248,791">
              <v:shape style="position:absolute;left:19274;top:16034;width:248;height:791" coordorigin="19274,16034" coordsize="248,791" path="m19501,16034l19491,16038,19486,16049,19487,16090,19489,16131,19492,16172,19494,16214,19480,16327,19446,16437,19420,16514,19390,16589,19357,16663,19319,16735,19276,16804,19274,16815,19281,16823,19292,16825,19302,16819,19346,16748,19384,16675,19418,16600,19448,16523,19475,16445,19501,16363,19519,16279,19522,16221,19521,16164,19517,16107,19516,16049,19511,16038,19501,16034xe" filled="true" fillcolor="#221f20" stroked="false">
                <v:path arrowok="t"/>
                <v:fill type="solid"/>
              </v:shape>
            </v:group>
            <v:group style="position:absolute;left:19412;top:16182;width:650;height:389" coordorigin="19412,16182" coordsize="650,389">
              <v:shape style="position:absolute;left:19412;top:16182;width:650;height:389" coordorigin="19412,16182" coordsize="650,389" path="m20044,16182l19976,16211,19909,16242,19843,16275,19778,16310,19636,16392,19559,16438,19484,16488,19416,16545,19412,16556,19417,16566,19426,16571,19438,16567,19497,16517,19563,16473,19766,16351,19836,16313,19907,16276,19979,16242,20052,16211,20061,16203,20062,16191,20055,16183,20044,16182xe" filled="true" fillcolor="#221f20" stroked="false">
                <v:path arrowok="t"/>
                <v:fill type="solid"/>
              </v:shape>
            </v:group>
            <v:group style="position:absolute;left:19758;top:16179;width:308;height:653" coordorigin="19758,16179" coordsize="308,653">
              <v:shape style="position:absolute;left:19758;top:16179;width:308;height:653" coordorigin="19758,16179" coordsize="308,653" path="m20055,16179l20044,16180,20037,16189,20015,16263,19988,16334,19956,16403,19922,16470,19851,16605,19817,16673,19785,16743,19758,16814,19759,16825,19768,16832,19779,16831,19787,16822,19814,16750,19845,16681,19880,16613,19951,16478,19985,16411,20017,16342,20044,16271,20066,16197,20064,16186,20055,16179xe" filled="true" fillcolor="#221f20" stroked="false">
                <v:path arrowok="t"/>
                <v:fill type="solid"/>
              </v:shape>
              <v:shape style="position:absolute;left:19779;top:16589;width:254;height:236" type="#_x0000_t75" stroked="false">
                <v:imagedata r:id="rId351" o:title=""/>
              </v:shape>
              <v:shape style="position:absolute;left:18260;top:16505;width:389;height:325" type="#_x0000_t75" stroked="false">
                <v:imagedata r:id="rId352" o:title=""/>
              </v:shape>
            </v:group>
            <v:group style="position:absolute;left:17677;top:16028;width:627;height:662" coordorigin="17677,16028" coordsize="627,662">
              <v:shape style="position:absolute;left:17677;top:16028;width:627;height:662" coordorigin="17677,16028" coordsize="627,662" path="m17695,16028l17684,16029,17677,16038,17678,16049,17687,16057,17756,16082,17822,16117,17886,16160,17946,16208,18002,16262,18053,16318,18099,16375,18139,16428,18183,16486,18225,16547,18257,16611,18274,16675,18280,16685,18291,16689,18301,16685,18304,16675,18285,16601,18248,16529,18202,16459,18152,16394,18105,16334,18061,16278,18010,16225,17953,16173,17892,16127,17828,16086,17762,16052,17695,16028xe" filled="true" fillcolor="#221f20" stroked="false">
                <v:path arrowok="t"/>
                <v:fill type="solid"/>
              </v:shape>
            </v:group>
            <v:group style="position:absolute;left:17673;top:16025;width:151;height:450" coordorigin="17673,16025" coordsize="151,450">
              <v:shape style="position:absolute;left:17673;top:16025;width:151;height:450" coordorigin="17673,16025" coordsize="151,450" path="m17685,16025l17676,16031,17673,16043,17688,16116,17704,16188,17722,16259,17744,16329,17769,16399,17798,16467,17806,16475,17817,16473,17824,16464,17824,16452,17790,16371,17762,16289,17739,16205,17719,16121,17702,16035,17696,16025,17685,16025xe" filled="true" fillcolor="#221f20" stroked="false">
                <v:path arrowok="t"/>
                <v:fill type="solid"/>
              </v:shape>
            </v:group>
            <v:group style="position:absolute;left:17114;top:16381;width:1123;height:431" coordorigin="17114,16381" coordsize="1123,431">
              <v:shape style="position:absolute;left:17114;top:16381;width:1123;height:431" coordorigin="17114,16381" coordsize="1123,431" path="m17701,16411l17432,16411,17508,16412,17584,16419,17658,16432,17731,16450,17802,16474,17871,16505,17937,16540,17999,16582,18058,16629,18113,16682,18163,16741,18209,16805,18219,16812,18229,16810,18236,16802,18235,16790,18191,16728,18142,16670,18090,16618,18033,16570,17974,16528,17911,16492,17845,16460,17777,16434,17707,16412,17701,16411xe" filled="true" fillcolor="#221f20" stroked="false">
                <v:path arrowok="t"/>
                <v:fill type="solid"/>
              </v:shape>
              <v:shape style="position:absolute;left:17114;top:16381;width:1123;height:431" coordorigin="17114,16381" coordsize="1123,431" path="m17489,16381l17416,16382,17342,16387,17268,16399,17195,16415,17123,16437,17114,16457,17120,16465,17131,16466,17205,16444,17280,16427,17356,16416,17432,16411,17701,16411,17636,16397,17563,16386,17489,16381xe" filled="true" fillcolor="#221f20" stroked="false">
                <v:path arrowok="t"/>
                <v:fill type="solid"/>
              </v:shape>
            </v:group>
            <v:group style="position:absolute;left:17119;top:16448;width:611;height:371" coordorigin="17119,16448" coordsize="611,371">
              <v:shape style="position:absolute;left:17119;top:16448;width:611;height:371" coordorigin="17119,16448" coordsize="611,371" path="m17130,16448l17121,16455,17119,16465,17126,16475,17199,16518,17271,16562,17413,16652,17485,16696,17558,16739,17632,16780,17707,16817,17719,16818,17728,16811,17730,16800,17722,16791,17647,16754,17573,16713,17500,16670,17428,16626,17286,16536,17214,16492,17141,16449,17130,16448xe" filled="true" fillcolor="#221f20" stroked="false">
                <v:path arrowok="t"/>
                <v:fill type="solid"/>
              </v:shape>
              <v:shape style="position:absolute;left:17115;top:16628;width:315;height:194" type="#_x0000_t75" stroked="false">
                <v:imagedata r:id="rId353" o:title=""/>
              </v:shape>
              <v:shape style="position:absolute;left:17212;top:16268;width:299;height:144" type="#_x0000_t75" stroked="false">
                <v:imagedata r:id="rId354" o:title=""/>
              </v:shape>
            </v:group>
            <v:group style="position:absolute;left:17450;top:14738;width:311;height:36" coordorigin="17450,14738" coordsize="311,36">
              <v:shape style="position:absolute;left:17450;top:14738;width:311;height:36" coordorigin="17450,14738" coordsize="311,36" path="m17747,14738l17676,14741,17606,14742,17465,14743,17454,14748,17450,14758,17454,14768,17465,14773,17606,14772,17676,14771,17747,14768,17761,14752,17758,14742,17747,14738xe" filled="true" fillcolor="#221f20" stroked="false">
                <v:path arrowok="t"/>
                <v:fill type="solid"/>
              </v:shape>
            </v:group>
            <v:group style="position:absolute;left:18059;top:14743;width:1027;height:53" coordorigin="18059,14743" coordsize="1027,53">
              <v:shape style="position:absolute;left:18059;top:14743;width:1027;height:53" coordorigin="18059,14743" coordsize="1027,53" path="m18074,14743l18063,14748,18059,14758,18063,14768,18074,14773,18151,14774,18227,14776,18534,14789,18688,14795,18764,14796,18841,14795,18918,14793,18994,14789,19071,14783,19086,14767,19085,14766,18764,14766,18688,14765,18534,14759,18227,14746,18151,14744,18074,14743xe" filled="true" fillcolor="#221f20" stroked="false">
                <v:path arrowok="t"/>
                <v:fill type="solid"/>
              </v:shape>
              <v:shape style="position:absolute;left:18059;top:14743;width:1027;height:53" coordorigin="18059,14743" coordsize="1027,53" path="m19071,14753l18994,14759,18918,14763,18841,14765,18764,14766,19085,14766,19082,14757,19071,14753xe" filled="true" fillcolor="#221f20" stroked="false">
                <v:path arrowok="t"/>
                <v:fill type="solid"/>
              </v:shape>
            </v:group>
            <v:group style="position:absolute;left:19399;top:14738;width:291;height:30" coordorigin="19399,14738" coordsize="291,30">
              <v:shape style="position:absolute;left:19399;top:14738;width:291;height:30" coordorigin="19399,14738" coordsize="291,30" path="m19676,14738l19414,14738,19403,14743,19399,14753,19403,14763,19414,14768,19676,14768,19686,14763,19690,14753,19686,14743,19676,14738xe" filled="true" fillcolor="#221f20" stroked="false">
                <v:path arrowok="t"/>
                <v:fill type="solid"/>
              </v:shape>
            </v:group>
            <v:group style="position:absolute;left:19686;top:14739;width:2;height:412" coordorigin="19686,14739" coordsize="2,412">
              <v:shape style="position:absolute;left:19686;top:14739;width:2;height:412" coordorigin="19686,14739" coordsize="0,412" path="m19686,14739l19686,15150e" filled="false" stroked="true" strokeweight="1.963016pt" strokecolor="#221f20">
                <v:path arrowok="t"/>
              </v:shape>
            </v:group>
            <v:group style="position:absolute;left:19525;top:15124;width:206;height:32" coordorigin="19525,15124" coordsize="206,32">
              <v:shape style="position:absolute;left:19525;top:15124;width:206;height:32" coordorigin="19525,15124" coordsize="206,32" path="m19672,15124l19628,15124,19540,15126,19529,15131,19525,15141,19529,15151,19540,15156,19628,15154,19721,15154,19727,15152,19730,15142,19727,15131,19716,15126,19672,15124xe" filled="true" fillcolor="#221f20" stroked="false">
                <v:path arrowok="t"/>
                <v:fill type="solid"/>
              </v:shape>
              <v:shape style="position:absolute;left:19525;top:15124;width:206;height:32" coordorigin="19525,15124" coordsize="206,32" path="m19721,15154l19672,15154,19716,15156,19721,15154xe" filled="true" fillcolor="#221f20" stroked="false">
                <v:path arrowok="t"/>
                <v:fill type="solid"/>
              </v:shape>
            </v:group>
            <v:group style="position:absolute;left:19711;top:15131;width:46;height:458" coordorigin="19711,15131" coordsize="46,458">
              <v:shape style="position:absolute;left:19711;top:15131;width:46;height:458" coordorigin="19711,15131" coordsize="46,458" path="m19726,15131l19715,15135,19711,15146,19713,15232,19716,15317,19720,15403,19724,15488,19726,15574,19731,15585,19741,15588,19751,15585,19756,15574,19754,15488,19750,15403,19746,15317,19743,15232,19741,15146,19736,15135,19726,15131xe" filled="true" fillcolor="#221f20" stroked="false">
                <v:path arrowok="t"/>
                <v:fill type="solid"/>
              </v:shape>
            </v:group>
            <v:group style="position:absolute;left:19520;top:15564;width:236;height:36" coordorigin="19520,15564" coordsize="236,36">
              <v:shape style="position:absolute;left:19520;top:15564;width:236;height:36" coordorigin="19520,15564" coordsize="236,36" path="m19534,15564l19524,15569,19520,15579,19524,15589,19534,15594,19586,15595,19689,15598,19741,15599,19752,15594,19755,15584,19752,15574,19741,15569,19689,15568,19586,15565,19534,15564xe" filled="true" fillcolor="#221f20" stroked="false">
                <v:path arrowok="t"/>
                <v:fill type="solid"/>
              </v:shape>
            </v:group>
            <v:group style="position:absolute;left:19621;top:15357;width:110;height:30" coordorigin="19621,15357" coordsize="110,30">
              <v:shape style="position:absolute;left:19621;top:15357;width:110;height:30" coordorigin="19621,15357" coordsize="110,30" path="m19716,15357l19635,15357,19624,15362,19621,15372,19624,15383,19635,15387,19716,15387,19727,15383,19730,15372,19727,15362,19716,15357xe" filled="true" fillcolor="#221f20" stroked="false">
                <v:path arrowok="t"/>
                <v:fill type="solid"/>
              </v:shape>
            </v:group>
            <v:group style="position:absolute;left:19655;top:15580;width:2;height:352" coordorigin="19655,15580" coordsize="2,352">
              <v:shape style="position:absolute;left:19655;top:15580;width:2;height:352" coordorigin="19655,15580" coordsize="0,352" path="m19655,15580l19655,15931e" filled="false" stroked="true" strokeweight="1.5pt" strokecolor="#221f20">
                <v:path arrowok="t"/>
              </v:shape>
            </v:group>
            <v:group style="position:absolute;left:19429;top:15911;width:241;height:30" coordorigin="19429,15911" coordsize="241,30">
              <v:shape style="position:absolute;left:19429;top:15911;width:241;height:30" coordorigin="19429,15911" coordsize="241,30" path="m19655,15911l19444,15911,19433,15916,19429,15926,19433,15937,19444,15941,19655,15941,19666,15937,19670,15926,19666,15916,19655,15911xe" filled="true" fillcolor="#221f20" stroked="false">
                <v:path arrowok="t"/>
                <v:fill type="solid"/>
              </v:shape>
            </v:group>
            <v:group style="position:absolute;left:19485;top:16334;width:190;height:36" coordorigin="19485,16334" coordsize="190,36">
              <v:shape style="position:absolute;left:19485;top:16334;width:190;height:36" coordorigin="19485,16334" coordsize="190,36" path="m19670,16363l19578,16363,19617,16364,19656,16369,19668,16366,19670,16363xe" filled="true" fillcolor="#221f20" stroked="false">
                <v:path arrowok="t"/>
                <v:fill type="solid"/>
              </v:shape>
              <v:shape style="position:absolute;left:19485;top:16334;width:190;height:36" coordorigin="19485,16334" coordsize="190,36" path="m19582,16334l19499,16335,19488,16339,19485,16350,19488,16360,19499,16365,19578,16363,19670,16363,19675,16357,19674,16346,19664,16340,19623,16335,19582,16334xe" filled="true" fillcolor="#221f20" stroked="false">
                <v:path arrowok="t"/>
                <v:fill type="solid"/>
              </v:shape>
            </v:group>
            <v:group style="position:absolute;left:19666;top:15917;width:2;height:452" coordorigin="19666,15917" coordsize="2,452">
              <v:shape style="position:absolute;left:19666;top:15917;width:2;height:452" coordorigin="19666,15917" coordsize="0,452" path="m19666,15917l19666,16369e" filled="false" stroked="true" strokeweight="1.920264pt" strokecolor="#221f20">
                <v:path arrowok="t"/>
              </v:shape>
            </v:group>
            <v:group style="position:absolute;left:19570;top:16047;width:95;height:36" coordorigin="19570,16047" coordsize="95,36">
              <v:shape style="position:absolute;left:19570;top:16047;width:95;height:36" coordorigin="19570,16047" coordsize="95,36" path="m19585,16047l19574,16052,19570,16062,19574,16073,19585,16077,19601,16078,19634,16082,19650,16082,19661,16078,19665,16068,19661,16057,19650,16052,19634,16052,19601,16048,19585,16047xe" filled="true" fillcolor="#221f20" stroked="false">
                <v:path arrowok="t"/>
                <v:fill type="solid"/>
              </v:shape>
            </v:group>
            <v:group style="position:absolute;left:17459;top:14739;width:2;height:437" coordorigin="17459,14739" coordsize="2,437">
              <v:shape style="position:absolute;left:17459;top:14739;width:2;height:437" coordorigin="17459,14739" coordsize="0,437" path="m17459,14739l17459,15175e" filled="false" stroked="true" strokeweight="1.985136pt" strokecolor="#221f20">
                <v:path arrowok="t"/>
              </v:shape>
              <v:shape style="position:absolute;left:17435;top:15141;width:286;height:722" type="#_x0000_t75" stroked="false">
                <v:imagedata r:id="rId355" o:title=""/>
              </v:shape>
            </v:group>
            <v:group style="position:absolute;left:17490;top:15832;width:51;height:513" coordorigin="17490,15832" coordsize="51,513">
              <v:shape style="position:absolute;left:17490;top:15832;width:51;height:513" coordorigin="17490,15832" coordsize="51,513" path="m17503,15832l17493,15835,17490,15846,17498,15926,17504,16007,17507,16087,17509,16168,17510,16249,17510,16329,17515,16340,17525,16344,17535,16340,17540,16329,17540,16249,17539,16168,17537,16087,17534,16007,17528,15926,17520,15846,17514,15835,17503,15832xe" filled="true" fillcolor="#221f20" stroked="false">
                <v:path arrowok="t"/>
                <v:fill type="solid"/>
              </v:shape>
            </v:group>
            <v:group style="position:absolute;left:17511;top:16319;width:271;height:41" coordorigin="17511,16319" coordsize="271,41">
              <v:shape style="position:absolute;left:17511;top:16319;width:271;height:41" coordorigin="17511,16319" coordsize="271,41" path="m17525,16319l17514,16324,17511,16334,17514,16345,17525,16349,17586,16350,17646,16351,17706,16354,17767,16359,17778,16356,17706,16324,17646,16321,17586,16320,17525,16319xe" filled="true" fillcolor="#221f20" stroked="false">
                <v:path arrowok="t"/>
                <v:fill type="solid"/>
              </v:shape>
            </v:group>
            <v:group style="position:absolute;left:18085;top:16339;width:1037;height:2" coordorigin="18085,16339" coordsize="1037,2">
              <v:shape style="position:absolute;left:18085;top:16339;width:1037;height:2" coordorigin="18085,16339" coordsize="1037,0" path="m18085,16339l19121,16339e" filled="false" stroked="true" strokeweight="2.004pt" strokecolor="#221f20">
                <v:path arrowok="t"/>
              </v:shape>
            </v:group>
            <v:group style="position:absolute;left:18351;top:16345;width:30;height:231" coordorigin="18351,16345" coordsize="30,231">
              <v:shape style="position:absolute;left:18351;top:16345;width:30;height:231" coordorigin="18351,16345" coordsize="30,231" path="m18366,16345l18356,16349,18351,16360,18351,16561,18356,16572,18366,16576,18376,16572,18381,16561,18381,16360,18376,16349,18366,16345xe" filled="true" fillcolor="#221f20" stroked="false">
                <v:path arrowok="t"/>
                <v:fill type="solid"/>
              </v:shape>
            </v:group>
            <v:group style="position:absolute;left:18739;top:16346;width:40;height:150" coordorigin="18739,16346" coordsize="40,150">
              <v:shape style="position:absolute;left:18739;top:16346;width:40;height:150" coordorigin="18739,16346" coordsize="40,150" path="m18749,16346l18740,16352,18739,16364,18746,16392,18749,16421,18749,16451,18749,16480,18754,16491,18764,16495,18774,16491,18779,16480,18779,16449,18779,16417,18776,16386,18768,16356,18760,16347,18749,16346xe" filled="true" fillcolor="#221f20" stroked="false">
                <v:path arrowok="t"/>
                <v:fill type="solid"/>
              </v:shape>
            </v:group>
            <v:group style="position:absolute;left:18653;top:16421;width:41;height:160" coordorigin="18653,16421" coordsize="41,160">
              <v:shape style="position:absolute;left:18653;top:16421;width:41;height:160" coordorigin="18653,16421" coordsize="41,160" path="m18680,16421l18657,16500,18653,16566,18658,16577,18668,16581,18678,16577,18683,16566,18684,16533,18687,16500,18690,16468,18693,16435,18690,16424,18680,16421xe" filled="true" fillcolor="#221f20" stroked="false">
                <v:path arrowok="t"/>
                <v:fill type="solid"/>
              </v:shape>
            </v:group>
            <v:group style="position:absolute;left:18536;top:16411;width:37;height:291" coordorigin="18536,16411" coordsize="37,291">
              <v:shape style="position:absolute;left:18536;top:16411;width:37;height:291" coordorigin="18536,16411" coordsize="37,291" path="m18553,16411l18543,16414,18537,16425,18536,16491,18538,16556,18541,16621,18542,16687,18547,16698,18558,16701,18568,16698,18572,16687,18571,16621,18568,16556,18566,16491,18567,16425,18563,16414,18553,16411xe" filled="true" fillcolor="#221f20" stroked="false">
                <v:path arrowok="t"/>
                <v:fill type="solid"/>
              </v:shape>
            </v:group>
            <v:group style="position:absolute;left:18427;top:16471;width:30;height:145" coordorigin="18427,16471" coordsize="30,145">
              <v:shape style="position:absolute;left:18427;top:16471;width:30;height:145" coordorigin="18427,16471" coordsize="30,145" path="m18442,16471l18431,16475,18427,16485,18427,16601,18431,16612,18442,16616,18452,16612,18457,16601,18457,16485,18452,16475,18442,16471xe" filled="true" fillcolor="#221f20" stroked="false">
                <v:path arrowok="t"/>
                <v:fill type="solid"/>
              </v:shape>
            </v:group>
            <v:group style="position:absolute;left:18366;top:14643;width:35;height:140" coordorigin="18366,14643" coordsize="35,140">
              <v:shape style="position:absolute;left:18366;top:14643;width:35;height:140" coordorigin="18366,14643" coordsize="35,140" path="m18386,14643l18376,14646,18371,14657,18371,14685,18370,14713,18369,14740,18366,14768,18370,14779,18400,14713,18401,14657,18397,14646,18386,14643xe" filled="true" fillcolor="#221f20" stroked="false">
                <v:path arrowok="t"/>
                <v:fill type="solid"/>
              </v:shape>
            </v:group>
            <v:group style="position:absolute;left:18372;top:14654;width:417;height:2" coordorigin="18372,14654" coordsize="417,2">
              <v:shape style="position:absolute;left:18372;top:14654;width:417;height:2" coordorigin="18372,14654" coordsize="417,0" path="m18372,14654l18788,14654e" filled="false" stroked="true" strokeweight="1.79772pt" strokecolor="#221f20">
                <v:path arrowok="t"/>
              </v:shape>
            </v:group>
            <v:group style="position:absolute;left:18764;top:14643;width:30;height:145" coordorigin="18764,14643" coordsize="30,145">
              <v:shape style="position:absolute;left:18764;top:14643;width:30;height:145" coordorigin="18764,14643" coordsize="30,145" path="m18779,14643l18769,14646,18764,14657,18764,14773,18769,14784,18779,14788,18789,14784,18794,14773,18794,14657,18789,14646,18779,14643xe" filled="true" fillcolor="#221f20" stroked="false">
                <v:path arrowok="t"/>
                <v:fill type="solid"/>
              </v:shape>
            </v:group>
            <v:group style="position:absolute;left:18593;top:14648;width:30;height:65" coordorigin="18593,14648" coordsize="30,65">
              <v:shape style="position:absolute;left:18593;top:14648;width:30;height:65" coordorigin="18593,14648" coordsize="30,65" path="m18608,14648l18598,14651,18593,14662,18593,14698,18598,14708,18608,14712,18618,14708,18623,14698,18623,14662,18618,14651,18608,14648xe" filled="true" fillcolor="#221f20" stroked="false">
                <v:path arrowok="t"/>
                <v:fill type="solid"/>
              </v:shape>
            </v:group>
            <v:group style="position:absolute;left:18432;top:14648;width:30;height:100" coordorigin="18432,14648" coordsize="30,100">
              <v:shape style="position:absolute;left:18432;top:14648;width:30;height:100" coordorigin="18432,14648" coordsize="30,100" path="m18447,14648l18436,14651,18432,14662,18432,14733,18436,14744,18447,14747,18457,14744,18462,14733,18462,14662,18457,14651,18447,14648xe" filled="true" fillcolor="#221f20" stroked="false">
                <v:path arrowok="t"/>
                <v:fill type="solid"/>
              </v:shape>
            </v:group>
            <v:group style="position:absolute;left:18699;top:14653;width:30;height:55" coordorigin="18699,14653" coordsize="30,55">
              <v:shape style="position:absolute;left:18699;top:14653;width:30;height:55" coordorigin="18699,14653" coordsize="30,55" path="m18714,14653l18703,14657,18699,14667,18699,14693,18703,14703,18714,14707,18724,14703,18729,14693,18729,14667,18724,14657,18714,14653xe" filled="true" fillcolor="#221f20" stroked="false">
                <v:path arrowok="t"/>
                <v:fill type="solid"/>
              </v:shape>
              <v:shape style="position:absolute;left:18403;top:13570;width:345;height:176" type="#_x0000_t75" stroked="false">
                <v:imagedata r:id="rId356" o:title=""/>
              </v:shape>
            </v:group>
            <v:group style="position:absolute;left:22636;top:16210;width:755;height:605" coordorigin="22636,16210" coordsize="755,605">
              <v:shape style="position:absolute;left:22636;top:16210;width:755;height:605" coordorigin="22636,16210" coordsize="755,605" path="m22761,16567l22735,16632,22705,16696,22673,16757,22636,16815,23119,16815,23165,16702,23199,16633,23234,16570,22767,16570,22761,16567xe" filled="true" fillcolor="#97bd71" stroked="false">
                <v:path arrowok="t"/>
                <v:fill type="solid"/>
              </v:shape>
              <v:shape style="position:absolute;left:22636;top:16210;width:755;height:605" coordorigin="22636,16210" coordsize="755,605" path="m23389,16210l23307,16245,23228,16282,23150,16323,23074,16366,22999,16412,22941,16448,22879,16484,22820,16524,22767,16570,23234,16570,23236,16565,23273,16497,23309,16428,23342,16357,23370,16285,23391,16211,23389,16210xe" filled="true" fillcolor="#97bd71" stroked="false">
                <v:path arrowok="t"/>
                <v:fill type="solid"/>
              </v:shape>
              <v:shape style="position:absolute;left:23119;top:16620;width:238;height:195" type="#_x0000_t75" stroked="false">
                <v:imagedata r:id="rId357" o:title=""/>
              </v:shape>
            </v:group>
            <v:group style="position:absolute;left:20790;top:14760;width:2292;height:1609" coordorigin="20790,14760" coordsize="2292,1609">
              <v:shape style="position:absolute;left:20790;top:14760;width:2292;height:1609" coordorigin="20790,14760" coordsize="2292,1609" path="m23010,16362l22922,16362,22962,16363,23001,16368,23011,16367,23010,16362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3002,16063l22841,16063,22842,16111,22846,16160,22849,16210,22845,16285,22830,16360,22840,16363,22922,16362,23010,16362,22998,16252,22997,16159,23001,16080,23002,16063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3002,16056l21032,16056,21100,16080,21167,16118,21231,16164,21292,16214,21347,16261,21394,16307,21437,16360,21440,16358,22447,16348,22452,16348,22509,16295,22573,16245,22641,16197,22776,16107,22841,16063,23002,16063,23002,16056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3067,15182l20824,15182,20825,15195,20825,15280,20880,15311,20882,15313,20867,15321,20839,15338,20825,15346,20815,15351,20817,15396,20823,15441,20828,15485,20830,15527,20832,15549,20820,15550,20808,15551,20795,15552,20790,15562,20799,15633,20809,15703,20817,15773,20820,15844,20820,15855,20840,15855,20852,15932,20858,16021,20862,16118,20864,16214,20865,16295,20865,16348,20925,16348,20985,16349,21044,16352,21104,16358,21080,16285,21061,16210,21044,16134,21029,16056,21032,16056,23002,16056,23005,16012,23006,15945,22996,15940,22996,15608,22996,15596,23081,15596,23081,15588,23080,15503,23076,15418,23072,15333,23068,15247,23067,15182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2452,16348l22447,16348,22449,16350,22452,16348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3081,15596l22996,15596,23038,15597,23060,15598,23081,15598,23081,15596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0805,14772l20796,14773,20803,14854,20805,14935,20804,15016,20801,15096,20800,15175,20800,15185,20808,15184,20816,15183,20824,15182,23067,15182,23066,15160,23056,15154,23046,15154,23036,15153,23026,15153,23026,15149,23027,15073,23030,14995,23031,14917,23031,14899,22538,14899,22528,14892,21217,14892,21192,14890,21182,14881,20978,14881,20941,14862,20918,14822,20911,14774,20859,14774,20853,14774,20847,14772,20805,14772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2604,14849l22588,14878,22566,14898,22538,14899,23031,14899,23031,14899,22653,14899,22626,14889,22604,14849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2706,14856l22681,14885,22653,14899,23031,14899,23031,14890,22760,14890,22722,14856,22706,14856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1300,14760l21280,14761,21281,14796,21278,14829,21269,14857,21252,14876,21217,14892,22528,14892,22506,14876,22495,14856,22490,14827,22488,14793,22489,14766,22124,14766,21300,14760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2845,14766l22827,14829,22797,14875,22760,14890,23031,14890,23029,14841,23021,14767,22850,14767,22845,14766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1047,14852l21025,14871,20978,14881,21182,14881,21174,14875,21084,14875,21063,14868,21047,14852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1162,14849l21141,14856,21110,14871,21084,14875,21174,14875,21174,14874,21162,14849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0901,14772l20859,14774,20911,14774,20910,14772,20901,14772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3021,14767l22850,14767,23021,14767,23021,14767xe" filled="true" fillcolor="#d09668" stroked="false">
                <v:path arrowok="t"/>
                <v:fill type="solid"/>
              </v:shape>
              <v:shape style="position:absolute;left:20790;top:14760;width:2292;height:1609" coordorigin="20790,14760" coordsize="2292,1609" path="m22475,14760l22420,14762,22279,14765,22124,14766,22489,14766,22489,14761,22475,14760xe" filled="true" fillcolor="#d09668" stroked="false">
                <v:path arrowok="t"/>
                <v:fill type="solid"/>
              </v:shape>
            </v:group>
            <v:group style="position:absolute;left:22235;top:16063;width:615;height:753" coordorigin="22235,16063" coordsize="615,753">
              <v:shape style="position:absolute;left:22235;top:16063;width:615;height:753" coordorigin="22235,16063" coordsize="615,753" path="m22841,16063l22776,16107,22641,16197,22573,16245,22509,16295,22449,16350,22377,16435,22321,16533,22318,16533,22303,16604,22283,16675,22260,16745,22235,16815,22636,16815,22673,16757,22705,16696,22735,16632,22761,16567,22774,16533,22321,16533,22318,16532,22774,16532,22777,16526,22801,16455,22821,16392,22841,16310,22849,16210,22846,16160,22842,16111,22841,16063xe" filled="true" fillcolor="#97bd71" stroked="false">
                <v:path arrowok="t"/>
                <v:fill type="solid"/>
              </v:shape>
              <v:shape style="position:absolute;left:22420;top:14636;width:428;height:264" type="#_x0000_t75" stroked="false">
                <v:imagedata r:id="rId358" o:title=""/>
              </v:shape>
            </v:group>
            <v:group style="position:absolute;left:21254;top:13905;width:1263;height:646" coordorigin="21254,13905" coordsize="1263,646">
              <v:shape style="position:absolute;left:21254;top:13905;width:1263;height:646" coordorigin="21254,13905" coordsize="1263,646" path="m21453,13905l21390,13920,21311,13980,21272,14041,21254,14112,21258,14186,21277,14251,21306,14309,21345,14361,21390,14406,21445,14448,21505,14481,21569,14507,21634,14525,21708,14538,21786,14547,21866,14551,21946,14550,22024,14545,22098,14536,22176,14518,22253,14489,22324,14449,22361,14420,21843,14420,21765,14409,21704,14384,21691,14384,21612,14357,21539,14319,21476,14268,21427,14201,21404,14131,21410,14074,21438,14034,21485,14022,21566,14022,21570,14008,21609,13947,21571,13930,21533,13916,21493,13907,21453,13905xe" filled="true" fillcolor="#929190" stroked="false">
                <v:path arrowok="t"/>
                <v:fill type="solid"/>
              </v:shape>
              <v:shape style="position:absolute;left:21254;top:13905;width:1263;height:646" coordorigin="21254,13905" coordsize="1263,646" path="m22033,14380l21923,14415,21843,14420,22361,14420,22388,14399,22405,14381,22034,14381,22033,14380xe" filled="true" fillcolor="#929190" stroked="false">
                <v:path arrowok="t"/>
                <v:fill type="solid"/>
              </v:shape>
              <v:shape style="position:absolute;left:21254;top:13905;width:1263;height:646" coordorigin="21254,13905" coordsize="1263,646" path="m21694,14380l21691,14384,21704,14384,21694,14380xe" filled="true" fillcolor="#929190" stroked="false">
                <v:path arrowok="t"/>
                <v:fill type="solid"/>
              </v:shape>
              <v:shape style="position:absolute;left:21254;top:13905;width:1263;height:646" coordorigin="21254,13905" coordsize="1263,646" path="m22485,14033l22292,14033,22338,14048,22366,14089,22356,14206,22268,14293,22193,14337,22112,14369,22034,14381,22405,14381,22459,14315,22507,14213,22517,14144,22506,14076,22485,14033xe" filled="true" fillcolor="#929190" stroked="false">
                <v:path arrowok="t"/>
                <v:fill type="solid"/>
              </v:shape>
              <v:shape style="position:absolute;left:21254;top:13905;width:1263;height:646" coordorigin="21254,13905" coordsize="1263,646" path="m22278,13919l22224,13932,22168,13958,22176,13967,22182,13976,22215,14044,22220,14061,22229,14059,22292,14033,22485,14033,22476,14015,22427,13965,22329,13920,22278,13919xe" filled="true" fillcolor="#929190" stroked="false">
                <v:path arrowok="t"/>
                <v:fill type="solid"/>
              </v:shape>
              <v:shape style="position:absolute;left:21254;top:13905;width:1263;height:646" coordorigin="21254,13905" coordsize="1263,646" path="m21566,14022l21485,14022,21547,14052,21561,14054,21562,14041,21564,14029,21566,14022xe" filled="true" fillcolor="#929190" stroked="false">
                <v:path arrowok="t"/>
                <v:fill type="solid"/>
              </v:shape>
              <v:shape style="position:absolute;left:22094;top:16348;width:355;height:185" type="#_x0000_t75" stroked="false">
                <v:imagedata r:id="rId359" o:title=""/>
              </v:shape>
              <v:shape style="position:absolute;left:22059;top:13595;width:321;height:362" type="#_x0000_t75" stroked="false">
                <v:imagedata r:id="rId360" o:title=""/>
              </v:shape>
            </v:group>
            <v:group style="position:absolute;left:21903;top:16412;width:425;height:404" coordorigin="21903,16412" coordsize="425,404">
              <v:shape style="position:absolute;left:21903;top:16412;width:425;height:404" coordorigin="21903,16412" coordsize="425,404" path="m22328,16412l22321,16412,22268,16434,22215,16456,22110,16505,22027,16566,21984,16612,21944,16663,21905,16714,21903,16716,21927,16739,21948,16763,21964,16788,21974,16815,22235,16815,22260,16745,22283,16675,22303,16604,22318,16532,22327,16443,22328,16412xe" filled="true" fillcolor="#97bd71" stroked="false">
                <v:path arrowok="t"/>
                <v:fill type="solid"/>
              </v:shape>
              <v:shape style="position:absolute;left:21967;top:13930;width:406;height:452" type="#_x0000_t75" stroked="false">
                <v:imagedata r:id="rId361" o:title=""/>
              </v:shape>
            </v:group>
            <v:group style="position:absolute;left:21626;top:14045;width:499;height:376" coordorigin="21626,14045" coordsize="499,376">
              <v:shape style="position:absolute;left:21626;top:14045;width:499;height:376" coordorigin="21626,14045" coordsize="499,376" path="m21965,14045l21859,14046,21790,14051,21738,14101,21732,14116,21732,14126,21687,14167,21646,14219,21626,14278,21648,14338,21643,14343,21694,14380,21765,14409,21843,14420,21923,14415,22000,14395,22057,14367,22125,14314,22118,14252,22098,14202,22065,14158,22017,14119,22017,14116,22009,14098,22002,14081,21996,14063,21990,14045,21965,14045xe" filled="true" fillcolor="#cf6f66" stroked="false">
                <v:path arrowok="t"/>
                <v:fill type="solid"/>
              </v:shape>
            </v:group>
            <v:group style="position:absolute;left:21972;top:13789;width:150;height:116" coordorigin="21972,13789" coordsize="150,116">
              <v:shape style="position:absolute;left:21972;top:13789;width:150;height:116" coordorigin="21972,13789" coordsize="150,116" path="m21972,13837l21972,13837,22010,13849,22046,13865,22081,13883,22114,13905,22114,13904,22122,13875,22116,13844,22115,13841,21999,13841,21972,13837xe" filled="true" fillcolor="#929190" stroked="false">
                <v:path arrowok="t"/>
                <v:fill type="solid"/>
              </v:shape>
              <v:shape style="position:absolute;left:21972;top:13789;width:150;height:116" coordorigin="21972,13789" coordsize="150,116" path="m22074,13789l22026,13837,21999,13841,22115,13841,22102,13814,22081,13790,22074,13789xe" filled="true" fillcolor="#929190" stroked="false">
                <v:path arrowok="t"/>
                <v:fill type="solid"/>
              </v:shape>
            </v:group>
            <v:group style="position:absolute;left:21893;top:13688;width:186;height:153" coordorigin="21893,13688" coordsize="186,153">
              <v:shape style="position:absolute;left:21893;top:13688;width:186;height:153" coordorigin="21893,13688" coordsize="186,153" path="m21989,13688l21914,13709,21907,13716,21893,13723,21900,13753,21899,13763,21896,13773,21908,13794,21926,13813,21947,13827,21972,13837,21999,13841,22026,13837,22073,13794,22078,13770,22076,13752,22070,13735,22059,13721,22028,13699,21989,13688xe" filled="true" fillcolor="#d6e8f7" stroked="false">
                <v:path arrowok="t"/>
                <v:fill type="solid"/>
              </v:shape>
            </v:group>
            <v:group style="position:absolute;left:21757;top:13926;width:233;height:130" coordorigin="21757,13926" coordsize="233,130">
              <v:shape style="position:absolute;left:21757;top:13926;width:233;height:130" coordorigin="21757,13926" coordsize="233,130" path="m21888,13926l21848,13927,21809,13930,21797,13962,21785,13994,21771,14025,21757,14056,21790,14051,21823,14048,21859,14046,21965,14045,21990,14045,21983,14017,21977,13988,21972,13959,21967,13930,21928,13927,21888,13926xe" filled="true" fillcolor="#cf6f66" stroked="false">
                <v:path arrowok="t"/>
                <v:fill type="solid"/>
              </v:shape>
              <v:shape style="position:absolute;left:21757;top:13926;width:233;height:130" coordorigin="21757,13926" coordsize="233,130" path="m21990,14045l21965,14045,21990,14045,21990,14045xe" filled="true" fillcolor="#cf6f66" stroked="false">
                <v:path arrowok="t"/>
                <v:fill type="solid"/>
              </v:shape>
              <v:shape style="position:absolute;left:21616;top:16536;width:358;height:279" type="#_x0000_t75" stroked="false">
                <v:imagedata r:id="rId362" o:title=""/>
              </v:shape>
            </v:group>
            <v:group style="position:absolute;left:21857;top:13773;width:116;height:64" coordorigin="21857,13773" coordsize="116,64">
              <v:shape style="position:absolute;left:21857;top:13773;width:116;height:64" coordorigin="21857,13773" coordsize="116,64" path="m21896,13773l21890,13787,21881,13799,21870,13811,21857,13821,21881,13822,21954,13833,21972,13837,21972,13837,21947,13827,21926,13813,21908,13794,21896,13773xe" filled="true" fillcolor="#929190" stroked="false">
                <v:path arrowok="t"/>
                <v:fill type="solid"/>
              </v:shape>
            </v:group>
            <v:group style="position:absolute;left:21953;top:13833;width:241;height:166" coordorigin="21953,13833" coordsize="241,166">
              <v:shape style="position:absolute;left:21953;top:13833;width:241;height:166" coordorigin="21953,13833" coordsize="241,166" path="m21954,13833l21953,13837,21957,13861,21960,13884,21967,13930,22027,13938,22085,13953,22139,13973,22188,13998,22194,13995,22156,13943,22081,13883,22010,13849,21960,13834,21954,13833xe" filled="true" fillcolor="#a9def4" stroked="false">
                <v:path arrowok="t"/>
                <v:fill type="solid"/>
              </v:shape>
            </v:group>
            <v:group style="position:absolute;left:21809;top:13821;width:159;height:110" coordorigin="21809,13821" coordsize="159,110">
              <v:shape style="position:absolute;left:21809;top:13821;width:159;height:110" coordorigin="21809,13821" coordsize="159,110" path="m21856,13821l21846,13828,21834,13833,21821,13837,21825,13849,21823,13870,21819,13890,21814,13910,21809,13930,21848,13927,21888,13926,21966,13926,21960,13884,21957,13861,21953,13837,21954,13833,21930,13828,21905,13824,21881,13822,21856,13821xe" filled="true" fillcolor="#cf6f66" stroked="false">
                <v:path arrowok="t"/>
                <v:fill type="solid"/>
              </v:shape>
              <v:shape style="position:absolute;left:21809;top:13821;width:159;height:110" coordorigin="21809,13821" coordsize="159,110" path="m21966,13926l21888,13926,21928,13927,21967,13930,21966,13926xe" filled="true" fillcolor="#cf6f66" stroked="false">
                <v:path arrowok="t"/>
                <v:fill type="solid"/>
              </v:shape>
            </v:group>
            <v:group style="position:absolute;left:21700;top:16351;width:411;height:365" coordorigin="21700,16351" coordsize="411,365">
              <v:shape style="position:absolute;left:21700;top:16351;width:411;height:365" coordorigin="21700,16351" coordsize="411,365" path="m22094,16351l21706,16356,21706,16575,21700,16586,21752,16615,21805,16646,21857,16679,21903,16716,21905,16714,21944,16663,21984,16612,22027,16566,22076,16526,22110,16505,22104,16494,22105,16464,22105,16434,22102,16403,22094,16373,22094,16351xe" filled="true" fillcolor="#ac8b70" stroked="false">
                <v:path arrowok="t"/>
                <v:fill type="solid"/>
              </v:shape>
              <v:shape style="position:absolute;left:21696;top:13555;width:402;height:285" type="#_x0000_t75" stroked="false">
                <v:imagedata r:id="rId363" o:title=""/>
              </v:shape>
              <v:shape style="position:absolute;left:21558;top:13930;width:251;height:206" type="#_x0000_t75" stroked="false">
                <v:imagedata r:id="rId364" o:title=""/>
              </v:shape>
            </v:group>
            <v:group style="position:absolute;left:21715;top:14665;width:410;height:102" coordorigin="21715,14665" coordsize="410,102">
              <v:shape style="position:absolute;left:21715;top:14665;width:410;height:102" coordorigin="21715,14665" coordsize="410,102" path="m21882,14665l21727,14666,21727,14671,21725,14694,21723,14714,21719,14734,21715,14760,21715,14764,22124,14766,22123,14743,22122,14721,22120,14697,22119,14671,22114,14671,22036,14667,21959,14665,21882,14665xe" filled="true" fillcolor="#ac8b70" stroked="false">
                <v:path arrowok="t"/>
                <v:fill type="solid"/>
              </v:shape>
              <v:shape style="position:absolute;left:21559;top:14056;width:199;height:287" type="#_x0000_t75" stroked="false">
                <v:imagedata r:id="rId365" o:title=""/>
              </v:shape>
              <v:shape style="position:absolute;left:21668;top:13776;width:106;height:121" type="#_x0000_t75" stroked="false">
                <v:imagedata r:id="rId366" o:title=""/>
              </v:shape>
              <v:shape style="position:absolute;left:21437;top:16356;width:270;height:306" type="#_x0000_t75" stroked="false">
                <v:imagedata r:id="rId367" o:title=""/>
              </v:shape>
            </v:group>
            <v:group style="position:absolute;left:21029;top:16056;width:645;height:760" coordorigin="21029,16056" coordsize="645,760">
              <v:shape style="position:absolute;left:21029;top:16056;width:645;height:760" coordorigin="21029,16056" coordsize="645,760" path="m21032,16056l21044,16134,21061,16210,21080,16285,21104,16358,21126,16416,21151,16473,21221,16504,21289,16541,21352,16584,21412,16632,21467,16686,21518,16746,21562,16811,21562,16815,21673,16815,21656,16776,21643,16738,21632,16701,21625,16663,21602,16609,21569,16550,21535,16495,21508,16459,21491,16435,21455,16385,21416,16333,21372,16283,21292,16214,21231,16164,21167,16118,21100,16080,21032,16056xe" filled="true" fillcolor="#97bd71" stroked="false">
                <v:path arrowok="t"/>
                <v:fill type="solid"/>
              </v:shape>
              <v:shape style="position:absolute;left:21578;top:13837;width:247;height:155" type="#_x0000_t75" stroked="false">
                <v:imagedata r:id="rId368" o:title=""/>
              </v:shape>
            </v:group>
            <v:group style="position:absolute;left:20470;top:16407;width:1092;height:408" coordorigin="20470,16407" coordsize="1092,408">
              <v:shape style="position:absolute;left:20470;top:16407;width:1092;height:408" coordorigin="20470,16407" coordsize="1092,408" path="m20791,16407l20717,16411,20643,16420,20556,16438,20470,16464,20474,16476,20546,16518,20618,16562,20759,16652,20830,16696,20902,16738,20974,16778,21049,16815,21562,16815,21562,16811,21518,16746,21467,16686,21412,16632,21352,16584,21289,16541,21221,16504,21151,16473,21082,16449,21011,16431,20938,16417,20865,16410,20791,16407xe" filled="true" fillcolor="#97bd71" stroked="false">
                <v:path arrowok="t"/>
                <v:fill type="solid"/>
              </v:shape>
            </v:group>
            <v:group style="position:absolute;left:21427;top:14096;width:267;height:289" coordorigin="21427,14096" coordsize="267,289">
              <v:shape style="position:absolute;left:21427;top:14096;width:267;height:289" coordorigin="21427,14096" coordsize="267,289" path="m21550,14096l21519,14114,21487,14139,21458,14167,21436,14197,21427,14201,21476,14268,21539,14319,21612,14357,21691,14384,21694,14380,21680,14372,21667,14363,21608,14301,21572,14226,21559,14136,21558,14096,21550,14096xe" filled="true" fillcolor="#ffffff" stroked="false">
                <v:path arrowok="t"/>
                <v:fill type="solid"/>
              </v:shape>
              <v:shape style="position:absolute;left:21441;top:13593;width:287;height:354" type="#_x0000_t75" stroked="false">
                <v:imagedata r:id="rId369" o:title=""/>
              </v:shape>
            </v:group>
            <v:group style="position:absolute;left:21404;top:14022;width:157;height:180" coordorigin="21404,14022" coordsize="157,180">
              <v:shape style="position:absolute;left:21404;top:14022;width:157;height:180" coordorigin="21404,14022" coordsize="157,180" path="m21485,14022l21438,14034,21410,14074,21404,14131,21423,14193,21424,14196,21427,14201,21436,14197,21458,14167,21487,14139,21519,14114,21550,14096,21558,14096,21558,14085,21559,14074,21560,14064,21561,14054,21547,14052,21485,14022xe" filled="true" fillcolor="#ffffff" stroked="false">
                <v:path arrowok="t"/>
                <v:fill type="solid"/>
              </v:shape>
              <v:shape style="position:absolute;left:21404;top:14022;width:157;height:180" coordorigin="21404,14022" coordsize="157,180" path="m21558,14096l21550,14096,21558,14096xe" filled="true" fillcolor="#ffffff" stroked="false">
                <v:path arrowok="t"/>
                <v:fill type="solid"/>
              </v:shape>
            </v:group>
            <v:group style="position:absolute;left:21215;top:14399;width:1343;height:368" coordorigin="21215,14399" coordsize="1343,368">
              <v:shape style="position:absolute;left:21215;top:14399;width:1343;height:368" coordorigin="21215,14399" coordsize="1343,368" path="m22460,14665l21882,14665,21959,14665,22036,14667,22114,14671,22119,14671,22120,14697,22122,14721,22123,14743,22124,14766,22279,14765,22420,14762,22420,14745,22437,14693,22460,14665xe" filled="true" fillcolor="#b17a48" stroked="false">
                <v:path arrowok="t"/>
                <v:fill type="solid"/>
              </v:shape>
              <v:shape style="position:absolute;left:21215;top:14399;width:1343;height:368" coordorigin="21215,14399" coordsize="1343,368" path="m21390,14406l21386,14411,21326,14442,21278,14492,21240,14553,21215,14616,21215,14628,21264,14635,21310,14663,21342,14704,21352,14750,21352,14760,21715,14764,21715,14760,21719,14734,21723,14714,21725,14694,21727,14671,21727,14666,22460,14665,22464,14660,22497,14644,22536,14644,22558,14640,22536,14579,22521,14551,21866,14551,21786,14547,21708,14538,21634,14525,21569,14507,21505,14481,21445,14448,21390,14406xe" filled="true" fillcolor="#b17a48" stroked="false">
                <v:path arrowok="t"/>
                <v:fill type="solid"/>
              </v:shape>
              <v:shape style="position:absolute;left:21215;top:14399;width:1343;height:368" coordorigin="21215,14399" coordsize="1343,368" path="m22536,14644l22497,14644,22531,14645,22536,14644xe" filled="true" fillcolor="#b17a48" stroked="false">
                <v:path arrowok="t"/>
                <v:fill type="solid"/>
              </v:shape>
              <v:shape style="position:absolute;left:21215;top:14399;width:1343;height:368" coordorigin="21215,14399" coordsize="1343,368" path="m22388,14399l22324,14449,22253,14489,22176,14518,22098,14536,22024,14545,21946,14550,21866,14551,22521,14551,22497,14506,22447,14441,22393,14405,22388,14399xe" filled="true" fillcolor="#b17a48" stroked="false">
                <v:path arrowok="t"/>
                <v:fill type="solid"/>
              </v:shape>
              <v:shape style="position:absolute;left:21025;top:14625;width:327;height:267" type="#_x0000_t75" stroked="false">
                <v:imagedata r:id="rId370" o:title=""/>
              </v:shape>
            </v:group>
            <v:group style="position:absolute;left:20568;top:16296;width:583;height:177" coordorigin="20568,16296" coordsize="583,177">
              <v:shape style="position:absolute;left:20568;top:16296;width:583;height:177" coordorigin="20568,16296" coordsize="583,177" path="m21122,16407l20791,16407,20865,16410,20938,16417,21011,16431,21082,16449,21151,16473,21138,16445,21126,16416,21122,16407xe" filled="true" fillcolor="#637a49" stroked="false">
                <v:path arrowok="t"/>
                <v:fill type="solid"/>
              </v:shape>
              <v:shape style="position:absolute;left:20568;top:16296;width:583;height:177" coordorigin="20568,16296" coordsize="583,177" path="m20700,16296l20632,16302,20568,16318,20568,16321,20585,16346,20601,16372,20620,16395,20642,16412,20643,16420,20717,16411,20791,16407,21122,16407,21114,16387,21044,16352,20925,16348,20865,16348,20865,16318,20865,16298,20837,16298,20769,16297,20700,16296xe" filled="true" fillcolor="#637a49" stroked="false">
                <v:path arrowok="t"/>
                <v:fill type="solid"/>
              </v:shape>
              <v:shape style="position:absolute;left:20568;top:16296;width:583;height:177" coordorigin="20568,16296" coordsize="583,177" path="m20865,16298l20837,16298,20865,16298,20865,16298xe" filled="true" fillcolor="#637a49" stroked="false">
                <v:path arrowok="t"/>
                <v:fill type="solid"/>
              </v:shape>
              <v:shape style="position:absolute;left:20910;top:14649;width:148;height:232" type="#_x0000_t75" stroked="false">
                <v:imagedata r:id="rId371" o:title=""/>
              </v:shape>
            </v:group>
            <v:group style="position:absolute;left:20796;top:14196;width:383;height:503" coordorigin="20796,14196" coordsize="383,503">
              <v:shape style="position:absolute;left:20796;top:14196;width:383;height:503" coordorigin="20796,14196" coordsize="383,503" path="m21010,14196l20950,14203,20889,14230,20831,14279,20802,14334,20796,14394,20808,14456,20832,14519,20864,14581,20897,14641,20926,14697,20934,14699,20944,14686,20957,14675,20971,14666,20988,14658,20986,14653,20912,14569,20882,14508,20863,14444,20857,14382,20870,14328,20905,14289,20966,14270,21144,14270,21114,14237,21066,14209,21010,14196xe" filled="true" fillcolor="#b17a48" stroked="false">
                <v:path arrowok="t"/>
                <v:fill type="solid"/>
              </v:shape>
              <v:shape style="position:absolute;left:20796;top:14196;width:383;height:503" coordorigin="20796,14196" coordsize="383,503" path="m20974,14343l20946,14357,20926,14388,20924,14411,20924,14417,20928,14446,20938,14476,20953,14502,21006,14542,21067,14543,21123,14512,21154,14468,21043,14468,21005,14450,20988,14417,21006,14381,21007,14381,20998,14350,20974,14343xe" filled="true" fillcolor="#b17a48" stroked="false">
                <v:path arrowok="t"/>
                <v:fill type="solid"/>
              </v:shape>
              <v:shape style="position:absolute;left:20796;top:14196;width:383;height:503" coordorigin="20796,14196" coordsize="383,503" path="m21144,14270l20966,14270,21025,14277,21077,14304,21110,14350,21114,14411,21084,14460,21043,14468,21154,14468,21161,14458,21178,14392,21174,14332,21151,14279,21144,14270xe" filled="true" fillcolor="#b17a48" stroked="false">
                <v:path arrowok="t"/>
                <v:fill type="solid"/>
              </v:shape>
            </v:group>
            <v:group style="position:absolute;left:20477;top:16652;width:573;height:163" coordorigin="20477,16652" coordsize="573,163">
              <v:shape style="position:absolute;left:20477;top:16652;width:573;height:163" coordorigin="20477,16652" coordsize="573,163" path="m20759,16652l20756,16657,20685,16658,20616,16662,20547,16667,20478,16674,20477,16676,20536,16704,20596,16737,20653,16774,20703,16815,21049,16815,20974,16778,20901,16738,20830,16696,20759,16652xe" filled="true" fillcolor="#97bd71" stroked="false">
                <v:path arrowok="t"/>
                <v:fill type="solid"/>
              </v:shape>
            </v:group>
            <v:group style="position:absolute;left:21889;top:16399;width:446;height:332" coordorigin="21889,16399" coordsize="446,332">
              <v:shape style="position:absolute;left:21889;top:16399;width:446;height:332" coordorigin="21889,16399" coordsize="446,332" path="m22324,16399l22187,16452,22126,16480,22067,16514,22016,16554,21972,16601,21932,16653,21892,16704,21889,16716,21894,16726,21904,16731,21914,16725,21952,16675,21991,16626,22034,16580,22082,16540,22139,16505,22201,16476,22265,16451,22327,16425,22335,16417,22333,16407,22324,16399xe" filled="true" fillcolor="#221f20" stroked="false">
                <v:path arrowok="t"/>
                <v:fill type="solid"/>
              </v:shape>
            </v:group>
            <v:group style="position:absolute;left:22214;top:16398;width:127;height:440" coordorigin="22214,16398" coordsize="127,440">
              <v:shape style="position:absolute;left:22214;top:16398;width:127;height:440" coordorigin="22214,16398" coordsize="127,440" path="m22326,16398l22316,16402,22311,16413,22305,16498,22290,16581,22269,16663,22243,16744,22214,16825,22215,16836,22217,16838,22239,16838,22272,16751,22298,16668,22320,16585,22335,16500,22341,16413,22337,16402,22326,16398xe" filled="true" fillcolor="#221f20" stroked="false">
                <v:path arrowok="t"/>
                <v:fill type="solid"/>
              </v:shape>
            </v:group>
            <v:group style="position:absolute;left:22306;top:16048;width:548;height:501" coordorigin="22306,16048" coordsize="548,501">
              <v:shape style="position:absolute;left:22306;top:16048;width:548;height:501" coordorigin="22306,16048" coordsize="548,501" path="m22843,16048l22832,16050,22766,16095,22700,16139,22633,16184,22568,16231,22505,16280,22447,16333,22393,16391,22346,16455,22306,16526,22306,16538,22313,16546,22324,16548,22332,16541,22371,16472,22417,16409,22470,16352,22527,16301,22588,16253,22652,16207,22717,16163,22783,16120,22847,16076,22854,16066,22852,16055,22843,16048xe" filled="true" fillcolor="#221f20" stroked="false">
                <v:path arrowok="t"/>
                <v:fill type="solid"/>
              </v:shape>
            </v:group>
            <v:group style="position:absolute;left:22613;top:16049;width:248;height:791" coordorigin="22613,16049" coordsize="248,791">
              <v:shape style="position:absolute;left:22613;top:16049;width:248;height:791" coordorigin="22613,16049" coordsize="248,791" path="m22840,16049l22830,16052,22825,16063,22826,16105,22828,16146,22831,16187,22833,16228,22819,16341,22785,16452,22759,16528,22729,16604,22696,16677,22658,16749,22615,16818,22613,16829,22620,16838,22631,16840,22641,16833,22685,16763,22723,16690,22757,16615,22787,16538,22814,16460,22840,16378,22857,16293,22861,16236,22860,16178,22856,16121,22855,16063,22850,16052,22840,16049xe" filled="true" fillcolor="#221f20" stroked="false">
                <v:path arrowok="t"/>
                <v:fill type="solid"/>
              </v:shape>
            </v:group>
            <v:group style="position:absolute;left:22751;top:16197;width:650;height:389" coordorigin="22751,16197" coordsize="650,389">
              <v:shape style="position:absolute;left:22751;top:16197;width:650;height:389" coordorigin="22751,16197" coordsize="650,389" path="m23383,16197l23315,16226,23248,16257,23182,16290,23117,16325,22975,16406,22898,16452,22823,16503,22755,16560,22751,16571,22756,16580,22765,16585,22777,16581,22836,16531,22902,16487,23105,16365,23175,16327,23245,16291,23318,16257,23391,16226,23400,16217,23400,16206,23394,16197,23383,16197xe" filled="true" fillcolor="#221f20" stroked="false">
                <v:path arrowok="t"/>
                <v:fill type="solid"/>
              </v:shape>
            </v:group>
            <v:group style="position:absolute;left:23097;top:16194;width:308;height:645" coordorigin="23097,16194" coordsize="308,645">
              <v:shape style="position:absolute;left:23097;top:16194;width:308;height:645" coordorigin="23097,16194" coordsize="308,645" path="m23394,16194l23383,16194,23376,16204,23354,16277,23327,16348,23295,16417,23261,16485,23190,16619,23155,16687,23124,16757,23097,16828,23098,16838,23125,16838,23126,16836,23153,16765,23184,16695,23218,16627,23290,16493,23324,16425,23356,16356,23383,16285,23405,16212,23403,16200,23394,16194xe" filled="true" fillcolor="#221f20" stroked="false">
                <v:path arrowok="t"/>
                <v:fill type="solid"/>
              </v:shape>
              <v:shape style="position:absolute;left:23118;top:16603;width:254;height:236" type="#_x0000_t75" stroked="false">
                <v:imagedata r:id="rId372" o:title=""/>
              </v:shape>
              <v:shape style="position:absolute;left:21599;top:16519;width:389;height:319" type="#_x0000_t75" stroked="false">
                <v:imagedata r:id="rId373" o:title=""/>
              </v:shape>
            </v:group>
            <v:group style="position:absolute;left:21016;top:16042;width:627;height:662" coordorigin="21016,16042" coordsize="627,662">
              <v:shape style="position:absolute;left:21016;top:16042;width:627;height:662" coordorigin="21016,16042" coordsize="627,662" path="m21034,16042l21022,16044,21016,16053,21017,16064,21026,16071,21095,16096,21161,16131,21225,16174,21285,16223,21341,16276,21392,16332,21438,16389,21478,16442,21522,16500,21564,16561,21596,16625,21613,16689,21619,16700,21630,16703,21640,16700,21643,16689,21624,16615,21587,16543,21541,16474,21491,16408,21444,16348,21400,16293,21349,16239,21292,16188,21231,16141,21167,16100,21101,16066,21034,16042xe" filled="true" fillcolor="#221f20" stroked="false">
                <v:path arrowok="t"/>
                <v:fill type="solid"/>
              </v:shape>
            </v:group>
            <v:group style="position:absolute;left:21012;top:16039;width:151;height:450" coordorigin="21012,16039" coordsize="151,450">
              <v:shape style="position:absolute;left:21012;top:16039;width:151;height:450" coordorigin="21012,16039" coordsize="151,450" path="m21024,16039l21015,16045,21012,16057,21027,16130,21043,16202,21061,16273,21083,16344,21108,16413,21137,16482,21145,16489,21156,16487,21163,16479,21163,16466,21129,16386,21101,16303,21078,16220,21058,16135,21041,16049,21035,16040,21024,16039xe" filled="true" fillcolor="#221f20" stroked="false">
                <v:path arrowok="t"/>
                <v:fill type="solid"/>
              </v:shape>
            </v:group>
            <v:group style="position:absolute;left:20452;top:16396;width:1123;height:431" coordorigin="20452,16396" coordsize="1123,431">
              <v:shape style="position:absolute;left:20452;top:16396;width:1123;height:431" coordorigin="20452,16396" coordsize="1123,431" path="m21040,16426l20771,16426,20847,16427,20922,16433,20997,16446,21070,16465,21141,16489,21210,16519,21275,16555,21338,16596,21397,16644,21452,16697,21502,16755,21548,16820,21558,16826,21568,16824,21575,16816,21574,16804,21530,16742,21481,16684,21429,16632,21372,16585,21312,16543,21250,16506,21184,16474,21116,16448,21046,16427,21040,16426xe" filled="true" fillcolor="#221f20" stroked="false">
                <v:path arrowok="t"/>
                <v:fill type="solid"/>
              </v:shape>
              <v:shape style="position:absolute;left:20452;top:16396;width:1123;height:431" coordorigin="20452,16396" coordsize="1123,431" path="m20828,16396l20754,16396,20680,16402,20607,16413,20534,16430,20462,16452,20452,16471,20459,16480,20470,16481,20544,16458,20619,16441,20695,16430,20771,16426,21040,16426,20974,16411,20902,16401,20828,16396xe" filled="true" fillcolor="#221f20" stroked="false">
                <v:path arrowok="t"/>
                <v:fill type="solid"/>
              </v:shape>
            </v:group>
            <v:group style="position:absolute;left:20458;top:16462;width:611;height:371" coordorigin="20458,16462" coordsize="611,371">
              <v:shape style="position:absolute;left:20458;top:16462;width:611;height:371" coordorigin="20458,16462" coordsize="611,371" path="m20469,16462l20460,16469,20458,16480,20465,16489,20538,16532,20609,16577,20752,16667,20824,16711,20897,16753,20971,16794,21046,16832,21058,16832,21067,16825,21069,16814,21061,16806,20986,16768,20912,16727,20839,16685,20767,16641,20625,16551,20553,16506,20480,16463,20469,16462xe" filled="true" fillcolor="#221f20" stroked="false">
                <v:path arrowok="t"/>
                <v:fill type="solid"/>
              </v:shape>
              <v:shape style="position:absolute;left:20454;top:16643;width:315;height:194" type="#_x0000_t75" stroked="false">
                <v:imagedata r:id="rId374" o:title=""/>
              </v:shape>
              <v:shape style="position:absolute;left:20551;top:16282;width:299;height:144" type="#_x0000_t75" stroked="false">
                <v:imagedata r:id="rId375" o:title=""/>
              </v:shape>
            </v:group>
            <v:group style="position:absolute;left:20789;top:14756;width:125;height:34" coordorigin="20789,14756" coordsize="125,34">
              <v:shape style="position:absolute;left:20789;top:14756;width:125;height:34" coordorigin="20789,14756" coordsize="125,34" path="m20899,14757l20856,14760,20854,14760,20855,14760,20856,14761,20857,14761,20862,14763,20865,14766,20866,14770,20866,14774,20836,14774,20837,14779,20838,14782,20844,14788,20853,14788,20844,14789,20845,14789,20851,14790,20867,14789,20899,14787,20910,14782,20914,14772,20910,14762,20899,14757xe" filled="true" fillcolor="#221f20" stroked="false">
                <v:path arrowok="t"/>
                <v:fill type="solid"/>
              </v:shape>
              <v:shape style="position:absolute;left:20789;top:14756;width:125;height:34" coordorigin="20789,14756" coordsize="125,34" path="m20837,14788l20837,14789,20844,14789,20844,14788,20837,14788xe" filled="true" fillcolor="#221f20" stroked="false">
                <v:path arrowok="t"/>
                <v:fill type="solid"/>
              </v:shape>
              <v:shape style="position:absolute;left:20789;top:14756;width:125;height:34" coordorigin="20789,14756" coordsize="125,34" path="m20833,14756l20817,14757,20804,14757,20793,14762,20789,14772,20793,14783,20804,14787,20834,14788,20837,14788,20836,14774,20866,14774,20862,14765,20857,14761,20855,14760,20852,14760,20854,14760,20850,14758,20833,14756xe" filled="true" fillcolor="#221f20" stroked="false">
                <v:path arrowok="t"/>
                <v:fill type="solid"/>
              </v:shape>
              <v:shape style="position:absolute;left:20789;top:14756;width:125;height:34" coordorigin="20789,14756" coordsize="125,34" path="m20857,14761l20862,14765,20866,14774,20866,14770,20865,14766,20862,14763,20857,14761xe" filled="true" fillcolor="#221f20" stroked="false">
                <v:path arrowok="t"/>
                <v:fill type="solid"/>
              </v:shape>
              <v:shape style="position:absolute;left:20789;top:14756;width:125;height:34" coordorigin="20789,14756" coordsize="125,34" path="m20854,14760l20852,14760,20855,14760,20854,14760xe" filled="true" fillcolor="#221f20" stroked="false">
                <v:path arrowok="t"/>
                <v:fill type="solid"/>
              </v:shape>
            </v:group>
            <v:group style="position:absolute;left:22834;top:14752;width:196;height:31" coordorigin="22834,14752" coordsize="196,31">
              <v:shape style="position:absolute;left:22834;top:14752;width:196;height:31" coordorigin="22834,14752" coordsize="196,31" path="m23014,14752l22848,14753,22837,14758,22834,14768,22837,14778,22848,14783,23014,14782,23025,14778,23029,14767,23025,14757,23014,14752xe" filled="true" fillcolor="#221f20" stroked="false">
                <v:path arrowok="t"/>
                <v:fill type="solid"/>
              </v:shape>
            </v:group>
            <v:group style="position:absolute;left:23025;top:14753;width:2;height:412" coordorigin="23025,14753" coordsize="2,412">
              <v:shape style="position:absolute;left:23025;top:14753;width:2;height:412" coordorigin="23025,14753" coordsize="0,412" path="m23025,14753l23025,15165e" filled="false" stroked="true" strokeweight="1.962744pt" strokecolor="#221f20">
                <v:path arrowok="t"/>
              </v:shape>
            </v:group>
            <v:group style="position:absolute;left:23040;top:15140;width:29;height:30" coordorigin="23040,15140" coordsize="29,30">
              <v:shape style="position:absolute;left:23040;top:15140;width:29;height:30" coordorigin="23040,15140" coordsize="29,30" path="m23055,15140l23044,15145,23040,15155,23044,15165,23055,15170,23066,15165,23069,15155,23066,15145,23055,15140xe" filled="true" fillcolor="#221f20" stroked="false">
                <v:path arrowok="t"/>
                <v:fill type="solid"/>
              </v:shape>
            </v:group>
            <v:group style="position:absolute;left:23050;top:15146;width:46;height:458" coordorigin="23050,15146" coordsize="46,458">
              <v:shape style="position:absolute;left:23050;top:15146;width:46;height:458" coordorigin="23050,15146" coordsize="46,458" path="m23065,15146l23054,15149,23050,15160,23052,15246,23055,15331,23059,15417,23063,15503,23065,15588,23070,15599,23080,15603,23090,15599,23095,15588,23093,15503,23089,15417,23085,15331,23082,15246,23080,15160,23075,15149,23065,15146xe" filled="true" fillcolor="#221f20" stroked="false">
                <v:path arrowok="t"/>
                <v:fill type="solid"/>
              </v:shape>
            </v:group>
            <v:group style="position:absolute;left:22859;top:15578;width:236;height:36" coordorigin="22859,15578" coordsize="236,36">
              <v:shape style="position:absolute;left:22859;top:15578;width:236;height:36" coordorigin="22859,15578" coordsize="236,36" path="m22873,15578l22862,15583,22859,15593,22863,15604,22873,15608,22925,15609,23028,15612,23080,15613,23091,15609,23094,15598,23091,15588,23080,15583,23028,15582,22925,15579,22873,15578xe" filled="true" fillcolor="#221f20" stroked="false">
                <v:path arrowok="t"/>
                <v:fill type="solid"/>
              </v:shape>
            </v:group>
            <v:group style="position:absolute;left:22960;top:15372;width:110;height:30" coordorigin="22960,15372" coordsize="110,30">
              <v:shape style="position:absolute;left:22960;top:15372;width:110;height:30" coordorigin="22960,15372" coordsize="110,30" path="m23055,15372l22974,15372,22963,15377,22960,15387,22963,15397,22974,15402,23055,15402,23066,15397,23069,15387,23066,15377,23055,15372xe" filled="true" fillcolor="#221f20" stroked="false">
                <v:path arrowok="t"/>
                <v:fill type="solid"/>
              </v:shape>
            </v:group>
            <v:group style="position:absolute;left:22994;top:15594;width:2;height:352" coordorigin="22994,15594" coordsize="2,352">
              <v:shape style="position:absolute;left:22994;top:15594;width:2;height:352" coordorigin="22994,15594" coordsize="0,352" path="m22994,15594l22994,15945e" filled="false" stroked="true" strokeweight="1.5pt" strokecolor="#221f20">
                <v:path arrowok="t"/>
              </v:shape>
            </v:group>
            <v:group style="position:absolute;left:22768;top:15926;width:241;height:30" coordorigin="22768,15926" coordsize="241,30">
              <v:shape style="position:absolute;left:22768;top:15926;width:241;height:30" coordorigin="22768,15926" coordsize="241,30" path="m22994,15926l22783,15926,22772,15930,22768,15941,22772,15951,22783,15956,22994,15956,23005,15951,23009,15941,23005,15930,22994,15926xe" filled="true" fillcolor="#221f20" stroked="false">
                <v:path arrowok="t"/>
                <v:fill type="solid"/>
              </v:shape>
            </v:group>
            <v:group style="position:absolute;left:22824;top:16348;width:190;height:36" coordorigin="22824,16348" coordsize="190,36">
              <v:shape style="position:absolute;left:22824;top:16348;width:190;height:36" coordorigin="22824,16348" coordsize="190,36" path="m23009,16377l22917,16377,22956,16379,22995,16383,23007,16381,23009,16377xe" filled="true" fillcolor="#221f20" stroked="false">
                <v:path arrowok="t"/>
                <v:fill type="solid"/>
              </v:shape>
              <v:shape style="position:absolute;left:22824;top:16348;width:190;height:36" coordorigin="22824,16348" coordsize="190,36" path="m22921,16348l22838,16349,22827,16354,22824,16364,22827,16374,22838,16379,22917,16377,23009,16377,23014,16371,23013,16361,23003,16354,22962,16349,22921,16348xe" filled="true" fillcolor="#221f20" stroked="false">
                <v:path arrowok="t"/>
                <v:fill type="solid"/>
              </v:shape>
            </v:group>
            <v:group style="position:absolute;left:23005;top:15931;width:2;height:452" coordorigin="23005,15931" coordsize="2,452">
              <v:shape style="position:absolute;left:23005;top:15931;width:2;height:452" coordorigin="23005,15931" coordsize="0,452" path="m23005,15931l23005,16383e" filled="false" stroked="true" strokeweight="1.919896pt" strokecolor="#221f20">
                <v:path arrowok="t"/>
              </v:shape>
            </v:group>
            <v:group style="position:absolute;left:22909;top:16062;width:95;height:35" coordorigin="22909,16062" coordsize="95,35">
              <v:shape style="position:absolute;left:22909;top:16062;width:95;height:35" coordorigin="22909,16062" coordsize="95,35" path="m22924,16062l22913,16066,22909,16077,22913,16087,22924,16092,22940,16093,22973,16096,22989,16097,23000,16092,23004,16082,23000,16072,22989,16067,22973,16066,22940,16063,22924,16062xe" filled="true" fillcolor="#221f20" stroked="false">
                <v:path arrowok="t"/>
                <v:fill type="solid"/>
              </v:shape>
            </v:group>
            <v:group style="position:absolute;left:20798;top:14753;width:2;height:437" coordorigin="20798,14753" coordsize="2,437">
              <v:shape style="position:absolute;left:20798;top:14753;width:2;height:437" coordorigin="20798,14753" coordsize="0,437" path="m20798,14753l20798,15190e" filled="false" stroked="true" strokeweight="1.985488pt" strokecolor="#221f20">
                <v:path arrowok="t"/>
              </v:shape>
              <v:shape style="position:absolute;left:20773;top:15181;width:145;height:696" type="#_x0000_t75" stroked="false">
                <v:imagedata r:id="rId376" o:title=""/>
              </v:shape>
            </v:group>
            <v:group style="position:absolute;left:20829;top:15846;width:51;height:513" coordorigin="20829,15846" coordsize="51,513">
              <v:shape style="position:absolute;left:20829;top:15846;width:51;height:513" coordorigin="20829,15846" coordsize="51,513" path="m20842,15846l20832,15849,20829,15860,20837,15940,20842,16021,20846,16102,20848,16182,20849,16263,20849,16344,20854,16355,20864,16358,20874,16355,20879,16344,20879,16263,20878,16182,20876,16102,20872,16021,20867,15940,20859,15860,20853,15850,20842,15846xe" filled="true" fillcolor="#221f20" stroked="false">
                <v:path arrowok="t"/>
                <v:fill type="solid"/>
              </v:shape>
            </v:group>
            <v:group style="position:absolute;left:20849;top:16334;width:271;height:41" coordorigin="20849,16334" coordsize="271,41">
              <v:shape style="position:absolute;left:20849;top:16334;width:271;height:41" coordorigin="20849,16334" coordsize="271,41" path="m20864,16334l20853,16338,20849,16349,20853,16359,20864,16364,20925,16364,20985,16365,21045,16368,21106,16374,21116,16370,21045,16338,20985,16335,20925,16334,20864,16334xe" filled="true" fillcolor="#221f20" stroked="false">
                <v:path arrowok="t"/>
                <v:fill type="solid"/>
              </v:shape>
            </v:group>
            <v:group style="position:absolute;left:21424;top:16354;width:1037;height:2" coordorigin="21424,16354" coordsize="1037,2">
              <v:shape style="position:absolute;left:21424;top:16354;width:1037;height:2" coordorigin="21424,16354" coordsize="1037,0" path="m21424,16354l22460,16354e" filled="false" stroked="true" strokeweight="2.003pt" strokecolor="#221f20">
                <v:path arrowok="t"/>
              </v:shape>
            </v:group>
            <v:group style="position:absolute;left:21690;top:16359;width:30;height:231" coordorigin="21690,16359" coordsize="30,231">
              <v:shape style="position:absolute;left:21690;top:16359;width:30;height:231" coordorigin="21690,16359" coordsize="30,231" path="m21705,16359l21695,16363,21690,16374,21690,16575,21695,16586,21705,16590,21715,16586,21720,16575,21720,16374,21715,16363,21705,16359xe" filled="true" fillcolor="#221f20" stroked="false">
                <v:path arrowok="t"/>
                <v:fill type="solid"/>
              </v:shape>
            </v:group>
            <v:group style="position:absolute;left:22078;top:16360;width:40;height:150" coordorigin="22078,16360" coordsize="40,150">
              <v:shape style="position:absolute;left:22078;top:16360;width:40;height:150" coordorigin="22078,16360" coordsize="40,150" path="m22088,16360l22079,16366,22078,16378,22085,16407,22088,16436,22088,16465,22088,16495,22092,16506,22103,16509,22113,16506,22118,16495,22118,16463,22118,16432,22115,16401,22107,16370,22099,16361,22088,16360xe" filled="true" fillcolor="#221f20" stroked="false">
                <v:path arrowok="t"/>
                <v:fill type="solid"/>
              </v:shape>
            </v:group>
            <v:group style="position:absolute;left:21992;top:16435;width:41;height:160" coordorigin="21992,16435" coordsize="41,160">
              <v:shape style="position:absolute;left:21992;top:16435;width:41;height:160" coordorigin="21992,16435" coordsize="41,160" path="m22019,16435l21996,16515,21992,16580,21997,16591,22007,16595,22017,16591,22022,16580,22023,16548,22026,16515,22029,16482,22032,16449,22029,16439,22019,16435xe" filled="true" fillcolor="#221f20" stroked="false">
                <v:path arrowok="t"/>
                <v:fill type="solid"/>
              </v:shape>
            </v:group>
            <v:group style="position:absolute;left:21875;top:16425;width:37;height:291" coordorigin="21875,16425" coordsize="37,291">
              <v:shape style="position:absolute;left:21875;top:16425;width:37;height:291" coordorigin="21875,16425" coordsize="37,291" path="m21892,16425l21882,16429,21876,16439,21875,16505,21877,16570,21880,16636,21881,16701,21886,16712,21896,16716,21907,16712,21911,16701,21910,16636,21907,16570,21905,16505,21906,16439,21902,16428,21892,16425xe" filled="true" fillcolor="#221f20" stroked="false">
                <v:path arrowok="t"/>
                <v:fill type="solid"/>
              </v:shape>
            </v:group>
            <v:group style="position:absolute;left:21766;top:16485;width:30;height:145" coordorigin="21766,16485" coordsize="30,145">
              <v:shape style="position:absolute;left:21766;top:16485;width:30;height:145" coordorigin="21766,16485" coordsize="30,145" path="m21781,16485l21770,16489,21766,16500,21766,16616,21770,16627,21781,16630,21791,16627,21796,16616,21796,16500,21791,16489,21781,16485xe" filled="true" fillcolor="#221f20" stroked="false">
                <v:path arrowok="t"/>
                <v:fill type="solid"/>
              </v:shape>
            </v:group>
            <v:group style="position:absolute;left:21698;top:14657;width:42;height:118" coordorigin="21698,14657" coordsize="42,118">
              <v:shape style="position:absolute;left:21698;top:14657;width:42;height:118" coordorigin="21698,14657" coordsize="42,118" path="m21725,14657l21715,14661,21710,14672,21709,14694,21706,14716,21702,14739,21698,14761,21702,14772,21712,14775,21722,14772,21728,14761,21732,14739,21736,14716,21739,14694,21740,14672,21736,14661,21725,14657xe" filled="true" fillcolor="#221f20" stroked="false">
                <v:path arrowok="t"/>
                <v:fill type="solid"/>
              </v:shape>
            </v:group>
            <v:group style="position:absolute;left:21711;top:14669;width:417;height:2" coordorigin="21711,14669" coordsize="417,2">
              <v:shape style="position:absolute;left:21711;top:14669;width:417;height:2" coordorigin="21711,14669" coordsize="417,0" path="m21711,14669l22127,14669e" filled="false" stroked="true" strokeweight="1.798656pt" strokecolor="#221f20">
                <v:path arrowok="t"/>
              </v:shape>
            </v:group>
            <v:group style="position:absolute;left:22103;top:14657;width:35;height:130" coordorigin="22103,14657" coordsize="35,130">
              <v:shape style="position:absolute;left:22103;top:14657;width:35;height:130" coordorigin="22103,14657" coordsize="35,130" path="m22118,14657l22108,14661,22103,14672,22104,14697,22107,14747,22108,14772,22113,14783,22123,14787,22133,14783,22138,14772,22137,14747,22134,14697,22133,14672,22128,14661,22118,14657xe" filled="true" fillcolor="#221f20" stroked="false">
                <v:path arrowok="t"/>
                <v:fill type="solid"/>
              </v:shape>
            </v:group>
            <v:group style="position:absolute;left:21932;top:14662;width:30;height:65" coordorigin="21932,14662" coordsize="30,65">
              <v:shape style="position:absolute;left:21932;top:14662;width:30;height:65" coordorigin="21932,14662" coordsize="30,65" path="m21947,14662l21936,14666,21932,14677,21932,14712,21936,14723,21947,14726,21957,14723,21962,14712,21962,14677,21957,14666,21947,14662xe" filled="true" fillcolor="#221f20" stroked="false">
                <v:path arrowok="t"/>
                <v:fill type="solid"/>
              </v:shape>
            </v:group>
            <v:group style="position:absolute;left:21771;top:14662;width:30;height:100" coordorigin="21771,14662" coordsize="30,100">
              <v:shape style="position:absolute;left:21771;top:14662;width:30;height:100" coordorigin="21771,14662" coordsize="30,100" path="m21786,14662l21775,14666,21771,14677,21771,14747,21775,14758,21786,14762,21796,14758,21801,14747,21801,14677,21796,14666,21786,14662xe" filled="true" fillcolor="#221f20" stroked="false">
                <v:path arrowok="t"/>
                <v:fill type="solid"/>
              </v:shape>
            </v:group>
            <v:group style="position:absolute;left:22037;top:14667;width:30;height:55" coordorigin="22037,14667" coordsize="30,55">
              <v:shape style="position:absolute;left:22037;top:14667;width:30;height:55" coordorigin="22037,14667" coordsize="30,55" path="m22052,14667l22042,14671,22037,14682,22037,14707,22042,14718,22052,14721,22063,14718,22067,14707,22067,14682,22063,14671,22052,14667xe" filled="true" fillcolor="#221f20" stroked="false">
                <v:path arrowok="t"/>
                <v:fill type="solid"/>
              </v:shape>
              <v:shape style="position:absolute;left:20894;top:14610;width:472;height:295" type="#_x0000_t75" stroked="false">
                <v:imagedata r:id="rId377" o:title=""/>
              </v:shape>
              <v:shape style="position:absolute;left:22404;top:14623;width:458;height:291" type="#_x0000_t75" stroked="false">
                <v:imagedata r:id="rId378" o:title=""/>
              </v:shape>
            </v:group>
            <v:group style="position:absolute;left:21239;top:13893;width:1290;height:674" coordorigin="21239,13893" coordsize="1290,674">
              <v:shape style="position:absolute;left:21239;top:13893;width:1290;height:674" coordorigin="21239,13893" coordsize="1290,674" path="m21477,13893l21403,13899,21333,13937,21280,13997,21249,14065,21239,14140,21249,14220,21276,14295,21316,14359,21366,14412,21426,14456,21493,14491,21565,14519,21640,14539,21716,14553,21792,14562,21864,14566,21942,14566,22020,14561,22096,14550,22150,14537,21899,14537,21818,14536,21737,14529,21658,14516,21581,14495,21507,14465,21438,14424,21374,14373,21323,14312,21287,14240,21270,14163,21273,14083,21310,14004,21375,13945,21433,13922,21582,13922,21552,13909,21477,13893xe" filled="true" fillcolor="#221f20" stroked="false">
                <v:path arrowok="t"/>
                <v:fill type="solid"/>
              </v:shape>
              <v:shape style="position:absolute;left:21239;top:13893;width:1290;height:674" coordorigin="21239,13893" coordsize="1290,674" path="m22414,13942l22325,13942,22392,13963,22449,14010,22490,14081,22501,14159,22483,14235,22445,14307,22397,14368,22339,14421,22274,14462,22204,14492,22130,14513,22053,14527,21976,14534,21899,14537,22150,14537,22242,14507,22308,14473,22370,14432,22424,14381,22471,14320,22509,14248,22529,14175,22525,14103,22501,14035,22458,13973,22414,13942xe" filled="true" fillcolor="#221f20" stroked="false">
                <v:path arrowok="t"/>
                <v:fill type="solid"/>
              </v:shape>
              <v:shape style="position:absolute;left:21239;top:13893;width:1290;height:674" coordorigin="21239,13893" coordsize="1290,674" path="m22314,13906l22236,13916,22159,13946,22152,13955,22154,13965,22162,13973,22174,13972,22251,13944,22325,13942,22414,13942,22390,13923,22314,13906xe" filled="true" fillcolor="#221f20" stroked="false">
                <v:path arrowok="t"/>
                <v:fill type="solid"/>
              </v:shape>
              <v:shape style="position:absolute;left:21239;top:13893;width:1290;height:674" coordorigin="21239,13893" coordsize="1290,674" path="m21582,13922l21433,13922,21494,13923,21553,13940,21608,13965,21621,13966,21629,13958,21631,13948,21624,13939,21582,13922xe" filled="true" fillcolor="#221f20" stroked="false">
                <v:path arrowok="t"/>
                <v:fill type="solid"/>
              </v:shape>
            </v:group>
            <v:group style="position:absolute;left:21436;top:13816;width:84;height:97" coordorigin="21436,13816" coordsize="84,97">
              <v:shape style="position:absolute;left:21436;top:13816;width:84;height:97" coordorigin="21436,13816" coordsize="84,97" path="m21506,13816l21452,13873,21436,13902,21443,13910,21454,13912,21464,13906,21477,13889,21489,13873,21502,13857,21516,13842,21520,13831,21515,13821,21506,13816xe" filled="true" fillcolor="#221f20" stroked="false">
                <v:path arrowok="t"/>
                <v:fill type="solid"/>
              </v:shape>
            </v:group>
            <v:group style="position:absolute;left:21430;top:13813;width:93;height:30" coordorigin="21430,13813" coordsize="93,30">
              <v:shape style="position:absolute;left:21430;top:13813;width:93;height:30" coordorigin="21430,13813" coordsize="93,30" path="m21509,13813l21445,13813,21434,13818,21430,13828,21434,13838,21445,13843,21509,13843,21519,13838,21523,13828,21519,13818,21509,13813xe" filled="true" fillcolor="#221f20" stroked="false">
                <v:path arrowok="t"/>
                <v:fill type="solid"/>
              </v:shape>
            </v:group>
            <v:group style="position:absolute;left:21423;top:13581;width:305;height:262" coordorigin="21423,13581" coordsize="305,262">
              <v:shape style="position:absolute;left:21423;top:13581;width:305;height:262" coordorigin="21423,13581" coordsize="305,262" path="m21713,13581l21628,13596,21551,13636,21480,13722,21453,13771,21425,13820,21423,13832,21430,13840,21441,13842,21451,13835,21471,13799,21490,13762,21510,13726,21570,13658,21664,13618,21713,13611,21724,13606,21728,13596,21724,13585,21713,13581xe" filled="true" fillcolor="#221f20" stroked="false">
                <v:path arrowok="t"/>
                <v:fill type="solid"/>
              </v:shape>
            </v:group>
            <v:group style="position:absolute;left:21680;top:13538;width:220;height:198" coordorigin="21680,13538" coordsize="220,198">
              <v:shape style="position:absolute;left:21680;top:13538;width:220;height:198" coordorigin="21680,13538" coordsize="220,198" path="m21813,13538l21747,13556,21699,13604,21680,13668,21703,13731,21713,13736,21723,13731,21728,13721,21724,13710,21708,13659,21731,13610,21777,13577,21830,13571,21872,13571,21865,13558,21813,13538xe" filled="true" fillcolor="#221f20" stroked="false">
                <v:path arrowok="t"/>
                <v:fill type="solid"/>
              </v:shape>
              <v:shape style="position:absolute;left:21680;top:13538;width:220;height:198" coordorigin="21680,13538" coordsize="220,198" path="m21872,13571l21830,13571,21857,13592,21869,13631,21871,13674,21870,13710,21874,13721,21885,13725,21895,13721,21900,13710,21899,13656,21890,13601,21872,13571xe" filled="true" fillcolor="#221f20" stroked="false">
                <v:path arrowok="t"/>
                <v:fill type="solid"/>
              </v:shape>
            </v:group>
            <v:group style="position:absolute;left:21699;top:13678;width:210;height:176" coordorigin="21699,13678" coordsize="210,176">
              <v:shape style="position:absolute;left:21699;top:13678;width:210;height:176" coordorigin="21699,13678" coordsize="210,176" path="m21840,13678l21779,13680,21726,13709,21699,13757,21714,13818,21762,13854,21821,13853,21875,13824,21781,13824,21736,13797,21728,13771,21733,13748,21749,13728,21770,13713,21797,13705,21825,13704,21891,13704,21840,13678xe" filled="true" fillcolor="#221f20" stroked="false">
                <v:path arrowok="t"/>
                <v:fill type="solid"/>
              </v:shape>
              <v:shape style="position:absolute;left:21699;top:13678;width:210;height:176" coordorigin="21699,13678" coordsize="210,176" path="m21878,13729l21878,13732,21876,13781,21835,13816,21781,13824,21876,13824,21909,13776,21905,13732,21885,13732,21878,13729xe" filled="true" fillcolor="#221f20" stroked="false">
                <v:path arrowok="t"/>
                <v:fill type="solid"/>
              </v:shape>
              <v:shape style="position:absolute;left:21699;top:13678;width:210;height:176" coordorigin="21699,13678" coordsize="210,176" path="m21896,13709l21885,13711,21878,13719,21878,13729,21885,13732,21895,13727,21900,13718,21896,13709,21896,13709xe" filled="true" fillcolor="#221f20" stroked="false">
                <v:path arrowok="t"/>
                <v:fill type="solid"/>
              </v:shape>
              <v:shape style="position:absolute;left:21699;top:13678;width:210;height:176" coordorigin="21699,13678" coordsize="210,176" path="m21896,13709l21900,13718,21895,13727,21885,13732,21905,13732,21904,13716,21896,13709xe" filled="true" fillcolor="#221f20" stroked="false">
                <v:path arrowok="t"/>
                <v:fill type="solid"/>
              </v:shape>
              <v:shape style="position:absolute;left:21699;top:13678;width:210;height:176" coordorigin="21699,13678" coordsize="210,176" path="m21891,13704l21825,13704,21851,13712,21874,13728,21878,13729,21878,13719,21885,13711,21896,13709,21896,13709,21895,13706,21891,13704xe" filled="true" fillcolor="#221f20" stroked="false">
                <v:path arrowok="t"/>
                <v:fill type="solid"/>
              </v:shape>
              <v:shape style="position:absolute;left:21699;top:13678;width:210;height:176" coordorigin="21699,13678" coordsize="210,176" path="m21896,13709l21896,13709,21896,13709,21896,13709xe" filled="true" fillcolor="#221f20" stroked="false">
                <v:path arrowok="t"/>
                <v:fill type="solid"/>
              </v:shape>
            </v:group>
            <v:group style="position:absolute;left:21813;top:13756;width:29;height:30" coordorigin="21813,13756" coordsize="29,30">
              <v:shape style="position:absolute;left:21813;top:13756;width:29;height:30" coordorigin="21813,13756" coordsize="29,30" path="m21828,13756l21817,13760,21813,13771,21817,13781,21828,13786,21838,13781,21842,13771,21838,13760,21828,13756xe" filled="true" fillcolor="#221f20" stroked="false">
                <v:path arrowok="t"/>
                <v:fill type="solid"/>
              </v:shape>
            </v:group>
            <v:group style="position:absolute;left:22270;top:13816;width:84;height:97" coordorigin="22270,13816" coordsize="84,97">
              <v:shape style="position:absolute;left:22270;top:13816;width:84;height:97" coordorigin="22270,13816" coordsize="84,97" path="m22285,13816l22275,13821,22270,13831,22274,13842,22288,13857,22301,13873,22314,13889,22326,13906,22336,13912,22347,13910,22354,13902,22352,13891,22338,13873,22325,13855,22311,13837,22295,13821,22285,13816xe" filled="true" fillcolor="#221f20" stroked="false">
                <v:path arrowok="t"/>
                <v:fill type="solid"/>
              </v:shape>
            </v:group>
            <v:group style="position:absolute;left:22267;top:13813;width:93;height:30" coordorigin="22267,13813" coordsize="93,30">
              <v:shape style="position:absolute;left:22267;top:13813;width:93;height:30" coordorigin="22267,13813" coordsize="93,30" path="m22345,13813l22282,13813,22271,13818,22267,13828,22271,13838,22282,13843,22345,13843,22356,13838,22360,13828,22356,13818,22345,13813xe" filled="true" fillcolor="#221f20" stroked="false">
                <v:path arrowok="t"/>
                <v:fill type="solid"/>
              </v:shape>
            </v:group>
            <v:group style="position:absolute;left:22062;top:13581;width:305;height:262" coordorigin="22062,13581" coordsize="305,262">
              <v:shape style="position:absolute;left:22062;top:13581;width:305;height:262" coordorigin="22062,13581" coordsize="305,262" path="m22077,13581l22066,13585,22062,13596,22066,13606,22077,13611,22123,13617,22167,13631,22245,13679,22297,13753,22318,13796,22339,13835,22349,13842,22360,13840,22367,13832,22365,13820,22339,13774,22315,13728,22252,13646,22170,13599,22124,13587,22077,13581xe" filled="true" fillcolor="#221f20" stroked="false">
                <v:path arrowok="t"/>
                <v:fill type="solid"/>
              </v:shape>
            </v:group>
            <v:group style="position:absolute;left:21890;top:13539;width:221;height:198" coordorigin="21890,13539" coordsize="221,198">
              <v:shape style="position:absolute;left:21890;top:13539;width:221;height:198" coordorigin="21890,13539" coordsize="221,198" path="m22052,13567l21978,13567,22004,13572,22029,13584,22050,13600,22069,13625,22080,13653,22080,13682,22066,13710,22062,13721,22067,13731,22077,13736,22087,13731,22111,13669,22093,13609,22052,13567xe" filled="true" fillcolor="#221f20" stroked="false">
                <v:path arrowok="t"/>
                <v:fill type="solid"/>
              </v:shape>
              <v:shape style="position:absolute;left:21890;top:13539;width:221;height:198" coordorigin="21890,13539" coordsize="221,198" path="m21985,13539l21930,13552,21902,13597,21892,13655,21890,13710,21895,13721,21905,13725,21916,13721,21920,13710,21920,13675,21921,13636,21930,13600,21953,13574,21978,13567,22052,13567,22047,13561,21985,13539xe" filled="true" fillcolor="#221f20" stroked="false">
                <v:path arrowok="t"/>
                <v:fill type="solid"/>
              </v:shape>
            </v:group>
            <v:group style="position:absolute;left:21881;top:13678;width:210;height:176" coordorigin="21881,13678" coordsize="210,176">
              <v:shape style="position:absolute;left:21881;top:13678;width:210;height:176" coordorigin="21881,13678" coordsize="210,176" path="m21894,13709l21886,13716,21881,13776,21915,13824,21969,13853,22028,13854,22065,13826,22012,13826,21958,13817,21915,13782,21912,13732,21905,13732,21895,13727,21891,13718,21894,13709xe" filled="true" fillcolor="#221f20" stroked="false">
                <v:path arrowok="t"/>
                <v:fill type="solid"/>
              </v:shape>
              <v:shape style="position:absolute;left:21881;top:13678;width:210;height:176" coordorigin="21881,13678" coordsize="210,176" path="m22058,13706l21964,13706,22018,13713,22056,13745,22054,13797,22012,13826,22065,13826,22076,13818,22091,13757,22064,13709,22058,13706xe" filled="true" fillcolor="#221f20" stroked="false">
                <v:path arrowok="t"/>
                <v:fill type="solid"/>
              </v:shape>
              <v:shape style="position:absolute;left:21881;top:13678;width:210;height:176" coordorigin="21881,13678" coordsize="210,176" path="m21894,13709l21894,13709,21891,13718,21895,13727,21905,13732,21912,13729,21912,13719,21905,13711,21894,13709xe" filled="true" fillcolor="#221f20" stroked="false">
                <v:path arrowok="t"/>
                <v:fill type="solid"/>
              </v:shape>
              <v:shape style="position:absolute;left:21881;top:13678;width:210;height:176" coordorigin="21881,13678" coordsize="210,176" path="m21912,13729l21905,13732,21912,13732,21912,13729xe" filled="true" fillcolor="#221f20" stroked="false">
                <v:path arrowok="t"/>
                <v:fill type="solid"/>
              </v:shape>
              <v:shape style="position:absolute;left:21881;top:13678;width:210;height:176" coordorigin="21881,13678" coordsize="210,176" path="m21958,13709l21894,13709,21905,13711,21912,13719,21912,13729,21916,13728,21958,13709xe" filled="true" fillcolor="#221f20" stroked="false">
                <v:path arrowok="t"/>
                <v:fill type="solid"/>
              </v:shape>
              <v:shape style="position:absolute;left:21881;top:13678;width:210;height:176" coordorigin="21881,13678" coordsize="210,176" path="m21950,13678l21895,13706,21894,13709,21894,13709,21958,13709,21964,13706,22058,13706,22012,13680,21950,13678xe" filled="true" fillcolor="#221f20" stroked="false">
                <v:path arrowok="t"/>
                <v:fill type="solid"/>
              </v:shape>
            </v:group>
            <v:group style="position:absolute;left:21948;top:13756;width:29;height:30" coordorigin="21948,13756" coordsize="29,30">
              <v:shape style="position:absolute;left:21948;top:13756;width:29;height:30" coordorigin="21948,13756" coordsize="29,30" path="m21963,13756l21952,13760,21948,13771,21952,13781,21963,13786,21973,13781,21977,13771,21973,13760,21963,13756xe" filled="true" fillcolor="#221f20" stroked="false">
                <v:path arrowok="t"/>
                <v:fill type="solid"/>
              </v:shape>
            </v:group>
            <v:group style="position:absolute;left:21651;top:13762;width:70;height:145" coordorigin="21651,13762" coordsize="70,145">
              <v:shape style="position:absolute;left:21651;top:13762;width:70;height:145" coordorigin="21651,13762" coordsize="70,145" path="m21706,13762l21661,13825,21651,13892,21657,13902,21667,13906,21677,13903,21681,13892,21683,13863,21689,13836,21701,13812,21717,13788,21721,13776,21716,13766,21706,13762xe" filled="true" fillcolor="#221f20" stroked="false">
                <v:path arrowok="t"/>
                <v:fill type="solid"/>
              </v:shape>
            </v:group>
            <v:group style="position:absolute;left:21539;top:13806;width:699;height:628" coordorigin="21539,13806" coordsize="699,628">
              <v:shape style="position:absolute;left:21539;top:13806;width:699;height:628" coordorigin="21539,13806" coordsize="699,628" path="m21755,13838l21689,13866,21596,13935,21561,13985,21543,14044,21539,14108,21545,14173,21557,14233,21589,14307,21639,14363,21704,14402,21777,14425,21854,14434,21931,14429,21996,14412,22007,14407,21873,14407,21800,14402,21731,14381,21670,14345,21620,14293,21586,14225,21571,14125,21573,14073,21605,13967,21649,13924,21703,13892,21758,13864,21765,13855,21763,13845,21755,13838xe" filled="true" fillcolor="#221f20" stroked="false">
                <v:path arrowok="t"/>
                <v:fill type="solid"/>
              </v:shape>
              <v:shape style="position:absolute;left:21539;top:13806;width:699;height:628" coordorigin="21539,13806" coordsize="699,628" path="m21848,13806l21837,13810,21833,13821,21837,13831,21848,13836,21919,13843,21989,13860,22054,13887,22112,13926,22160,13977,22196,14040,22210,14109,22200,14175,22170,14237,22125,14291,22070,14337,22009,14372,21947,14395,21873,14407,22007,14407,22062,14381,22122,14337,22175,14284,22214,14223,22236,14156,22237,14086,22215,14012,22177,13949,22126,13899,22064,13859,21995,13831,21922,13813,21848,13806xe" filled="true" fillcolor="#221f20" stroked="false">
                <v:path arrowok="t"/>
                <v:fill type="solid"/>
              </v:shape>
              <v:shape style="position:absolute;left:21611;top:13827;width:235;height:525" type="#_x0000_t75" stroked="false">
                <v:imagedata r:id="rId379" o:title=""/>
              </v:shape>
            </v:group>
            <v:group style="position:absolute;left:21544;top:14030;width:688;height:121" coordorigin="21544,14030" coordsize="688,121">
              <v:shape style="position:absolute;left:21544;top:14030;width:688;height:121" coordorigin="21544,14030" coordsize="688,121" path="m21961,14030l21874,14032,21790,14040,21709,14056,21630,14083,21551,14124,21544,14134,21547,14144,21555,14151,21567,14150,21645,14109,21724,14082,21807,14066,21895,14061,21961,14060,22141,14060,22111,14046,22037,14033,21961,14030xe" filled="true" fillcolor="#221f20" stroked="false">
                <v:path arrowok="t"/>
                <v:fill type="solid"/>
              </v:shape>
              <v:shape style="position:absolute;left:21544;top:14030;width:688;height:121" coordorigin="21544,14030" coordsize="688,121" path="m22141,14060l21961,14060,22030,14061,22097,14072,22157,14098,22204,14144,22214,14151,22225,14149,22232,14141,22230,14129,22177,14076,22141,14060xe" filled="true" fillcolor="#221f20" stroked="false">
                <v:path arrowok="t"/>
                <v:fill type="solid"/>
              </v:shape>
            </v:group>
            <v:group style="position:absolute;left:21567;top:13910;width:635;height:103" coordorigin="21567,13910" coordsize="635,103">
              <v:shape style="position:absolute;left:21567;top:13910;width:635;height:103" coordorigin="21567,13910" coordsize="635,103" path="m22084,13940l21886,13940,21963,13944,22038,13957,22111,13980,22179,14012,22191,14013,22199,14006,22201,13996,22194,13986,22122,13952,22084,13940xe" filled="true" fillcolor="#221f20" stroked="false">
                <v:path arrowok="t"/>
                <v:fill type="solid"/>
              </v:shape>
              <v:shape style="position:absolute;left:21567;top:13910;width:635;height:103" coordorigin="21567,13910" coordsize="635,103" path="m21886,13910l21806,13915,21726,13929,21649,13950,21575,13979,21567,13988,21569,13998,21578,14006,21590,14005,21660,13978,21734,13957,21810,13945,21886,13940,22084,13940,22046,13928,21967,13915,21886,13910xe" filled="true" fillcolor="#221f20" stroked="false">
                <v:path arrowok="t"/>
                <v:fill type="solid"/>
              </v:shape>
            </v:group>
            <v:group style="position:absolute;left:21937;top:13824;width:92;height:308" coordorigin="21937,13824" coordsize="92,308">
              <v:shape style="position:absolute;left:21937;top:13824;width:92;height:308" coordorigin="21937,13824" coordsize="92,308" path="m21949,13824l21940,13830,21937,13842,21948,13914,21961,13985,21977,14056,22003,14124,22011,14132,22022,14130,22029,14121,22029,14109,22004,14042,21988,13974,21977,13904,21966,13834,21960,13824,21949,13824xe" filled="true" fillcolor="#221f20" stroked="false">
                <v:path arrowok="t"/>
                <v:fill type="solid"/>
              </v:shape>
            </v:group>
            <v:group style="position:absolute;left:22001;top:14105;width:137;height:225" coordorigin="22001,14105" coordsize="137,225">
              <v:shape style="position:absolute;left:22001;top:14105;width:137;height:225" coordorigin="22001,14105" coordsize="137,225" path="m22012,14105l22004,14112,22001,14123,22008,14133,22051,14169,22082,14211,22101,14259,22108,14315,22113,14326,22123,14329,22133,14326,22138,14315,22130,14251,22108,14196,22072,14149,22023,14107,22012,14105xe" filled="true" fillcolor="#221f20" stroked="false">
                <v:path arrowok="t"/>
                <v:fill type="solid"/>
              </v:shape>
            </v:group>
            <v:group style="position:absolute;left:21927;top:14175;width:29;height:30" coordorigin="21927,14175" coordsize="29,30">
              <v:shape style="position:absolute;left:21927;top:14175;width:29;height:30" coordorigin="21927,14175" coordsize="29,30" path="m21942,14175l21931,14180,21927,14190,21931,14201,21942,14205,21953,14201,21956,14190,21953,14180,21942,14175xe" filled="true" fillcolor="#221f20" stroked="false">
                <v:path arrowok="t"/>
                <v:fill type="solid"/>
              </v:shape>
            </v:group>
            <v:group style="position:absolute;left:21388;top:14014;width:316;height:386" coordorigin="21388,14014" coordsize="316,386">
              <v:shape style="position:absolute;left:21388;top:14014;width:316;height:386" coordorigin="21388,14014" coordsize="316,386" path="m21490,14014l21433,14024,21395,14065,21388,14136,21409,14203,21446,14261,21497,14308,21557,14347,21621,14377,21686,14400,21698,14398,21704,14389,21703,14378,21694,14371,21633,14350,21575,14323,21522,14289,21475,14246,21434,14186,21417,14117,21427,14069,21455,14046,21495,14046,21557,14046,21553,14040,21490,14014xe" filled="true" fillcolor="#221f20" stroked="false">
                <v:path arrowok="t"/>
                <v:fill type="solid"/>
              </v:shape>
              <v:shape style="position:absolute;left:21388;top:14014;width:316;height:386" coordorigin="21388,14014" coordsize="316,386" path="m21557,14046l21495,14046,21538,14066,21549,14068,21557,14061,21560,14050,21557,14046xe" filled="true" fillcolor="#221f20" stroked="false">
                <v:path arrowok="t"/>
                <v:fill type="solid"/>
              </v:shape>
            </v:group>
            <v:group style="position:absolute;left:21420;top:14083;width:144;height:130" coordorigin="21420,14083" coordsize="144,130">
              <v:shape style="position:absolute;left:21420;top:14083;width:144;height:130" coordorigin="21420,14083" coordsize="144,130" path="m21553,14083l21474,14129,21422,14190,21420,14201,21427,14210,21438,14212,21448,14205,21469,14176,21496,14150,21525,14128,21556,14109,21564,14100,21562,14090,21553,14083xe" filled="true" fillcolor="#221f20" stroked="false">
                <v:path arrowok="t"/>
                <v:fill type="solid"/>
              </v:shape>
            </v:group>
            <v:group style="position:absolute;left:22018;top:14020;width:370;height:377" coordorigin="22018,14020" coordsize="370,377">
              <v:shape style="position:absolute;left:22018;top:14020;width:370;height:377" coordorigin="22018,14020" coordsize="370,377" path="m22359,14052l22292,14052,22331,14069,22351,14110,22333,14215,22290,14264,22232,14305,22165,14337,22096,14358,22032,14367,22021,14372,22018,14382,22021,14393,22032,14397,22099,14388,22171,14367,22240,14335,22302,14292,22351,14239,22382,14177,22387,14141,22384,14105,22372,14071,22359,14052xe" filled="true" fillcolor="#221f20" stroked="false">
                <v:path arrowok="t"/>
                <v:fill type="solid"/>
              </v:shape>
              <v:shape style="position:absolute;left:22018;top:14020;width:370;height:377" coordorigin="22018,14020" coordsize="370,377" path="m22286,14020l22251,14030,22220,14047,22213,14056,22215,14067,22223,14074,22235,14072,22292,14052,22359,14052,22352,14041,22321,14022,22286,14020xe" filled="true" fillcolor="#221f20" stroked="false">
                <v:path arrowok="t"/>
                <v:fill type="solid"/>
              </v:shape>
            </v:group>
            <v:group style="position:absolute;left:22220;top:14098;width:142;height:121" coordorigin="22220,14098" coordsize="142,121">
              <v:shape style="position:absolute;left:22220;top:14098;width:142;height:121" coordorigin="22220,14098" coordsize="142,121" path="m22234,14098l22225,14102,22220,14112,22223,14124,22249,14153,22277,14179,22309,14202,22344,14218,22355,14218,22362,14209,22361,14198,22352,14189,22321,14174,22293,14153,22267,14129,22244,14103,22234,14098xe" filled="true" fillcolor="#221f20" stroked="false">
                <v:path arrowok="t"/>
                <v:fill type="solid"/>
              </v:shape>
            </v:group>
            <v:group style="position:absolute;left:22064;top:13776;width:71;height:144" coordorigin="22064,13776" coordsize="71,144">
              <v:shape style="position:absolute;left:22064;top:13776;width:71;height:144" coordorigin="22064,13776" coordsize="71,144" path="m22079,13776l22069,13781,22064,13791,22069,13802,22086,13821,22100,13845,22105,13871,22100,13897,22099,13910,22107,13918,22117,13920,22126,13913,22135,13877,22130,13841,22114,13809,22090,13780,22079,13776xe" filled="true" fillcolor="#221f20" stroked="false">
                <v:path arrowok="t"/>
                <v:fill type="solid"/>
              </v:shape>
            </v:group>
            <v:group style="position:absolute;left:22378;top:14391;width:193;height:264" coordorigin="22378,14391" coordsize="193,264">
              <v:shape style="position:absolute;left:22378;top:14391;width:193;height:264" coordorigin="22378,14391" coordsize="193,264" path="m22396,14391l22384,14392,22378,14401,22379,14412,22388,14420,22442,14456,22487,14514,22521,14581,22542,14644,22549,14654,22559,14654,22569,14648,22571,14636,22547,14566,22509,14493,22458,14430,22396,14391xe" filled="true" fillcolor="#221f20" stroked="false">
                <v:path arrowok="t"/>
                <v:fill type="solid"/>
              </v:shape>
            </v:group>
            <v:group style="position:absolute;left:22300;top:14569;width:44;height:190" coordorigin="22300,14569" coordsize="44,190">
              <v:shape style="position:absolute;left:22300;top:14569;width:44;height:190" coordorigin="22300,14569" coordsize="44,190" path="m22328,14569l22317,14572,22313,14583,22314,14623,22313,14663,22310,14702,22300,14740,22301,14752,22309,14758,22321,14757,22329,14748,22339,14708,22343,14667,22344,14625,22343,14583,22338,14572,22328,14569xe" filled="true" fillcolor="#221f20" stroked="false">
                <v:path arrowok="t"/>
                <v:fill type="solid"/>
              </v:shape>
            </v:group>
            <v:group style="position:absolute;left:21420;top:14565;width:40;height:197" coordorigin="21420,14565" coordsize="40,197">
              <v:shape style="position:absolute;left:21420;top:14565;width:40;height:197" coordorigin="21420,14565" coordsize="40,197" path="m21435,14565l21424,14569,21420,14580,21420,14623,21425,14709,21447,14762,21457,14756,21459,14744,21454,14703,21451,14662,21450,14621,21450,14580,21445,14569,21435,14565xe" filled="true" fillcolor="#221f20" stroked="false">
                <v:path arrowok="t"/>
                <v:fill type="solid"/>
              </v:shape>
            </v:group>
            <v:group style="position:absolute;left:21199;top:14398;width:200;height:233" coordorigin="21199,14398" coordsize="200,233">
              <v:shape style="position:absolute;left:21199;top:14398;width:200;height:233" coordorigin="21199,14398" coordsize="200,233" path="m21380,14398l21316,14431,21265,14483,21227,14545,21199,14613,21200,14624,21208,14631,21220,14630,21228,14621,21252,14561,21286,14504,21331,14457,21388,14427,21397,14419,21398,14408,21392,14399,21380,14398xe" filled="true" fillcolor="#221f20" stroked="false">
                <v:path arrowok="t"/>
                <v:fill type="solid"/>
              </v:shape>
            </v:group>
            <v:group style="position:absolute;left:20841;top:14255;width:289;height:414" coordorigin="20841,14255" coordsize="289,414">
              <v:shape style="position:absolute;left:20841;top:14255;width:289;height:414" coordorigin="20841,14255" coordsize="289,414" path="m20951,14255l20892,14282,20854,14334,20841,14403,20852,14476,20880,14550,20923,14616,20977,14667,20989,14669,20997,14662,20999,14651,20992,14641,20942,14592,20904,14529,20880,14459,20871,14389,20879,14344,20902,14312,20938,14293,20983,14286,21071,14286,21060,14278,21023,14262,20951,14255xe" filled="true" fillcolor="#221f20" stroked="false">
                <v:path arrowok="t"/>
                <v:fill type="solid"/>
              </v:shape>
              <v:shape style="position:absolute;left:20841;top:14255;width:289;height:414" coordorigin="20841,14255" coordsize="289,414" path="m21006,14367l20994,14371,20972,14414,20988,14453,21026,14479,21074,14481,21102,14465,21111,14450,21035,14450,21007,14426,21016,14392,21020,14382,21016,14372,21006,14367xe" filled="true" fillcolor="#221f20" stroked="false">
                <v:path arrowok="t"/>
                <v:fill type="solid"/>
              </v:shape>
              <v:shape style="position:absolute;left:20841;top:14255;width:289;height:414" coordorigin="20841,14255" coordsize="289,414" path="m21071,14286l20983,14286,21030,14294,21069,14320,21093,14360,21098,14408,21073,14450,21035,14450,21111,14450,21120,14437,21128,14404,21129,14373,21118,14333,21093,14302,21071,14286xe" filled="true" fillcolor="#221f20" stroked="false">
                <v:path arrowok="t"/>
                <v:fill type="solid"/>
              </v:shape>
            </v:group>
            <v:group style="position:absolute;left:20783;top:14187;width:409;height:526" coordorigin="20783,14187" coordsize="409,526">
              <v:shape style="position:absolute;left:20783;top:14187;width:409;height:526" coordorigin="20783,14187" coordsize="409,526" path="m20970,14187l20908,14203,20853,14236,20807,14290,20785,14347,20783,14407,20796,14468,20820,14530,20850,14590,20882,14649,20911,14705,20920,14712,20931,14710,20938,14702,20937,14690,20909,14636,20877,14579,20847,14520,20824,14460,20813,14401,20818,14345,20843,14292,20895,14244,20958,14216,21023,14215,21104,14215,21093,14207,21034,14189,20970,14187xe" filled="true" fillcolor="#221f20" stroked="false">
                <v:path arrowok="t"/>
                <v:fill type="solid"/>
              </v:shape>
              <v:shape style="position:absolute;left:20783;top:14187;width:409;height:526" coordorigin="20783,14187" coordsize="409,526" path="m20980,14336l20945,14349,20917,14382,20906,14431,20926,14490,20972,14542,21023,14562,21074,14554,21108,14532,21047,14532,21020,14530,20993,14521,20944,14455,20935,14427,20940,14406,20958,14394,20990,14389,21020,14389,21009,14347,20980,14336xe" filled="true" fillcolor="#221f20" stroked="false">
                <v:path arrowok="t"/>
                <v:fill type="solid"/>
              </v:shape>
              <v:shape style="position:absolute;left:20783;top:14187;width:409;height:526" coordorigin="20783,14187" coordsize="409,526" path="m21104,14215l21023,14215,21081,14237,21129,14280,21159,14342,21163,14389,21153,14437,21129,14479,21096,14513,21072,14526,21047,14532,21108,14532,21120,14524,21158,14479,21183,14422,21192,14360,21178,14294,21143,14242,21104,14215xe" filled="true" fillcolor="#221f20" stroked="false">
                <v:path arrowok="t"/>
                <v:fill type="solid"/>
              </v:shape>
              <v:shape style="position:absolute;left:20783;top:14187;width:409;height:526" coordorigin="20783,14187" coordsize="409,526" path="m21020,14389l20990,14389,20994,14399,21005,14403,21015,14399,21020,14389xe" filled="true" fillcolor="#221f20" stroked="false">
                <v:path arrowok="t"/>
                <v:fill type="solid"/>
              </v:shape>
            </v:group>
            <v:group style="position:absolute;left:13924;top:11214;width:33;height:278" coordorigin="13924,11214" coordsize="33,278">
              <v:shape style="position:absolute;left:13924;top:11214;width:33;height:278" coordorigin="13924,11214" coordsize="33,278" path="m13957,11214l13924,11492,13934,11422,13945,11353,13953,11284,13957,11214xe" filled="true" fillcolor="#d09668" stroked="false">
                <v:path arrowok="t"/>
                <v:fill type="solid"/>
              </v:shape>
            </v:group>
            <v:group style="position:absolute;left:13935;top:11873;width:2;height:402" coordorigin="13935,11873" coordsize="2,402">
              <v:shape style="position:absolute;left:13935;top:11873;width:2;height:402" coordorigin="13935,11873" coordsize="0,402" path="m13935,11873l13935,12275e" filled="false" stroked="true" strokeweight=".562088pt" strokecolor="#d09668">
                <v:path arrowok="t"/>
              </v:shape>
            </v:group>
            <v:group style="position:absolute;left:13942;top:9741;width:2;height:199" coordorigin="13942,9741" coordsize="2,199">
              <v:shape style="position:absolute;left:13942;top:9741;width:2;height:199" coordorigin="13942,9741" coordsize="0,199" path="m13942,9741l13942,9940e" filled="false" stroked="true" strokeweight=".382pt" strokecolor="#d09668">
                <v:path arrowok="t"/>
              </v:shape>
            </v:group>
            <v:group style="position:absolute;left:13938;top:9950;width:57;height:2" coordorigin="13938,9950" coordsize="57,2">
              <v:shape style="position:absolute;left:13938;top:9950;width:57;height:2" coordorigin="13938,9950" coordsize="57,0" path="m13938,9950l13994,9950e" filled="false" stroked="true" strokeweight=".057pt" strokecolor="#d09668">
                <v:path arrowok="t"/>
              </v:shape>
            </v:group>
            <v:group style="position:absolute;left:13941;top:12271;width:82;height:2" coordorigin="13941,12271" coordsize="82,2">
              <v:shape style="position:absolute;left:13941;top:12271;width:82;height:2" coordorigin="13941,12271" coordsize="82,0" path="m13941,12271l14022,12271e" filled="false" stroked="true" strokeweight=".065pt" strokecolor="#d09668">
                <v:path arrowok="t"/>
              </v:shape>
            </v:group>
            <v:group style="position:absolute;left:13950;top:9519;width:2;height:222" coordorigin="13950,9519" coordsize="2,222">
              <v:shape style="position:absolute;left:13950;top:9519;width:2;height:222" coordorigin="13950,9519" coordsize="0,222" path="m13950,9519l13950,9741e" filled="false" stroked="true" strokeweight=".426pt" strokecolor="#d09668">
                <v:path arrowok="t"/>
              </v:shape>
            </v:group>
            <v:group style="position:absolute;left:13956;top:11605;width:2;height:95" coordorigin="13956,11605" coordsize="2,95">
              <v:shape style="position:absolute;left:13956;top:11605;width:2;height:95" coordorigin="13956,11605" coordsize="0,95" path="m13956,11605l13956,11700e" filled="false" stroked="true" strokeweight=".447pt" strokecolor="#d09668">
                <v:path arrowok="t"/>
              </v:shape>
            </v:group>
            <v:group style="position:absolute;left:13957;top:11199;width:28;height:5" coordorigin="13957,11199" coordsize="28,5">
              <v:shape style="position:absolute;left:13957;top:11199;width:28;height:5" coordorigin="13957,11199" coordsize="28,5" path="m13984,11199l13957,11204,13979,11204,13984,11199xe" filled="true" fillcolor="#d09668" stroked="false">
                <v:path arrowok="t"/>
                <v:fill type="solid"/>
              </v:shape>
            </v:group>
            <v:group style="position:absolute;left:13960;top:11566;width:8;height:2" coordorigin="13960,11566" coordsize="8,2">
              <v:shape style="position:absolute;left:13960;top:11566;width:8;height:2" coordorigin="13960,11566" coordsize="8,0" path="m13960,11566l13968,11566e" filled="false" stroked="true" strokeweight="3.928pt" strokecolor="#d09668">
                <v:path arrowok="t"/>
              </v:shape>
            </v:group>
            <v:group style="position:absolute;left:13962;top:11739;width:60;height:30" coordorigin="13962,11739" coordsize="60,30">
              <v:shape style="position:absolute;left:13962;top:11739;width:60;height:30" coordorigin="13962,11739" coordsize="60,30" path="m14022,11739l13962,11769,13978,11765,13992,11758,14007,11750,14022,11739xe" filled="true" fillcolor="#d09668" stroked="false">
                <v:path arrowok="t"/>
                <v:fill type="solid"/>
              </v:shape>
            </v:group>
            <v:group style="position:absolute;left:13962;top:11705;width:31;height:17" coordorigin="13962,11705" coordsize="31,17">
              <v:shape style="position:absolute;left:13962;top:11705;width:31;height:17" coordorigin="13962,11705" coordsize="31,17" path="m13962,11705l13993,11721,13983,11715,13973,11709,13962,11705xe" filled="true" fillcolor="#d09668" stroked="false">
                <v:path arrowok="t"/>
                <v:fill type="solid"/>
              </v:shape>
            </v:group>
            <v:group style="position:absolute;left:13965;top:9513;width:190;height:2" coordorigin="13965,9513" coordsize="190,2">
              <v:shape style="position:absolute;left:13965;top:9513;width:190;height:2" coordorigin="13965,9513" coordsize="190,0" path="m13965,9513l14155,9513e" filled="false" stroked="true" strokeweight=".107578pt" strokecolor="#d09668">
                <v:path arrowok="t"/>
              </v:shape>
            </v:group>
            <v:group style="position:absolute;left:13936;top:11867;width:129;height:2" coordorigin="13936,11867" coordsize="129,2">
              <v:shape style="position:absolute;left:13936;top:11867;width:129;height:2" coordorigin="13936,11867" coordsize="129,0" path="m13936,11867l14065,11867e" filled="false" stroked="true" strokeweight=".368pt" strokecolor="#d09668">
                <v:path arrowok="t"/>
              </v:shape>
            </v:group>
            <v:group style="position:absolute;left:13977;top:6608;width:60;height:1491" coordorigin="13977,6608" coordsize="60,1491">
              <v:shape style="position:absolute;left:13977;top:6608;width:60;height:1491" coordorigin="13977,6608" coordsize="60,1491" path="m14037,6608l13977,8098,13979,8074,13982,8031,13988,7901,13992,7817,13996,7724,14000,7623,14005,7518,14009,7408,14013,7298,14018,7189,14021,7083,14025,6983,14028,6890,14031,6806,14034,6734,14037,6633,14037,6608xe" filled="true" fillcolor="#d09668" stroked="false">
                <v:path arrowok="t"/>
                <v:fill type="solid"/>
              </v:shape>
            </v:group>
            <v:group style="position:absolute;left:13995;top:10723;width:2;height:477" coordorigin="13995,10723" coordsize="2,477">
              <v:shape style="position:absolute;left:13995;top:10723;width:2;height:477" coordorigin="13995,10723" coordsize="0,477" path="m13995,10723l13995,11199e" filled="false" stroked="true" strokeweight="1.091pt" strokecolor="#d09668">
                <v:path arrowok="t"/>
              </v:shape>
            </v:group>
            <v:group style="position:absolute;left:13996;top:8499;width:2;height:633" coordorigin="13996,8499" coordsize="2,633">
              <v:shape style="position:absolute;left:13996;top:8499;width:2;height:633" coordorigin="13996,8499" coordsize="0,633" path="m13996,8499l13996,9132e" filled="false" stroked="true" strokeweight=".728156pt" strokecolor="#d09668">
                <v:path arrowok="t"/>
              </v:shape>
            </v:group>
            <v:group style="position:absolute;left:13990;top:13509;width:33;height:278" coordorigin="13990,13509" coordsize="33,278">
              <v:shape style="position:absolute;left:13990;top:13509;width:33;height:278" coordorigin="13990,13509" coordsize="33,278" path="m13990,13509l14022,13786,14019,13716,14010,13647,14000,13579,13990,13509xe" filled="true" fillcolor="#d09668" stroked="false">
                <v:path arrowok="t"/>
                <v:fill type="solid"/>
              </v:shape>
            </v:group>
            <v:group style="position:absolute;left:13995;top:5145;width:2;height:205" coordorigin="13995,5145" coordsize="2,205">
              <v:shape style="position:absolute;left:13995;top:5145;width:2;height:205" coordorigin="13995,5145" coordsize="0,205" path="m13995,5145l13995,5350e" filled="false" stroked="true" strokeweight=".393pt" strokecolor="#d09668">
                <v:path arrowok="t"/>
              </v:shape>
            </v:group>
            <v:group style="position:absolute;left:13991;top:5359;width:57;height:2" coordorigin="13991,5359" coordsize="57,2">
              <v:shape style="position:absolute;left:13991;top:5359;width:57;height:2" coordorigin="13991,5359" coordsize="57,0" path="m13991,5359l14047,5359e" filled="false" stroked="true" strokeweight=".057pt" strokecolor="#d09668">
                <v:path arrowok="t"/>
              </v:shape>
            </v:group>
            <v:group style="position:absolute;left:13992;top:9949;width:58;height:2" coordorigin="13992,9949" coordsize="58,2">
              <v:shape style="position:absolute;left:13992;top:9949;width:58;height:2" coordorigin="13992,9949" coordsize="58,0" path="m13992,9949l14049,9949e" filled="false" stroked="true" strokeweight=".085pt" strokecolor="#d09668">
                <v:path arrowok="t"/>
              </v:shape>
            </v:group>
            <v:group style="position:absolute;left:13995;top:11722;width:29;height:16" coordorigin="13995,11722" coordsize="29,16">
              <v:shape style="position:absolute;left:13995;top:11722;width:29;height:16" coordorigin="13995,11722" coordsize="29,16" path="m13995,11722l14014,11733,14023,11737,13995,11722xe" filled="true" fillcolor="#d09668" stroked="false">
                <v:path arrowok="t"/>
                <v:fill type="solid"/>
              </v:shape>
            </v:group>
            <v:group style="position:absolute;left:13998;top:9132;width:2;height:377" coordorigin="13998,9132" coordsize="2,377">
              <v:shape style="position:absolute;left:13998;top:9132;width:2;height:377" coordorigin="13998,9132" coordsize="0,377" path="m13998,9132l13998,9509e" filled="false" stroked="true" strokeweight=".562304pt" strokecolor="#d09668">
                <v:path arrowok="t"/>
              </v:shape>
            </v:group>
            <v:group style="position:absolute;left:14003;top:4928;width:2;height:213" coordorigin="14003,4928" coordsize="2,213">
              <v:shape style="position:absolute;left:14003;top:4928;width:2;height:213" coordorigin="14003,4928" coordsize="0,213" path="m14003,4928l14003,5141e" filled="false" stroked="true" strokeweight=".404pt" strokecolor="#d09668">
                <v:path arrowok="t"/>
              </v:shape>
            </v:group>
            <v:group style="position:absolute;left:14001;top:13098;width:2;height:2" coordorigin="14001,13098" coordsize="2,2">
              <v:shape style="position:absolute;left:14001;top:13098;width:2;height:2" coordorigin="14001,13098" coordsize="2,0" path="m14001,13098l14002,13098e" filled="false" stroked="true" strokeweight="2.89pt" strokecolor="#d09668">
                <v:path arrowok="t"/>
              </v:shape>
            </v:group>
            <v:group style="position:absolute;left:14010;top:12730;width:2;height:329" coordorigin="14010,12730" coordsize="2,329">
              <v:shape style="position:absolute;left:14010;top:12730;width:2;height:329" coordorigin="14010,12730" coordsize="0,329" path="m14010,12730l14010,13059e" filled="false" stroked="true" strokeweight=".785pt" strokecolor="#d09668">
                <v:path arrowok="t"/>
              </v:shape>
            </v:group>
            <v:group style="position:absolute;left:14007;top:15060;width:2;height:199" coordorigin="14007,15060" coordsize="2,199">
              <v:shape style="position:absolute;left:14007;top:15060;width:2;height:199" coordorigin="14007,15060" coordsize="0,199" path="m14007,15060l14007,15259e" filled="false" stroked="true" strokeweight=".382pt" strokecolor="#d09668">
                <v:path arrowok="t"/>
              </v:shape>
            </v:group>
            <v:group style="position:absolute;left:14009;top:8216;width:2;height:92" coordorigin="14009,8216" coordsize="2,92">
              <v:shape style="position:absolute;left:14009;top:8216;width:2;height:92" coordorigin="14009,8216" coordsize="0,92" path="m14009,8216l14009,8307e" filled="false" stroked="true" strokeweight=".426pt" strokecolor="#d09668">
                <v:path arrowok="t"/>
              </v:shape>
            </v:group>
            <v:group style="position:absolute;left:14010;top:7806;width:28;height:6" coordorigin="14010,7806" coordsize="28,6">
              <v:shape style="position:absolute;left:14010;top:7806;width:28;height:6" coordorigin="14010,7806" coordsize="28,6" path="m14037,7806l14010,7811,14032,7811,14037,7806xe" filled="true" fillcolor="#d09668" stroked="false">
                <v:path arrowok="t"/>
                <v:fill type="solid"/>
              </v:shape>
            </v:group>
            <v:group style="position:absolute;left:14019;top:12271;width:2;height:459" coordorigin="14019,12271" coordsize="2,459">
              <v:shape style="position:absolute;left:14019;top:12271;width:2;height:459" coordorigin="14019,12271" coordsize="0,459" path="m14019,12271l14019,12730e" filled="false" stroked="true" strokeweight=".869407pt" strokecolor="#d09668">
                <v:path arrowok="t"/>
              </v:shape>
            </v:group>
            <v:group style="position:absolute;left:14011;top:12730;width:8;height:2" coordorigin="14011,12730" coordsize="8,2">
              <v:shape style="position:absolute;left:14011;top:12730;width:8;height:2" coordorigin="14011,12730" coordsize="8,0" path="m14011,12730l14018,12730e" filled="false" stroked="true" strokeweight=".01pt" strokecolor="#d09668">
                <v:path arrowok="t"/>
              </v:shape>
            </v:group>
            <v:group style="position:absolute;left:14016;top:15259;width:2;height:222" coordorigin="14016,15259" coordsize="2,222">
              <v:shape style="position:absolute;left:14016;top:15259;width:2;height:222" coordorigin="14016,15259" coordsize="0,222" path="m14016,15259l14016,15481e" filled="false" stroked="true" strokeweight=".426pt" strokecolor="#d09668">
                <v:path arrowok="t"/>
              </v:shape>
            </v:group>
            <v:group style="position:absolute;left:14017;top:8133;width:2;height:82" coordorigin="14017,8133" coordsize="2,82">
              <v:shape style="position:absolute;left:14017;top:8133;width:2;height:82" coordorigin="14017,8133" coordsize="0,82" path="m14017,8133l14017,8215e" filled="false" stroked="true" strokeweight=".382pt" strokecolor="#d09668">
                <v:path arrowok="t"/>
              </v:shape>
            </v:group>
            <v:group style="position:absolute;left:14022;top:10332;width:2;height:377" coordorigin="14022,10332" coordsize="2,377">
              <v:shape style="position:absolute;left:14022;top:10332;width:2;height:377" coordorigin="14022,10332" coordsize="0,377" path="m14022,10332l14022,10709e" filled="false" stroked="true" strokeweight=".79208pt" strokecolor="#d09668">
                <v:path arrowok="t"/>
              </v:shape>
            </v:group>
            <v:group style="position:absolute;left:14015;top:8346;width:60;height:30" coordorigin="14015,8346" coordsize="60,30">
              <v:shape style="position:absolute;left:14015;top:8346;width:60;height:30" coordorigin="14015,8346" coordsize="60,30" path="m14075,8346l14015,8376,14031,8372,14045,8365,14059,8357,14075,8346xe" filled="true" fillcolor="#d09668" stroked="false">
                <v:path arrowok="t"/>
                <v:fill type="solid"/>
              </v:shape>
            </v:group>
            <v:group style="position:absolute;left:14015;top:8312;width:31;height:17" coordorigin="14015,8312" coordsize="31,17">
              <v:shape style="position:absolute;left:14015;top:8312;width:31;height:17" coordorigin="14015,8312" coordsize="31,17" path="m14015,8312l14046,8328,14025,8316,14015,8312xe" filled="true" fillcolor="#d09668" stroked="false">
                <v:path arrowok="t"/>
                <v:fill type="solid"/>
              </v:shape>
            </v:group>
            <v:group style="position:absolute;left:14021;top:13300;width:2;height:95" coordorigin="14021,13300" coordsize="2,95">
              <v:shape style="position:absolute;left:14021;top:13300;width:2;height:95" coordorigin="14021,13300" coordsize="0,95" path="m14021,13300l14021,13395e" filled="false" stroked="true" strokeweight=".447pt" strokecolor="#d09668">
                <v:path arrowok="t"/>
              </v:shape>
            </v:group>
            <v:group style="position:absolute;left:14018;top:12728;width:292;height:2" coordorigin="14018,12728" coordsize="292,2">
              <v:shape style="position:absolute;left:14018;top:12728;width:292;height:2" coordorigin="14018,12728" coordsize="292,0" path="m14018,12728l14310,12728e" filled="false" stroked="true" strokeweight=".255pt" strokecolor="#d09668">
                <v:path arrowok="t"/>
              </v:shape>
            </v:group>
            <v:group style="position:absolute;left:14018;top:4922;width:190;height:2" coordorigin="14018,4922" coordsize="190,2">
              <v:shape style="position:absolute;left:14018;top:4922;width:190;height:2" coordorigin="14018,4922" coordsize="190,0" path="m14018,4922l14208,4922e" filled="false" stroked="true" strokeweight=".107578pt" strokecolor="#d09668">
                <v:path arrowok="t"/>
              </v:shape>
            </v:group>
            <v:group style="position:absolute;left:14019;top:10311;width:2;height:2" coordorigin="14019,10311" coordsize="2,2">
              <v:shape style="position:absolute;left:14019;top:10311;width:2;height:2" coordorigin="14019,10311" coordsize="1,0" path="m14019,10311l14020,10311e" filled="false" stroked="true" strokeweight="1.86pt" strokecolor="#d09668">
                <v:path arrowok="t"/>
              </v:shape>
            </v:group>
            <v:group style="position:absolute;left:13989;top:8474;width:133;height:2" coordorigin="13989,8474" coordsize="133,2">
              <v:shape style="position:absolute;left:13989;top:8474;width:133;height:2" coordorigin="13989,8474" coordsize="133,0" path="m13989,8474l14121,8474e" filled="false" stroked="true" strokeweight=".377pt" strokecolor="#d09668">
                <v:path arrowok="t"/>
              </v:shape>
            </v:group>
            <v:group style="position:absolute;left:14022;top:12271;width:2;height:2" coordorigin="14022,12271" coordsize="2,2">
              <v:shape style="position:absolute;left:14022;top:12271;width:2;height:2" coordorigin="14022,12271" coordsize="1,0" path="m14022,12271l14022,12271e" filled="false" stroked="true" strokeweight=".037pt" strokecolor="#d09668">
                <v:path arrowok="t"/>
              </v:shape>
            </v:group>
            <v:group style="position:absolute;left:14022;top:12273;width:223;height:2" coordorigin="14022,12273" coordsize="223,2">
              <v:shape style="position:absolute;left:14022;top:12273;width:223;height:2" coordorigin="14022,12273" coordsize="223,0" path="m14022,12273l14244,12273e" filled="false" stroked="true" strokeweight=".237pt" strokecolor="#d09668">
                <v:path arrowok="t"/>
              </v:shape>
            </v:group>
            <v:group style="position:absolute;left:14022;top:13796;width:28;height:6" coordorigin="14022,13796" coordsize="28,6">
              <v:shape style="position:absolute;left:14022;top:13796;width:28;height:6" coordorigin="14022,13796" coordsize="28,6" path="m14044,13796l14022,13796,14049,13801,14044,13796xe" filled="true" fillcolor="#d09668" stroked="false">
                <v:path arrowok="t"/>
                <v:fill type="solid"/>
              </v:shape>
            </v:group>
            <v:group style="position:absolute;left:14026;top:13435;width:8;height:2" coordorigin="14026,13435" coordsize="8,2">
              <v:shape style="position:absolute;left:14026;top:13435;width:8;height:2" coordorigin="14026,13435" coordsize="8,0" path="m14026,13435l14033,13435e" filled="false" stroked="true" strokeweight="3.947pt" strokecolor="#d09668">
                <v:path arrowok="t"/>
              </v:shape>
            </v:group>
            <v:group style="position:absolute;left:14028;top:13278;width:33;height:18" coordorigin="14028,13278" coordsize="33,18">
              <v:shape style="position:absolute;left:14028;top:13278;width:33;height:18" coordorigin="14028,13278" coordsize="33,18" path="m14060,13278l14028,13296,14039,13290,14049,13284,14060,13278xe" filled="true" fillcolor="#d09668" stroked="false">
                <v:path arrowok="t"/>
                <v:fill type="solid"/>
              </v:shape>
            </v:group>
            <v:group style="position:absolute;left:14028;top:13231;width:60;height:30" coordorigin="14028,13231" coordsize="60,30">
              <v:shape style="position:absolute;left:14028;top:13231;width:60;height:30" coordorigin="14028,13231" coordsize="60,30" path="m14028,13231l14087,13261,14072,13251,14058,13242,14043,13236,14028,13231xe" filled="true" fillcolor="#d09668" stroked="false">
                <v:path arrowok="t"/>
                <v:fill type="solid"/>
              </v:shape>
            </v:group>
            <v:group style="position:absolute;left:14031;top:15487;width:190;height:2" coordorigin="14031,15487" coordsize="190,2">
              <v:shape style="position:absolute;left:14031;top:15487;width:190;height:2" coordorigin="14031,15487" coordsize="190,0" path="m14031,15487l14220,15487e" filled="false" stroked="true" strokeweight=".107578pt" strokecolor="#d09668">
                <v:path arrowok="t"/>
              </v:shape>
            </v:group>
            <v:group style="position:absolute;left:14001;top:13133;width:132;height:2" coordorigin="14001,13133" coordsize="132,2">
              <v:shape style="position:absolute;left:14001;top:13133;width:132;height:2" coordorigin="14001,13133" coordsize="132,0" path="m14001,13133l14133,13133e" filled="false" stroked="true" strokeweight=".377pt" strokecolor="#d09668">
                <v:path arrowok="t"/>
              </v:shape>
            </v:group>
            <v:group style="position:absolute;left:14036;top:10425;width:31;height:2" coordorigin="14036,10425" coordsize="31,2">
              <v:shape style="position:absolute;left:14036;top:10425;width:31;height:2" coordorigin="14036,10425" coordsize="31,0" path="m14036,10425l14066,10425e" filled="false" stroked="true" strokeweight=".104pt" strokecolor="#d09668">
                <v:path arrowok="t"/>
              </v:shape>
            </v:group>
            <v:group style="position:absolute;left:14048;top:6132;width:2;height:477" coordorigin="14048,6132" coordsize="2,477">
              <v:shape style="position:absolute;left:14048;top:6132;width:2;height:477" coordorigin="14048,6132" coordsize="0,477" path="m14048,6132l14048,6608e" filled="false" stroked="true" strokeweight="1.08pt" strokecolor="#d09668">
                <v:path arrowok="t"/>
              </v:shape>
            </v:group>
            <v:group style="position:absolute;left:14045;top:5358;width:58;height:2" coordorigin="14045,5358" coordsize="58,2">
              <v:shape style="position:absolute;left:14045;top:5358;width:58;height:2" coordorigin="14045,5358" coordsize="58,0" path="m14045,5358l14102,5358e" filled="false" stroked="true" strokeweight=".085pt" strokecolor="#d09668">
                <v:path arrowok="t"/>
              </v:shape>
            </v:group>
            <v:group style="position:absolute;left:14048;top:8329;width:29;height:16" coordorigin="14048,8329" coordsize="29,16">
              <v:shape style="position:absolute;left:14048;top:8329;width:29;height:16" coordorigin="14048,8329" coordsize="29,16" path="m14048,8329l14057,8335,14067,8340,14076,8344,14048,8329xe" filled="true" fillcolor="#d09668" stroked="false">
                <v:path arrowok="t"/>
                <v:fill type="solid"/>
              </v:shape>
            </v:group>
            <v:group style="position:absolute;left:14060;top:13801;width:2;height:476" coordorigin="14060,13801" coordsize="2,476">
              <v:shape style="position:absolute;left:14060;top:13801;width:2;height:476" coordorigin="14060,13801" coordsize="0,476" path="m14060,13801l14060,14277e" filled="false" stroked="true" strokeweight="1.091pt" strokecolor="#d09668">
                <v:path arrowok="t"/>
              </v:shape>
            </v:group>
            <v:group style="position:absolute;left:14050;top:9947;width:111;height:2" coordorigin="14050,9947" coordsize="111,2">
              <v:shape style="position:absolute;left:14050;top:9947;width:111;height:2" coordorigin="14050,9947" coordsize="111,0" path="m14050,9947l14160,9947e" filled="false" stroked="true" strokeweight=".123pt" strokecolor="#d09668">
                <v:path arrowok="t"/>
              </v:shape>
            </v:group>
            <v:group style="position:absolute;left:14051;top:4541;width:2;height:377" coordorigin="14051,4541" coordsize="2,377">
              <v:shape style="position:absolute;left:14051;top:4541;width:2;height:377" coordorigin="14051,4541" coordsize="0,377" path="m14051,4541l14051,4918e" filled="false" stroked="true" strokeweight=".562304pt" strokecolor="#d09668">
                <v:path arrowok="t"/>
              </v:shape>
            </v:group>
            <v:group style="position:absolute;left:14004;top:15051;width:103;height:2" coordorigin="14004,15051" coordsize="103,2">
              <v:shape style="position:absolute;left:14004;top:15051;width:103;height:2" coordorigin="14004,15051" coordsize="103,0" path="m14004,15051l14107,15051e" filled="false" stroked="true" strokeweight=".123pt" strokecolor="#d09668">
                <v:path arrowok="t"/>
              </v:shape>
            </v:group>
            <v:group style="position:absolute;left:14060;top:13263;width:29;height:16" coordorigin="14060,13263" coordsize="29,16">
              <v:shape style="position:absolute;left:14060;top:13263;width:29;height:16" coordorigin="14060,13263" coordsize="29,16" path="m14089,13263l14079,13267,14070,13273,14060,13278,14089,13263xe" filled="true" fillcolor="#d09668" stroked="false">
                <v:path arrowok="t"/>
                <v:fill type="solid"/>
              </v:shape>
            </v:group>
            <v:group style="position:absolute;left:14063;top:15491;width:2;height:377" coordorigin="14063,15491" coordsize="2,377">
              <v:shape style="position:absolute;left:14063;top:15491;width:2;height:377" coordorigin="14063,15491" coordsize="0,377" path="m14063,15491l14063,15868e" filled="false" stroked="true" strokeweight=".562656pt" strokecolor="#d09668">
                <v:path arrowok="t"/>
              </v:shape>
            </v:group>
            <v:group style="position:absolute;left:14066;top:10423;width:41;height:2" coordorigin="14066,10423" coordsize="41,2">
              <v:shape style="position:absolute;left:14066;top:10423;width:41;height:2" coordorigin="14066,10423" coordsize="41,0" path="m14066,10423l14106,10423e" filled="false" stroked="true" strokeweight=".142pt" strokecolor="#d09668">
                <v:path arrowok="t"/>
              </v:shape>
            </v:group>
            <v:group style="position:absolute;left:14075;top:5741;width:2;height:378" coordorigin="14075,5741" coordsize="2,378">
              <v:shape style="position:absolute;left:14075;top:5741;width:2;height:378" coordorigin="14075,5741" coordsize="0,378" path="m14075,5741l14075,6118e" filled="false" stroked="true" strokeweight=".783392pt" strokecolor="#d09668">
                <v:path arrowok="t"/>
              </v:shape>
            </v:group>
            <v:group style="position:absolute;left:14068;top:11875;width:133;height:2" coordorigin="14068,11875" coordsize="133,2">
              <v:shape style="position:absolute;left:14068;top:11875;width:133;height:2" coordorigin="14068,11875" coordsize="133,0" path="m14068,11875l14201,11875e" filled="false" stroked="true" strokeweight=".378pt" strokecolor="#d09668">
                <v:path arrowok="t"/>
              </v:shape>
            </v:group>
            <v:group style="position:absolute;left:14071;top:5721;width:2;height:2" coordorigin="14071,5721" coordsize="2,2">
              <v:shape style="position:absolute;left:14071;top:5721;width:2;height:2" coordorigin="14071,5721" coordsize="1,0" path="m14071,5721l14072,5721e" filled="false" stroked="true" strokeweight="1.87pt" strokecolor="#d09668">
                <v:path arrowok="t"/>
              </v:shape>
            </v:group>
            <v:group style="position:absolute;left:14087;top:14291;width:2;height:377" coordorigin="14087,14291" coordsize="2,377">
              <v:shape style="position:absolute;left:14087;top:14291;width:2;height:377" coordorigin="14087,14291" coordsize="0,377" path="m14087,14291l14087,14668e" filled="false" stroked="true" strokeweight=".792368pt" strokecolor="#d09668">
                <v:path arrowok="t"/>
              </v:shape>
            </v:group>
            <v:group style="position:absolute;left:14084;top:14689;width:2;height:2" coordorigin="14084,14689" coordsize="2,2">
              <v:shape style="position:absolute;left:14084;top:14689;width:2;height:2" coordorigin="14084,14689" coordsize="1,0" path="m14084,14689l14085,14689e" filled="false" stroked="true" strokeweight="1.86pt" strokecolor="#d09668">
                <v:path arrowok="t"/>
              </v:shape>
            </v:group>
            <v:group style="position:absolute;left:14089;top:5835;width:30;height:2" coordorigin="14089,5835" coordsize="30,2">
              <v:shape style="position:absolute;left:14089;top:5835;width:30;height:2" coordorigin="14089,5835" coordsize="30,0" path="m14089,5835l14118,5835e" filled="false" stroked="true" strokeweight=".104pt" strokecolor="#d09668">
                <v:path arrowok="t"/>
              </v:shape>
            </v:group>
            <v:group style="position:absolute;left:14101;top:14575;width:31;height:2" coordorigin="14101,14575" coordsize="31,2">
              <v:shape style="position:absolute;left:14101;top:14575;width:31;height:2" coordorigin="14101,14575" coordsize="31,0" path="m14101,14575l14131,14575e" filled="false" stroked="true" strokeweight=".104pt" strokecolor="#d09668">
                <v:path arrowok="t"/>
              </v:shape>
            </v:group>
            <v:group style="position:absolute;left:14102;top:5356;width:112;height:2" coordorigin="14102,5356" coordsize="112,2">
              <v:shape style="position:absolute;left:14102;top:5356;width:112;height:2" coordorigin="14102,5356" coordsize="112,0" path="m14102,5356l14213,5356e" filled="false" stroked="true" strokeweight=".123pt" strokecolor="#d09668">
                <v:path arrowok="t"/>
              </v:shape>
            </v:group>
            <v:group style="position:absolute;left:14115;top:15054;width:112;height:2" coordorigin="14115,15054" coordsize="112,2">
              <v:shape style="position:absolute;left:14115;top:15054;width:112;height:2" coordorigin="14115,15054" coordsize="112,0" path="m14115,15054l14226,15054e" filled="false" stroked="true" strokeweight=".123pt" strokecolor="#d09668">
                <v:path arrowok="t"/>
              </v:shape>
            </v:group>
            <v:group style="position:absolute;left:14118;top:5832;width:41;height:2" coordorigin="14118,5832" coordsize="41,2">
              <v:shape style="position:absolute;left:14118;top:5832;width:41;height:2" coordorigin="14118,5832" coordsize="41,0" path="m14118,5832l14159,5832e" filled="false" stroked="true" strokeweight=".142pt" strokecolor="#d09668">
                <v:path arrowok="t"/>
              </v:shape>
            </v:group>
            <v:group style="position:absolute;left:14124;top:8482;width:130;height:2" coordorigin="14124,8482" coordsize="130,2">
              <v:shape style="position:absolute;left:14124;top:8482;width:130;height:2" coordorigin="14124,8482" coordsize="130,0" path="m14124,8482l14254,8482e" filled="false" stroked="true" strokeweight=".369pt" strokecolor="#d09668">
                <v:path arrowok="t"/>
              </v:shape>
            </v:group>
            <v:group style="position:absolute;left:14131;top:14577;width:41;height:2" coordorigin="14131,14577" coordsize="41,2">
              <v:shape style="position:absolute;left:14131;top:14577;width:41;height:2" coordorigin="14131,14577" coordsize="41,0" path="m14131,14577l14172,14577e" filled="false" stroked="true" strokeweight=".142pt" strokecolor="#d09668">
                <v:path arrowok="t"/>
              </v:shape>
            </v:group>
            <v:group style="position:absolute;left:14137;top:13126;width:130;height:2" coordorigin="14137,13126" coordsize="130,2">
              <v:shape style="position:absolute;left:14137;top:13126;width:130;height:2" coordorigin="14137,13126" coordsize="130,0" path="m14137,13126l14266,13126e" filled="false" stroked="true" strokeweight=".359pt" strokecolor="#d09668">
                <v:path arrowok="t"/>
              </v:shape>
            </v:group>
            <v:group style="position:absolute;left:14344;top:15851;width:1712;height:2" coordorigin="14344,15851" coordsize="1712,2">
              <v:shape style="position:absolute;left:14344;top:15851;width:1712;height:2" coordorigin="14344,15851" coordsize="1712,0" path="m14344,15851l16055,15851e" filled="false" stroked="true" strokeweight="1.101341pt" strokecolor="#d09668">
                <v:path arrowok="t"/>
              </v:shape>
            </v:group>
            <v:group style="position:absolute;left:16085;top:9135;width:304;height:2" coordorigin="16085,9135" coordsize="304,2">
              <v:shape style="position:absolute;left:16085;top:9135;width:304;height:2" coordorigin="16085,9135" coordsize="304,0" path="m16085,9135l16388,9135e" filled="false" stroked="true" strokeweight=".245pt" strokecolor="#d09668">
                <v:path arrowok="t"/>
              </v:shape>
            </v:group>
            <v:group style="position:absolute;left:16128;top:9533;width:137;height:2" coordorigin="16128,9533" coordsize="137,2">
              <v:shape style="position:absolute;left:16128;top:9533;width:137;height:2" coordorigin="16128,9533" coordsize="137,0" path="m16128,9533l16264,9533e" filled="false" stroked="true" strokeweight=".388pt" strokecolor="#d09668">
                <v:path arrowok="t"/>
              </v:shape>
            </v:group>
            <v:group style="position:absolute;left:16129;top:8487;width:133;height:2" coordorigin="16129,8487" coordsize="133,2">
              <v:shape style="position:absolute;left:16129;top:8487;width:133;height:2" coordorigin="16129,8487" coordsize="133,0" path="m16129,8487l16262,8487e" filled="false" stroked="true" strokeweight=".378pt" strokecolor="#d09668">
                <v:path arrowok="t"/>
              </v:shape>
            </v:group>
            <v:group style="position:absolute;left:16150;top:15866;width:304;height:2" coordorigin="16150,15866" coordsize="304,2">
              <v:shape style="position:absolute;left:16150;top:15866;width:304;height:2" coordorigin="16150,15866" coordsize="304,0" path="m16150,15866l16453,15866e" filled="false" stroked="true" strokeweight=".246pt" strokecolor="#d09668">
                <v:path arrowok="t"/>
              </v:shape>
            </v:group>
            <v:group style="position:absolute;left:16168;top:11460;width:112;height:2" coordorigin="16168,11460" coordsize="112,2">
              <v:shape style="position:absolute;left:16168;top:11460;width:112;height:2" coordorigin="16168,11460" coordsize="112,0" path="m16168,11460l16279,11460e" filled="false" stroked="true" strokeweight=".123pt" strokecolor="#d09668">
                <v:path arrowok="t"/>
              </v:shape>
            </v:group>
            <v:group style="position:absolute;left:16169;top:5361;width:112;height:2" coordorigin="16169,5361" coordsize="112,2">
              <v:shape style="position:absolute;left:16169;top:5361;width:112;height:2" coordorigin="16169,5361" coordsize="112,0" path="m16169,5361l16281,5361e" filled="false" stroked="true" strokeweight=".123pt" strokecolor="#d09668">
                <v:path arrowok="t"/>
              </v:shape>
            </v:group>
            <v:group style="position:absolute;left:16174;top:11894;width:190;height:2" coordorigin="16174,11894" coordsize="190,2">
              <v:shape style="position:absolute;left:16174;top:11894;width:190;height:2" coordorigin="16174,11894" coordsize="190,0" path="m16174,11894l16363,11894e" filled="false" stroked="true" strokeweight=".107578pt" strokecolor="#d09668">
                <v:path arrowok="t"/>
              </v:shape>
            </v:group>
            <v:group style="position:absolute;left:16175;top:4927;width:190;height:2" coordorigin="16175,4927" coordsize="190,2">
              <v:shape style="position:absolute;left:16175;top:4927;width:190;height:2" coordorigin="16175,4927" coordsize="190,0" path="m16175,4927l16365,4927e" filled="false" stroked="true" strokeweight=".107578pt" strokecolor="#d09668">
                <v:path arrowok="t"/>
              </v:shape>
            </v:group>
            <v:group style="position:absolute;left:16193;top:15468;width:133;height:2" coordorigin="16193,15468" coordsize="133,2">
              <v:shape style="position:absolute;left:16193;top:15468;width:133;height:2" coordorigin="16193,15468" coordsize="133,0" path="m16193,15468l16326,15468e" filled="false" stroked="true" strokeweight=".378pt" strokecolor="#d09668">
                <v:path arrowok="t"/>
              </v:shape>
            </v:group>
            <v:group style="position:absolute;left:16222;top:10984;width:41;height:2" coordorigin="16222,10984" coordsize="41,2">
              <v:shape style="position:absolute;left:16222;top:10984;width:41;height:2" coordorigin="16222,10984" coordsize="41,0" path="m16222,10984l16263,10984e" filled="false" stroked="true" strokeweight=".142pt" strokecolor="#d09668">
                <v:path arrowok="t"/>
              </v:shape>
            </v:group>
            <v:group style="position:absolute;left:16234;top:13540;width:112;height:2" coordorigin="16234,13540" coordsize="112,2">
              <v:shape style="position:absolute;left:16234;top:13540;width:112;height:2" coordorigin="16234,13540" coordsize="112,0" path="m16234,13540l16345,13540e" filled="false" stroked="true" strokeweight=".123pt" strokecolor="#d09668">
                <v:path arrowok="t"/>
              </v:shape>
            </v:group>
            <v:group style="position:absolute;left:16263;top:10982;width:30;height:2" coordorigin="16263,10982" coordsize="30,2">
              <v:shape style="position:absolute;left:16263;top:10982;width:30;height:2" coordorigin="16263,10982" coordsize="30,0" path="m16263,10982l16293,10982e" filled="false" stroked="true" strokeweight=".104pt" strokecolor="#d09668">
                <v:path arrowok="t"/>
              </v:shape>
            </v:group>
            <v:group style="position:absolute;left:16264;top:9540;width:130;height:2" coordorigin="16264,9540" coordsize="130,2">
              <v:shape style="position:absolute;left:16264;top:9540;width:130;height:2" coordorigin="16264,9540" coordsize="130,0" path="m16264,9540l16393,9540e" filled="false" stroked="true" strokeweight=".358pt" strokecolor="#d09668">
                <v:path arrowok="t"/>
              </v:shape>
            </v:group>
            <v:group style="position:absolute;left:16265;top:8479;width:129;height:2" coordorigin="16265,8479" coordsize="129,2">
              <v:shape style="position:absolute;left:16265;top:8479;width:129;height:2" coordorigin="16265,8479" coordsize="129,0" path="m16265,8479l16394,8479e" filled="false" stroked="true" strokeweight=".368pt" strokecolor="#d09668">
                <v:path arrowok="t"/>
              </v:shape>
            </v:group>
            <v:group style="position:absolute;left:16279;top:11458;width:112;height:2" coordorigin="16279,11458" coordsize="112,2">
              <v:shape style="position:absolute;left:16279;top:11458;width:112;height:2" coordorigin="16279,11458" coordsize="112,0" path="m16279,11458l16390,11458e" filled="false" stroked="true" strokeweight=".123pt" strokecolor="#d09668">
                <v:path arrowok="t"/>
              </v:shape>
            </v:group>
            <v:group style="position:absolute;left:16288;top:14016;width:41;height:2" coordorigin="16288,14016" coordsize="41,2">
              <v:shape style="position:absolute;left:16288;top:14016;width:41;height:2" coordorigin="16288,14016" coordsize="41,0" path="m16288,14016l16329,14016e" filled="false" stroked="true" strokeweight=".142pt" strokecolor="#d09668">
                <v:path arrowok="t"/>
              </v:shape>
            </v:group>
            <v:group style="position:absolute;left:16307;top:10698;width:2;height:378" coordorigin="16307,10698" coordsize="2,378">
              <v:shape style="position:absolute;left:16307;top:10698;width:2;height:378" coordorigin="16307,10698" coordsize="0,378" path="m16307,10698l16307,11075e" filled="false" stroked="true" strokeweight=".783024pt" strokecolor="#d09668">
                <v:path arrowok="t"/>
              </v:shape>
            </v:group>
            <v:group style="position:absolute;left:16308;top:5747;width:2;height:377" coordorigin="16308,5747" coordsize="2,377">
              <v:shape style="position:absolute;left:16308;top:5747;width:2;height:377" coordorigin="16308,5747" coordsize="0,377" path="m16308,5747l16308,6123e" filled="false" stroked="true" strokeweight=".791648pt" strokecolor="#d09668">
                <v:path arrowok="t"/>
              </v:shape>
            </v:group>
            <v:group style="position:absolute;left:16305;top:9670;width:28;height:15" coordorigin="16305,9670" coordsize="28,15">
              <v:shape style="position:absolute;left:16305;top:9670;width:28;height:15" coordorigin="16305,9670" coordsize="28,15" path="m16305,9670l16333,9685,16324,9679,16314,9674,16305,9670xe" filled="true" fillcolor="#d09668" stroked="false">
                <v:path arrowok="t"/>
                <v:fill type="solid"/>
              </v:shape>
            </v:group>
            <v:group style="position:absolute;left:16307;top:8335;width:27;height:15" coordorigin="16307,8335" coordsize="27,15">
              <v:shape style="position:absolute;left:16307;top:8335;width:27;height:15" coordorigin="16307,8335" coordsize="27,15" path="m16333,8335l16307,8349,16316,8345,16324,8340,16333,8335xe" filled="true" fillcolor="#d09668" stroked="false">
                <v:path arrowok="t"/>
                <v:fill type="solid"/>
              </v:shape>
            </v:group>
            <v:group style="position:absolute;left:16307;top:9638;width:60;height:30" coordorigin="16307,9638" coordsize="60,30">
              <v:shape style="position:absolute;left:16307;top:9638;width:60;height:30" coordorigin="16307,9638" coordsize="60,30" path="m16366,9638l16351,9643,16337,9649,16322,9657,16307,9668,16366,9638xe" filled="true" fillcolor="#d09668" stroked="false">
                <v:path arrowok="t"/>
                <v:fill type="solid"/>
              </v:shape>
            </v:group>
            <v:group style="position:absolute;left:16308;top:8351;width:60;height:30" coordorigin="16308,8351" coordsize="60,30">
              <v:shape style="position:absolute;left:16308;top:8351;width:60;height:30" coordorigin="16308,8351" coordsize="60,30" path="m16308,8351l16323,8362,16338,8370,16352,8377,16368,8381,16308,8351xe" filled="true" fillcolor="#d09668" stroked="false">
                <v:path arrowok="t"/>
                <v:fill type="solid"/>
              </v:shape>
            </v:group>
            <v:group style="position:absolute;left:16309;top:11096;width:2;height:2" coordorigin="16309,11096" coordsize="2,2">
              <v:shape style="position:absolute;left:16309;top:11096;width:2;height:2" coordorigin="16309,11096" coordsize="1,0" path="m16309,11096l16310,11096e" filled="false" stroked="true" strokeweight="1.87pt" strokecolor="#d09668">
                <v:path arrowok="t"/>
              </v:shape>
            </v:group>
            <v:group style="position:absolute;left:16310;top:5725;width:2;height:2" coordorigin="16310,5725" coordsize="2,2">
              <v:shape style="position:absolute;left:16310;top:5725;width:2;height:2" coordorigin="16310,5725" coordsize="1,0" path="m16310,5725l16311,5725e" filled="false" stroked="true" strokeweight="1.86pt" strokecolor="#d09668">
                <v:path arrowok="t"/>
              </v:shape>
            </v:group>
            <v:group style="position:absolute;left:16320;top:12276;width:77;height:826" coordorigin="16320,12276" coordsize="77,826">
              <v:shape style="position:absolute;left:16320;top:12276;width:77;height:826" coordorigin="16320,12276" coordsize="77,826" path="m16320,12276l16396,13101,16395,13050,16390,12978,16384,12890,16376,12791,16366,12686,16356,12582,16346,12483,16336,12396,16328,12325,16320,12276xe" filled="true" fillcolor="#d09668" stroked="false">
                <v:path arrowok="t"/>
                <v:fill type="solid"/>
              </v:shape>
            </v:group>
            <v:group style="position:absolute;left:16334;top:10208;width:2;height:477" coordorigin="16334,10208" coordsize="2,477">
              <v:shape style="position:absolute;left:16334;top:10208;width:2;height:477" coordorigin="16334,10208" coordsize="0,477" path="m16334,10208l16334,10684e" filled="false" stroked="true" strokeweight="1.08pt" strokecolor="#d09668">
                <v:path arrowok="t"/>
              </v:shape>
            </v:group>
            <v:group style="position:absolute;left:16331;top:11898;width:2;height:377" coordorigin="16331,11898" coordsize="2,377">
              <v:shape style="position:absolute;left:16331;top:11898;width:2;height:377" coordorigin="16331,11898" coordsize="0,377" path="m16331,11898l16331,12275e" filled="false" stroked="true" strokeweight=".562304pt" strokecolor="#d09668">
                <v:path arrowok="t"/>
              </v:shape>
            </v:group>
            <v:group style="position:absolute;left:16329;top:14018;width:30;height:2" coordorigin="16329,14018" coordsize="30,2">
              <v:shape style="position:absolute;left:16329;top:14018;width:30;height:2" coordorigin="16329,14018" coordsize="30,0" path="m16329,14018l16358,14018e" filled="false" stroked="true" strokeweight=".104pt" strokecolor="#d09668">
                <v:path arrowok="t"/>
              </v:shape>
            </v:group>
            <v:group style="position:absolute;left:16330;top:15460;width:125;height:2" coordorigin="16330,15460" coordsize="125,2">
              <v:shape style="position:absolute;left:16330;top:15460;width:125;height:2" coordorigin="16330,15460" coordsize="125,0" path="m16330,15460l16454,15460e" filled="false" stroked="true" strokeweight=".34pt" strokecolor="#d09668">
                <v:path arrowok="t"/>
              </v:shape>
            </v:group>
            <v:group style="position:absolute;left:16334;top:9685;width:33;height:18" coordorigin="16334,9685" coordsize="33,18">
              <v:shape style="position:absolute;left:16334;top:9685;width:33;height:18" coordorigin="16334,9685" coordsize="33,18" path="m16334,9685l16355,9697,16366,9702,16334,9685xe" filled="true" fillcolor="#d09668" stroked="false">
                <v:path arrowok="t"/>
                <v:fill type="solid"/>
              </v:shape>
            </v:group>
            <v:group style="position:absolute;left:16335;top:8317;width:33;height:18" coordorigin="16335,8317" coordsize="33,18">
              <v:shape style="position:absolute;left:16335;top:8317;width:33;height:18" coordorigin="16335,8317" coordsize="33,18" path="m16368,8317l16357,8322,16346,8328,16335,8334,16368,8317xe" filled="true" fillcolor="#d09668" stroked="false">
                <v:path arrowok="t"/>
                <v:fill type="solid"/>
              </v:shape>
            </v:group>
            <v:group style="position:absolute;left:16335;top:6137;width:2;height:476" coordorigin="16335,6137" coordsize="2,476">
              <v:shape style="position:absolute;left:16335;top:6137;width:2;height:476" coordorigin="16335,6137" coordsize="0,476" path="m16335,6137l16335,6613e" filled="false" stroked="true" strokeweight="1.091pt" strokecolor="#d09668">
                <v:path arrowok="t"/>
              </v:shape>
            </v:group>
            <v:group style="position:absolute;left:16345;top:10203;width:28;height:5" coordorigin="16345,10203" coordsize="28,5">
              <v:shape style="position:absolute;left:16345;top:10203;width:28;height:5" coordorigin="16345,10203" coordsize="28,5" path="m16372,10203l16350,10203,16345,10208,16372,10203xe" filled="true" fillcolor="#d09668" stroked="false">
                <v:path arrowok="t"/>
                <v:fill type="solid"/>
              </v:shape>
            </v:group>
            <v:group style="position:absolute;left:16345;top:15097;width:120;height:2" coordorigin="16345,15097" coordsize="120,2">
              <v:shape style="position:absolute;left:16345;top:15097;width:120;height:2" coordorigin="16345,15097" coordsize="120,0" path="m16345,15097l16464,15097e" filled="false" stroked="true" strokeweight=".255pt" strokecolor="#d09668">
                <v:path arrowok="t"/>
              </v:shape>
            </v:group>
            <v:group style="position:absolute;left:16346;top:6613;width:60;height:1491" coordorigin="16346,6613" coordsize="60,1491">
              <v:shape style="position:absolute;left:16346;top:6613;width:60;height:1491" coordorigin="16346,6613" coordsize="60,1491" path="m16346,6613l16347,6680,16352,6811,16354,6895,16358,6988,16361,7088,16365,7194,16369,7303,16374,7414,16378,7523,16382,7628,16387,7729,16391,7822,16394,7906,16398,7978,16403,8079,16405,8104,16346,6613xe" filled="true" fillcolor="#d09668" stroked="false">
                <v:path arrowok="t"/>
                <v:fill type="solid"/>
              </v:shape>
            </v:group>
            <v:group style="position:absolute;left:16346;top:7811;width:28;height:5" coordorigin="16346,7811" coordsize="28,5">
              <v:shape style="position:absolute;left:16346;top:7811;width:28;height:5" coordorigin="16346,7811" coordsize="28,5" path="m16346,7811l16351,7816,16373,7816,16346,7811xe" filled="true" fillcolor="#d09668" stroked="false">
                <v:path arrowok="t"/>
                <v:fill type="solid"/>
              </v:shape>
            </v:group>
            <v:group style="position:absolute;left:16365;top:9800;width:2;height:81" coordorigin="16365,9800" coordsize="2,81">
              <v:shape style="position:absolute;left:16365;top:9800;width:2;height:81" coordorigin="16365,9800" coordsize="0,81" path="m16365,9800l16365,9881e" filled="false" stroked="true" strokeweight=".382pt" strokecolor="#d09668">
                <v:path arrowok="t"/>
              </v:shape>
            </v:group>
            <v:group style="position:absolute;left:16366;top:8138;width:2;height:83" coordorigin="16366,8138" coordsize="2,83">
              <v:shape style="position:absolute;left:16366;top:8138;width:2;height:83" coordorigin="16366,8138" coordsize="0,83" path="m16366,8138l16366,8221e" filled="false" stroked="true" strokeweight=".393pt" strokecolor="#d09668">
                <v:path arrowok="t"/>
              </v:shape>
            </v:group>
            <v:group style="position:absolute;left:16281;top:5363;width:111;height:2" coordorigin="16281,5363" coordsize="111,2">
              <v:shape style="position:absolute;left:16281;top:5363;width:111;height:2" coordorigin="16281,5363" coordsize="111,0" path="m16281,5363l16392,5363e" filled="false" stroked="true" strokeweight=".123pt" strokecolor="#d09668">
                <v:path arrowok="t"/>
              </v:shape>
            </v:group>
            <v:group style="position:absolute;left:16372;top:13925;width:2;height:377" coordorigin="16372,13925" coordsize="2,377">
              <v:shape style="position:absolute;left:16372;top:13925;width:2;height:377" coordorigin="16372,13925" coordsize="0,377" path="m16372,13925l16372,14302e" filled="false" stroked="true" strokeweight=".792368pt" strokecolor="#d09668">
                <v:path arrowok="t"/>
              </v:shape>
            </v:group>
            <v:group style="position:absolute;left:16373;top:9707;width:2;height:93" coordorigin="16373,9707" coordsize="2,93">
              <v:shape style="position:absolute;left:16373;top:9707;width:2;height:93" coordorigin="16373,9707" coordsize="0,93" path="m16373,9707l16373,9800e" filled="false" stroked="true" strokeweight=".425pt" strokecolor="#d09668">
                <v:path arrowok="t"/>
              </v:shape>
            </v:group>
            <v:group style="position:absolute;left:16374;top:8223;width:2;height:89" coordorigin="16374,8223" coordsize="2,89">
              <v:shape style="position:absolute;left:16374;top:8223;width:2;height:89" coordorigin="16374,8223" coordsize="0,89" path="m16374,8223l16374,8312e" filled="false" stroked="true" strokeweight=".414pt" strokecolor="#d09668">
                <v:path arrowok="t"/>
              </v:shape>
            </v:group>
            <v:group style="position:absolute;left:16371;top:15315;width:29;height:16" coordorigin="16371,15315" coordsize="29,16">
              <v:shape style="position:absolute;left:16371;top:15315;width:29;height:16" coordorigin="16371,15315" coordsize="29,16" path="m16399,15315l16371,15330,16380,15326,16390,15320,16399,15315xe" filled="true" fillcolor="#d09668" stroked="false">
                <v:path arrowok="t"/>
                <v:fill type="solid"/>
              </v:shape>
            </v:group>
            <v:group style="position:absolute;left:16372;top:9916;width:33;height:278" coordorigin="16372,9916" coordsize="33,278">
              <v:shape style="position:absolute;left:16372;top:9916;width:33;height:278" coordorigin="16372,9916" coordsize="33,278" path="m16404,9916l16395,9985,16384,10054,16375,10123,16372,10193,16404,9916xe" filled="true" fillcolor="#d09668" stroked="false">
                <v:path arrowok="t"/>
                <v:fill type="solid"/>
              </v:shape>
            </v:group>
            <v:group style="position:absolute;left:16372;top:15333;width:60;height:30" coordorigin="16372,15333" coordsize="60,30">
              <v:shape style="position:absolute;left:16372;top:15333;width:60;height:30" coordorigin="16372,15333" coordsize="60,30" path="m16372,15333l16388,15343,16402,15351,16416,15358,16432,15362,16372,15333xe" filled="true" fillcolor="#d09668" stroked="false">
                <v:path arrowok="t"/>
                <v:fill type="solid"/>
              </v:shape>
            </v:group>
            <v:group style="position:absolute;left:16378;top:11676;width:2;height:213" coordorigin="16378,11676" coordsize="2,213">
              <v:shape style="position:absolute;left:16378;top:11676;width:2;height:213" coordorigin="16378,11676" coordsize="0,213" path="m16378,11676l16378,11888e" filled="false" stroked="true" strokeweight=".404pt" strokecolor="#d09668">
                <v:path arrowok="t"/>
              </v:shape>
            </v:group>
            <v:group style="position:absolute;left:16374;top:13904;width:2;height:2" coordorigin="16374,13904" coordsize="2,2">
              <v:shape style="position:absolute;left:16374;top:13904;width:2;height:2" coordorigin="16374,13904" coordsize="1,0" path="m16374,13904l16375,13904e" filled="false" stroked="true" strokeweight="1.86pt" strokecolor="#d09668">
                <v:path arrowok="t"/>
              </v:shape>
            </v:group>
            <v:group style="position:absolute;left:16386;top:11467;width:2;height:206" coordorigin="16386,11467" coordsize="2,206">
              <v:shape style="position:absolute;left:16386;top:11467;width:2;height:206" coordorigin="16386,11467" coordsize="0,206" path="m16386,11467l16386,11672e" filled="false" stroked="true" strokeweight=".393pt" strokecolor="#d09668">
                <v:path arrowok="t"/>
              </v:shape>
            </v:group>
            <v:group style="position:absolute;left:16387;top:8505;width:2;height:633" coordorigin="16387,8505" coordsize="2,633">
              <v:shape style="position:absolute;left:16387;top:8505;width:2;height:633" coordorigin="16387,8505" coordsize="0,633" path="m16387,8505l16387,9137e" filled="false" stroked="true" strokeweight=".719438pt" strokecolor="#d09668">
                <v:path arrowok="t"/>
              </v:shape>
            </v:group>
            <v:group style="position:absolute;left:16399;top:14316;width:2;height:476" coordorigin="16399,14316" coordsize="2,476">
              <v:shape style="position:absolute;left:16399;top:14316;width:2;height:476" coordorigin="16399,14316" coordsize="0,476" path="m16399,14316l16399,14792e" filled="false" stroked="true" strokeweight="1.08pt" strokecolor="#d09668">
                <v:path arrowok="t"/>
              </v:shape>
            </v:group>
            <v:group style="position:absolute;left:16393;top:9132;width:2;height:402" coordorigin="16393,9132" coordsize="2,402">
              <v:shape style="position:absolute;left:16393;top:9132;width:2;height:402" coordorigin="16393,9132" coordsize="0,402" path="m16393,9132l16393,9534e" filled="false" stroked="true" strokeweight=".567408pt" strokecolor="#d09668">
                <v:path arrowok="t"/>
              </v:shape>
            </v:group>
            <v:group style="position:absolute;left:16399;top:15298;width:33;height:18" coordorigin="16399,15298" coordsize="33,18">
              <v:shape style="position:absolute;left:16399;top:15298;width:33;height:18" coordorigin="16399,15298" coordsize="33,18" path="m16432,15298l16421,15303,16410,15309,16399,15315,16432,15298xe" filled="true" fillcolor="#d09668" stroked="false">
                <v:path arrowok="t"/>
                <v:fill type="solid"/>
              </v:shape>
            </v:group>
            <v:group style="position:absolute;left:16410;top:14792;width:28;height:5" coordorigin="16410,14792" coordsize="28,5">
              <v:shape style="position:absolute;left:16410;top:14792;width:28;height:5" coordorigin="16410,14792" coordsize="28,5" path="m16410,14792l16416,14797,16437,14797,16410,14792xe" filled="true" fillcolor="#d09668" stroked="false">
                <v:path arrowok="t"/>
                <v:fill type="solid"/>
              </v:shape>
            </v:group>
            <v:group style="position:absolute;left:16430;top:15119;width:2;height:82" coordorigin="16430,15119" coordsize="2,82">
              <v:shape style="position:absolute;left:16430;top:15119;width:2;height:82" coordorigin="16430,15119" coordsize="0,82" path="m16430,15119l16430,15201e" filled="false" stroked="true" strokeweight=".382pt" strokecolor="#d09668">
                <v:path arrowok="t"/>
              </v:shape>
            </v:group>
            <v:group style="position:absolute;left:16345;top:13542;width:112;height:2" coordorigin="16345,13542" coordsize="112,2">
              <v:shape style="position:absolute;left:16345;top:13542;width:112;height:2" coordorigin="16345,13542" coordsize="112,0" path="m16345,13542l16456,13542e" filled="false" stroked="true" strokeweight=".122pt" strokecolor="#d09668">
                <v:path arrowok="t"/>
              </v:shape>
            </v:group>
            <v:group style="position:absolute;left:16438;top:15201;width:2;height:93" coordorigin="16438,15201" coordsize="2,93">
              <v:shape style="position:absolute;left:16438;top:15201;width:2;height:93" coordorigin="16438,15201" coordsize="0,93" path="m16438,15201l16438,15293e" filled="false" stroked="true" strokeweight=".426pt" strokecolor="#d09668">
                <v:path arrowok="t"/>
              </v:shape>
            </v:group>
            <v:group style="position:absolute;left:16437;top:14807;width:33;height:278" coordorigin="16437,14807" coordsize="33,278">
              <v:shape style="position:absolute;left:16437;top:14807;width:33;height:278" coordorigin="16437,14807" coordsize="33,278" path="m16437,14807l16441,14877,16449,14946,16460,15015,16470,15085,16437,14807xe" filled="true" fillcolor="#d09668" stroked="false">
                <v:path arrowok="t"/>
                <v:fill type="solid"/>
              </v:shape>
            </v:group>
            <v:group style="position:absolute;left:16444;top:13112;width:2;height:213" coordorigin="16444,13112" coordsize="2,213">
              <v:shape style="position:absolute;left:16444;top:13112;width:2;height:213" coordorigin="16444,13112" coordsize="0,213" path="m16444,13112l16444,13325e" filled="false" stroked="true" strokeweight=".403pt" strokecolor="#d09668">
                <v:path arrowok="t"/>
              </v:shape>
            </v:group>
            <v:group style="position:absolute;left:16452;top:13328;width:2;height:206" coordorigin="16452,13328" coordsize="2,206">
              <v:shape style="position:absolute;left:16452;top:13328;width:2;height:206" coordorigin="16452,13328" coordsize="0,206" path="m16452,13328l16452,13534e" filled="false" stroked="true" strokeweight=".393pt" strokecolor="#d09668">
                <v:path arrowok="t"/>
              </v:shape>
            </v:group>
            <v:group style="position:absolute;left:16459;top:15466;width:2;height:402" coordorigin="16459,15466" coordsize="2,402">
              <v:shape style="position:absolute;left:16459;top:15466;width:2;height:402" coordorigin="16459,15466" coordsize="0,402" path="m16459,15466l16459,15868e" filled="false" stroked="true" strokeweight=".567408pt" strokecolor="#d09668">
                <v:path arrowok="t"/>
              </v:shape>
            </v:group>
            <v:group style="position:absolute;left:13924;top:4548;width:2546;height:11320" coordorigin="13924,4548" coordsize="2546,11320">
              <v:shape style="position:absolute;left:13924;top:4548;width:2546;height:11320" coordorigin="13924,4548" coordsize="2546,11320" path="m16459,15468l16326,15468,16237,15481,16226,15488,14141,15488,14101,15508,14063,15508,14069,15868,14424,15868,14505,15848,16461,15848,16455,15788,16453,15708,16455,15628,16457,15548,16458,15508,14101,15508,14063,15488,16459,15488,16459,1546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461,15848l15403,15848,15485,15868,16464,15868,16461,1584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440,13128l14266,13128,14181,13141,14170,13148,14028,13148,14028,13248,14058,13248,14072,13268,14089,13268,14060,13288,14049,13288,14039,13308,14017,13308,14026,13408,14029,13428,14031,13448,14033,13468,14033,13488,14035,13508,13995,13508,13990,13528,14000,13588,14010,13648,14019,13728,14022,13788,14022,13808,14049,13808,14057,13888,14062,13968,14066,14048,14069,14148,14071,14228,14071,14288,14080,14308,14092,14408,14095,14488,14093,14548,14088,14628,14085,14668,14084,14688,14085,14688,14085,14708,14096,14728,14096,15048,14095,15068,14004,15068,14011,15268,14011,15268,14015,15328,14017,15388,14019,15428,14020,15488,16193,15488,16237,15481,16259,15468,16433,15468,16432,15448,16432,15368,16402,15368,16388,15348,16371,15348,16399,15328,16410,15328,16421,15308,16443,15308,16434,15208,16431,15188,16429,15168,16427,15148,16426,15128,16425,15108,16464,15108,16470,15088,16460,15028,16449,14948,16441,14888,16437,14808,16410,14808,16403,14728,16397,14648,16393,14568,16390,14468,16389,14388,16388,14328,16380,14308,16367,14208,16364,14128,16367,14048,16372,13988,16375,13928,16374,13888,16364,13888,16364,13568,16364,13548,16456,13548,16448,13348,16448,13328,16448,13328,16445,13288,16442,13228,16440,13168,16440,1312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237,15481l16193,15488,16226,15488,16237,15481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61,12728l14310,12728,14236,12748,14018,12748,14014,12828,14009,12928,14006,13008,14003,13068,14002,13088,14001,13128,14001,13148,14137,13148,14181,13141,14202,13128,16440,13128,16429,13108,16396,13108,16361,1272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4266,13128l14202,13128,14181,13141,14266,1312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20,12288l14022,12288,14026,12328,14028,12388,14028,12468,14026,12548,14022,12648,14018,12748,14310,12728,16361,12728,16320,1228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3962,11868l13936,11868,13935,11888,13937,11968,13940,12048,13941,12128,13939,12208,13931,12288,16325,12288,16331,11908,16374,11908,16375,11888,14000,11888,13971,11870,13962,1186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401,9948l14049,9948,14036,9968,14030,9968,14030,10288,14020,10308,14019,10348,14022,10408,14027,10468,14030,10528,14027,10608,14014,10728,14006,10728,14005,10808,14004,10888,14001,10968,13997,11068,13991,11148,13984,11208,13957,11208,13957,11228,13953,11288,13945,11368,13934,11428,13924,11508,13970,11508,13968,11528,13967,11548,13966,11568,13963,11588,13960,11608,13951,11708,13962,11708,13973,11728,13993,11728,14023,11748,14022,11748,14007,11768,13978,11768,13962,11788,13962,11868,13968,11868,13971,11870,14065,11888,16375,11888,16375,11848,16377,11788,16379,11748,16382,11688,16383,11688,16390,11468,16299,11468,16298,11448,16298,11128,16309,11128,16310,11088,16307,11028,16302,10968,16299,10888,16302,10808,16314,10708,16323,10688,16323,10628,16325,10548,16328,10448,16332,10368,16337,10288,16345,10228,16350,10208,16372,10208,16375,10128,16384,10068,16395,9988,16401,994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3968,11868l13962,11868,13971,11870,13968,1186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98,9148l14003,9148,13998,9528,13955,9528,13954,9588,13952,9648,13949,9688,13946,9748,13946,9748,13938,9948,13992,9968,14049,9948,16401,9948,16404,9928,16399,9908,16359,9908,16361,9888,16362,9868,16363,9848,16366,9828,16369,9808,16377,9708,16345,9708,16334,9688,16305,9688,16307,9668,16337,9668,16351,9648,16366,9648,16366,9568,16367,9548,16393,9548,16392,9468,16389,9388,16388,9308,16390,9228,16398,914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162,8488l13988,8488,13988,8508,13990,8568,13993,8648,13997,8748,14000,8828,14002,8928,14003,9008,14001,9088,13995,9148,16388,9148,16382,9088,16380,9008,16380,8928,16383,8828,16386,8748,16390,8648,16393,8568,16395,8508,16129,8508,16162,848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95,8488l16262,8488,16129,8508,16395,8508,16395,848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68,8388l14015,8388,14015,8468,14014,8488,16368,8488,16368,8468,16368,838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23,8368l14045,8368,14031,8388,16338,8388,16323,836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33,8348l14075,8348,14059,8368,16307,8368,16333,834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46,8328l14036,8328,14048,8348,16335,8348,16346,832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61,8128l14022,8128,14021,8148,14020,8168,14018,8188,14016,8208,14013,8228,14004,8308,14025,8328,16378,8328,16370,8228,16370,8228,16367,8208,16365,8188,16363,8168,16362,8148,16361,812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10,5708l14072,5708,14072,5748,14075,5808,14080,5868,14083,5948,14080,6028,14067,6128,14059,6148,14058,6208,14057,6288,14054,6388,14050,6468,14044,6548,14037,6628,14037,6648,14035,6688,14034,6748,14031,6808,14028,6908,14025,6988,14021,7088,14017,7208,14013,7308,14009,7428,14000,7628,13996,7728,13992,7828,13988,7908,13985,7988,13982,8048,13979,8088,13977,8108,13983,8128,16400,8128,16405,8108,16403,8088,16401,8048,16398,7988,16394,7908,16391,7828,14010,7828,14037,7808,16390,7808,16387,7748,16382,7648,16378,7528,16374,7428,16369,7308,16365,7208,16361,7108,16358,6988,16354,6908,16352,6828,16347,6688,16346,6648,16346,6628,16339,6548,16333,6468,16329,6388,16326,6288,16325,6208,16324,6148,16316,6128,16303,6028,16300,5948,16303,5868,16308,5808,16311,5748,16310,570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90,7808l14037,7808,14032,7828,16391,7828,16390,780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00,5368l14083,5368,14083,5388,14083,5708,16299,5708,16299,5388,16300,536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215,4928l14018,4928,14007,4948,14007,4988,14005,5048,14002,5108,13999,5148,13991,5368,16392,5368,16384,5168,16384,5148,16381,5108,16378,5048,16376,4988,16375,4948,16175,4948,16215,4928xe" filled="true" fillcolor="#d09668" stroked="false">
                <v:path arrowok="t"/>
                <v:fill type="solid"/>
              </v:shape>
              <v:shape style="position:absolute;left:13924;top:4548;width:2546;height:11320" coordorigin="13924,4548" coordsize="2546,11320" path="m16327,4548l14056,4548,14051,4928,16332,4928,16327,4548xe" filled="true" fillcolor="#d09668" stroked="false">
                <v:path arrowok="t"/>
                <v:fill type="solid"/>
              </v:shape>
            </v:group>
            <v:group style="position:absolute;left:16129;top:15845;width:333;height:35" coordorigin="16129,15845" coordsize="333,35">
              <v:shape style="position:absolute;left:16129;top:15845;width:333;height:35" coordorigin="16129,15845" coordsize="333,35" path="m16447,15845l16295,15846,16220,15848,16144,15850,16129,15866,16133,15876,16144,15880,16220,15878,16295,15876,16447,15875,16458,15871,16462,15860,16458,15850,16447,15845xe" filled="true" fillcolor="#221f20" stroked="false">
                <v:path arrowok="t"/>
                <v:fill type="solid"/>
              </v:shape>
            </v:group>
            <v:group style="position:absolute;left:14055;top:15865;width:311;height:2" coordorigin="14055,15865" coordsize="311,2">
              <v:shape style="position:absolute;left:14055;top:15865;width:311;height:2" coordorigin="14055,15865" coordsize="311,0" path="m14055,15865l14365,15865e" filled="false" stroked="true" strokeweight="1.5pt" strokecolor="#221f20">
                <v:path arrowok="t"/>
              </v:shape>
            </v:group>
            <v:group style="position:absolute;left:14058;top:15474;width:2;height:406" coordorigin="14058,15474" coordsize="2,406">
              <v:shape style="position:absolute;left:14058;top:15474;width:2;height:406" coordorigin="14058,15474" coordsize="0,406" path="m14058,15474l14058,15880e" filled="false" stroked="true" strokeweight="1.99868pt" strokecolor="#221f20">
                <v:path arrowok="t"/>
              </v:shape>
            </v:group>
            <v:group style="position:absolute;left:14011;top:15468;width:219;height:32" coordorigin="14011,15468" coordsize="219,32">
              <v:shape style="position:absolute;left:14011;top:15468;width:219;height:32" coordorigin="14011,15468" coordsize="219,32" path="m14026,15468l14015,15472,14011,15482,14015,15493,14026,15498,14073,15500,14121,15500,14216,15498,14226,15493,14230,15483,14226,15473,14220,15470,14073,15470,14026,15468xe" filled="true" fillcolor="#221f20" stroked="false">
                <v:path arrowok="t"/>
                <v:fill type="solid"/>
              </v:shape>
              <v:shape style="position:absolute;left:14011;top:15468;width:219;height:32" coordorigin="14011,15468" coordsize="219,32" path="m14216,15468l14121,15470,14073,15470,14220,15470,14216,15468xe" filled="true" fillcolor="#221f20" stroked="false">
                <v:path arrowok="t"/>
                <v:fill type="solid"/>
              </v:shape>
            </v:group>
            <v:group style="position:absolute;left:13984;top:15042;width:47;height:451" coordorigin="13984,15042" coordsize="47,451">
              <v:shape style="position:absolute;left:13984;top:15042;width:47;height:451" coordorigin="13984,15042" coordsize="47,451" path="m13999,15042l13988,15045,13984,15056,13986,15141,13990,15225,13994,15309,13998,15394,14000,15478,14005,15489,14015,15493,14026,15489,14030,15478,14028,15394,14024,15309,14020,15225,14016,15141,14014,15056,14009,15045,13999,15042xe" filled="true" fillcolor="#221f20" stroked="false">
                <v:path arrowok="t"/>
                <v:fill type="solid"/>
              </v:shape>
            </v:group>
            <v:group style="position:absolute;left:13984;top:15031;width:252;height:35" coordorigin="13984,15031" coordsize="252,35">
              <v:shape style="position:absolute;left:13984;top:15031;width:252;height:35" coordorigin="13984,15031" coordsize="252,35" path="m13999,15031l13988,15036,13984,15046,13988,15057,13999,15061,14054,15062,14165,15065,14221,15066,14232,15062,14235,15051,14232,15041,14221,15036,14165,15035,14054,15032,13999,15031xe" filled="true" fillcolor="#221f20" stroked="false">
                <v:path arrowok="t"/>
                <v:fill type="solid"/>
              </v:shape>
            </v:group>
            <v:group style="position:absolute;left:14011;top:15240;width:116;height:30" coordorigin="14011,15240" coordsize="116,30">
              <v:shape style="position:absolute;left:14011;top:15240;width:116;height:30" coordorigin="14011,15240" coordsize="116,30" path="m14113,15240l14026,15240,14015,15244,14011,15255,14015,15265,14026,15270,14113,15270,14123,15265,14127,15255,14123,15244,14113,15240xe" filled="true" fillcolor="#221f20" stroked="false">
                <v:path arrowok="t"/>
                <v:fill type="solid"/>
              </v:shape>
            </v:group>
            <v:group style="position:absolute;left:14091;top:14704;width:2;height:347" coordorigin="14091,14704" coordsize="2,347">
              <v:shape style="position:absolute;left:14091;top:14704;width:2;height:347" coordorigin="14091,14704" coordsize="0,347" path="m14091,14704l14091,15051e" filled="false" stroked="true" strokeweight="1.5pt" strokecolor="#221f20">
                <v:path arrowok="t"/>
              </v:shape>
            </v:group>
            <v:group style="position:absolute;left:14076;top:14694;width:257;height:30" coordorigin="14076,14694" coordsize="257,30">
              <v:shape style="position:absolute;left:14076;top:14694;width:257;height:30" coordorigin="14076,14694" coordsize="257,30" path="m14318,14694l14091,14694,14080,14698,14076,14709,14080,14719,14091,14724,14318,14724,14329,14719,14333,14709,14329,14698,14318,14694xe" filled="true" fillcolor="#221f20" stroked="false">
                <v:path arrowok="t"/>
                <v:fill type="solid"/>
              </v:shape>
            </v:group>
            <v:group style="position:absolute;left:14080;top:14273;width:2;height:446" coordorigin="14080,14273" coordsize="2,446">
              <v:shape style="position:absolute;left:14080;top:14273;width:2;height:446" coordorigin="14080,14273" coordsize="0,446" path="m14080,14273l14080,14718e" filled="false" stroked="true" strokeweight="1.957096pt" strokecolor="#221f20">
                <v:path arrowok="t"/>
              </v:shape>
            </v:group>
            <v:group style="position:absolute;left:14082;top:14555;width:100;height:35" coordorigin="14082,14555" coordsize="100,35">
              <v:shape style="position:absolute;left:14082;top:14555;width:100;height:35" coordorigin="14082,14555" coordsize="100,35" path="m14096,14555l14085,14559,14082,14570,14085,14580,14096,14585,14114,14586,14149,14589,14167,14590,14178,14585,14181,14575,14178,14565,14167,14560,14149,14559,14114,14556,14096,14555xe" filled="true" fillcolor="#221f20" stroked="false">
                <v:path arrowok="t"/>
                <v:fill type="solid"/>
              </v:shape>
            </v:group>
            <v:group style="position:absolute;left:16453;top:15449;width:2;height:431" coordorigin="16453,15449" coordsize="2,431">
              <v:shape style="position:absolute;left:16453;top:15449;width:2;height:431" coordorigin="16453,15449" coordsize="0,431" path="m16453,15449l16453,15880e" filled="false" stroked="true" strokeweight="1.982744pt" strokecolor="#221f20">
                <v:path arrowok="t"/>
              </v:shape>
              <v:shape style="position:absolute;left:16173;top:14770;width:306;height:713" type="#_x0000_t75" stroked="false">
                <v:imagedata r:id="rId380" o:title=""/>
              </v:shape>
            </v:group>
            <v:group style="position:absolute;left:16367;top:14297;width:52;height:506" coordorigin="16367,14297" coordsize="52,506">
              <v:shape style="position:absolute;left:16367;top:14297;width:52;height:506" coordorigin="16367,14297" coordsize="52,506" path="m16382,14297l16372,14301,16367,14312,16367,14391,16368,14471,16370,14550,16374,14630,16380,14709,16389,14788,16406,14802,16416,14799,16419,14788,16410,14709,16404,14630,16400,14550,16398,14471,16397,14391,16397,14312,16392,14301,16382,14297xe" filled="true" fillcolor="#221f20" stroked="false">
                <v:path arrowok="t"/>
                <v:fill type="solid"/>
              </v:shape>
            </v:group>
            <v:group style="position:absolute;left:13987;top:12704;width:333;height:35" coordorigin="13987,12704" coordsize="333,35">
              <v:shape style="position:absolute;left:13987;top:12704;width:333;height:35" coordorigin="13987,12704" coordsize="333,35" path="m14305,12704l14229,12707,14153,12708,14001,12709,13990,12714,13987,12724,13990,12734,14001,12739,14153,12738,14229,12737,14305,12734,14319,12719,14316,12708,14305,12704xe" filled="true" fillcolor="#221f20" stroked="false">
                <v:path arrowok="t"/>
                <v:fill type="solid"/>
              </v:shape>
            </v:group>
            <v:group style="position:absolute;left:16299;top:12254;width:106;height:857" coordorigin="16299,12254" coordsize="106,857">
              <v:shape style="position:absolute;left:16299;top:12254;width:106;height:857" coordorigin="16299,12254" coordsize="106,857" path="m16311,12254l16302,12261,16299,12272,16313,12353,16325,12435,16336,12517,16345,12600,16354,12683,16361,12766,16366,12849,16371,12932,16374,13015,16375,13096,16380,13107,16390,13111,16400,13107,16405,13096,16404,13014,16401,12931,16396,12847,16390,12763,16383,12679,16375,12595,16365,12511,16354,12428,16342,12346,16328,12264,16322,12255,16311,12254xe" filled="true" fillcolor="#221f20" stroked="false">
                <v:path arrowok="t"/>
                <v:fill type="solid"/>
              </v:shape>
            </v:group>
            <v:group style="position:absolute;left:16218;top:13084;width:219;height:32" coordorigin="16218,13084" coordsize="219,32">
              <v:shape style="position:absolute;left:16218;top:13084;width:219;height:32" coordorigin="16218,13084" coordsize="219,32" path="m16375,13084l16328,13085,16233,13086,16222,13091,16218,13102,16222,13112,16233,13116,16328,13115,16428,13114,16433,13113,16437,13102,16433,13092,16422,13086,16375,13084xe" filled="true" fillcolor="#221f20" stroked="false">
                <v:path arrowok="t"/>
                <v:fill type="solid"/>
              </v:shape>
              <v:shape style="position:absolute;left:16218;top:13084;width:219;height:32" coordorigin="16218,13084" coordsize="219,32" path="m16428,13114l16375,13114,16422,13116,16428,13114xe" filled="true" fillcolor="#221f20" stroked="false">
                <v:path arrowok="t"/>
                <v:fill type="solid"/>
              </v:shape>
            </v:group>
            <v:group style="position:absolute;left:16418;top:13092;width:47;height:451" coordorigin="16418,13092" coordsize="47,451">
              <v:shape style="position:absolute;left:16418;top:13092;width:47;height:451" coordorigin="16418,13092" coordsize="47,451" path="m16433,13092l16423,13096,16418,13106,16420,13191,16424,13275,16429,13359,16433,13444,16435,13528,16439,13539,16450,13543,16460,13539,16465,13528,16463,13444,16459,13359,16454,13275,16450,13191,16448,13106,16444,13096,16433,13092xe" filled="true" fillcolor="#221f20" stroked="false">
                <v:path arrowok="t"/>
                <v:fill type="solid"/>
              </v:shape>
            </v:group>
            <v:group style="position:absolute;left:16213;top:13518;width:252;height:35" coordorigin="16213,13518" coordsize="252,35">
              <v:shape style="position:absolute;left:16213;top:13518;width:252;height:35" coordorigin="16213,13518" coordsize="252,35" path="m16228,13518l16217,13523,16213,13533,16217,13544,16228,13548,16283,13549,16394,13552,16450,13553,16460,13549,16464,13538,16460,13528,16450,13523,16394,13522,16283,13519,16228,13518xe" filled="true" fillcolor="#221f20" stroked="false">
                <v:path arrowok="t"/>
                <v:fill type="solid"/>
              </v:shape>
            </v:group>
            <v:group style="position:absolute;left:16321;top:13315;width:116;height:30" coordorigin="16321,13315" coordsize="116,30">
              <v:shape style="position:absolute;left:16321;top:13315;width:116;height:30" coordorigin="16321,13315" coordsize="116,30" path="m16422,13315l16336,13315,16325,13319,16321,13330,16325,13340,16336,13345,16422,13345,16433,13340,16437,13330,16433,13319,16422,13315xe" filled="true" fillcolor="#221f20" stroked="false">
                <v:path arrowok="t"/>
                <v:fill type="solid"/>
              </v:shape>
            </v:group>
            <v:group style="position:absolute;left:16357;top:13534;width:2;height:347" coordorigin="16357,13534" coordsize="2,347">
              <v:shape style="position:absolute;left:16357;top:13534;width:2;height:347" coordorigin="16357,13534" coordsize="0,347" path="m16357,13534l16357,13880e" filled="false" stroked="true" strokeweight="1.5pt" strokecolor="#221f20">
                <v:path arrowok="t"/>
              </v:shape>
            </v:group>
            <v:group style="position:absolute;left:16115;top:13861;width:257;height:30" coordorigin="16115,13861" coordsize="257,30">
              <v:shape style="position:absolute;left:16115;top:13861;width:257;height:30" coordorigin="16115,13861" coordsize="257,30" path="m16357,13861l16130,13861,16119,13865,16115,13876,16119,13886,16130,13891,16357,13891,16368,13886,16372,13876,16368,13865,16357,13861xe" filled="true" fillcolor="#221f20" stroked="false">
                <v:path arrowok="t"/>
                <v:fill type="solid"/>
              </v:shape>
            </v:group>
            <v:group style="position:absolute;left:16369;top:13866;width:2;height:446" coordorigin="16369,13866" coordsize="2,446">
              <v:shape style="position:absolute;left:16369;top:13866;width:2;height:446" coordorigin="16369,13866" coordsize="0,446" path="m16369,13866l16369,14312e" filled="false" stroked="true" strokeweight="1.95668pt" strokecolor="#221f20">
                <v:path arrowok="t"/>
              </v:shape>
            </v:group>
            <v:group style="position:absolute;left:16267;top:13995;width:100;height:35" coordorigin="16267,13995" coordsize="100,35">
              <v:shape style="position:absolute;left:16267;top:13995;width:100;height:35" coordorigin="16267,13995" coordsize="100,35" path="m16282,13995l16271,13999,16267,14010,16271,14020,16282,14025,16299,14026,16334,14029,16352,14030,16363,14025,16367,14015,16363,14005,16352,14000,16334,13999,16299,13996,16282,13995xe" filled="true" fillcolor="#221f20" stroked="false">
                <v:path arrowok="t"/>
                <v:fill type="solid"/>
              </v:shape>
            </v:group>
            <v:group style="position:absolute;left:16355;top:8460;width:49;height:682" coordorigin="16355,8460" coordsize="49,682">
              <v:shape style="position:absolute;left:16355;top:8460;width:49;height:682" coordorigin="16355,8460" coordsize="49,682" path="m16388,8460l16378,8464,16373,8475,16371,8557,16368,8639,16363,8721,16358,8803,16355,8886,16355,8968,16359,9050,16367,9131,16373,9141,16384,9142,16393,9135,16396,9123,16388,9043,16384,8962,16385,8881,16388,8799,16393,8718,16397,8637,16401,8555,16403,8475,16399,8464,16388,8460xe" filled="true" fillcolor="#221f20" stroked="false">
                <v:path arrowok="t"/>
                <v:fill type="solid"/>
              </v:shape>
              <v:shape style="position:absolute;left:16109;top:8088;width:300;height:407" type="#_x0000_t75" stroked="false">
                <v:imagedata r:id="rId381" o:title=""/>
              </v:shape>
            </v:group>
            <v:group style="position:absolute;left:16325;top:6586;width:90;height:1521" coordorigin="16325,6586" coordsize="90,1521">
              <v:shape style="position:absolute;left:16325;top:6586;width:90;height:1521" coordorigin="16325,6586" coordsize="90,1521" path="m16340,6586l16329,6590,16325,6601,16326,6684,16327,6767,16330,6849,16333,6932,16336,7015,16340,7098,16343,7181,16347,7264,16350,7347,16353,7429,16355,7512,16358,7595,16360,7678,16363,7762,16366,7845,16371,7928,16377,8010,16384,8093,16401,8107,16411,8103,16414,8093,16407,8010,16401,7928,16396,7845,16393,7762,16390,7678,16388,7595,16386,7512,16383,7429,16380,7347,16377,7264,16373,7181,16370,7098,16366,7015,16363,6932,16360,6849,16357,6767,16356,6684,16355,6601,16350,6590,16340,6586xe" filled="true" fillcolor="#221f20" stroked="false">
                <v:path arrowok="t"/>
                <v:fill type="solid"/>
              </v:shape>
            </v:group>
            <v:group style="position:absolute;left:16322;top:7782;width:60;height:38" coordorigin="16322,7782" coordsize="60,38">
              <v:shape style="position:absolute;left:16322;top:7782;width:60;height:38" coordorigin="16322,7782" coordsize="60,38" path="m16341,7782l16330,7786,16322,7800,16325,7808,16342,7820,16355,7820,16367,7820,16378,7815,16381,7805,16378,7794,16369,7791,16353,7791,16341,7782xe" filled="true" fillcolor="#221f20" stroked="false">
                <v:path arrowok="t"/>
                <v:fill type="solid"/>
              </v:shape>
              <v:shape style="position:absolute;left:16322;top:7782;width:60;height:38" coordorigin="16322,7782" coordsize="60,38" path="m16367,7790l16360,7790,16353,7791,16369,7791,16367,7790xe" filled="true" fillcolor="#221f20" stroked="false">
                <v:path arrowok="t"/>
                <v:fill type="solid"/>
              </v:shape>
            </v:group>
            <v:group style="position:absolute;left:16303;top:6110;width:52;height:506" coordorigin="16303,6110" coordsize="52,506">
              <v:shape style="position:absolute;left:16303;top:6110;width:52;height:506" coordorigin="16303,6110" coordsize="52,506" path="m16318,6110l16308,6113,16303,6124,16303,6204,16304,6283,16306,6363,16310,6443,16316,6522,16325,6601,16341,6615,16351,6612,16355,6601,16346,6522,16340,6443,16336,6363,16334,6283,16333,6204,16333,6124,16328,6113,16318,6110xe" filled="true" fillcolor="#221f20" stroked="false">
                <v:path arrowok="t"/>
                <v:fill type="solid"/>
              </v:shape>
            </v:group>
            <v:group style="position:absolute;left:16154;top:4897;width:219;height:32" coordorigin="16154,4897" coordsize="219,32">
              <v:shape style="position:absolute;left:16154;top:4897;width:219;height:32" coordorigin="16154,4897" coordsize="219,32" path="m16311,4897l16264,4897,16169,4899,16158,4904,16154,4914,16158,4924,16169,4929,16264,4927,16364,4927,16369,4925,16373,4915,16369,4905,16358,4899,16311,4897xe" filled="true" fillcolor="#221f20" stroked="false">
                <v:path arrowok="t"/>
                <v:fill type="solid"/>
              </v:shape>
              <v:shape style="position:absolute;left:16154;top:4897;width:219;height:32" coordorigin="16154,4897" coordsize="219,32" path="m16364,4927l16311,4927,16358,4929,16364,4927xe" filled="true" fillcolor="#221f20" stroked="false">
                <v:path arrowok="t"/>
                <v:fill type="solid"/>
              </v:shape>
            </v:group>
            <v:group style="position:absolute;left:16354;top:4904;width:47;height:451" coordorigin="16354,4904" coordsize="47,451">
              <v:shape style="position:absolute;left:16354;top:4904;width:47;height:451" coordorigin="16354,4904" coordsize="47,451" path="m16369,4904l16359,4908,16354,4919,16356,5003,16360,5088,16365,5172,16368,5256,16370,5341,16375,5352,16386,5355,16396,5352,16400,5341,16398,5256,16395,5172,16390,5088,16386,5003,16384,4919,16379,4908,16369,4904xe" filled="true" fillcolor="#221f20" stroked="false">
                <v:path arrowok="t"/>
                <v:fill type="solid"/>
              </v:shape>
            </v:group>
            <v:group style="position:absolute;left:16149;top:5331;width:252;height:35" coordorigin="16149,5331" coordsize="252,35">
              <v:shape style="position:absolute;left:16149;top:5331;width:252;height:35" coordorigin="16149,5331" coordsize="252,35" path="m16163,5331l16152,5336,16149,5346,16152,5356,16163,5361,16219,5362,16330,5365,16385,5366,16396,5361,16400,5351,16396,5341,16385,5336,16330,5335,16219,5332,16163,5331xe" filled="true" fillcolor="#221f20" stroked="false">
                <v:path arrowok="t"/>
                <v:fill type="solid"/>
              </v:shape>
            </v:group>
            <v:group style="position:absolute;left:16257;top:5127;width:116;height:30" coordorigin="16257,5127" coordsize="116,30">
              <v:shape style="position:absolute;left:16257;top:5127;width:116;height:30" coordorigin="16257,5127" coordsize="116,30" path="m16358,5127l16272,5127,16261,5132,16257,5142,16261,5153,16272,5157,16358,5157,16369,5153,16373,5142,16369,5132,16358,5127xe" filled="true" fillcolor="#221f20" stroked="false">
                <v:path arrowok="t"/>
                <v:fill type="solid"/>
              </v:shape>
            </v:group>
            <v:group style="position:absolute;left:16051;top:5673;width:257;height:30" coordorigin="16051,5673" coordsize="257,30">
              <v:shape style="position:absolute;left:16051;top:5673;width:257;height:30" coordorigin="16051,5673" coordsize="257,30" path="m16293,5673l16066,5673,16055,5678,16051,5688,16055,5699,16066,5703,16293,5703,16304,5699,16308,5688,16304,5678,16293,5673xe" filled="true" fillcolor="#221f20" stroked="false">
                <v:path arrowok="t"/>
                <v:fill type="solid"/>
              </v:shape>
            </v:group>
            <v:group style="position:absolute;left:16305;top:5679;width:2;height:446" coordorigin="16305,5679" coordsize="2,446">
              <v:shape style="position:absolute;left:16305;top:5679;width:2;height:446" coordorigin="16305,5679" coordsize="0,446" path="m16305,5679l16305,6124e" filled="false" stroked="true" strokeweight="1.956968pt" strokecolor="#221f20">
                <v:path arrowok="t"/>
              </v:shape>
            </v:group>
            <v:group style="position:absolute;left:16203;top:5807;width:100;height:35" coordorigin="16203,5807" coordsize="100,35">
              <v:shape style="position:absolute;left:16203;top:5807;width:100;height:35" coordorigin="16203,5807" coordsize="100,35" path="m16217,5807l16207,5812,16203,5822,16207,5833,16217,5837,16235,5838,16270,5841,16288,5842,16299,5838,16302,5828,16299,5817,16288,5812,16270,5811,16235,5808,16217,5807xe" filled="true" fillcolor="#221f20" stroked="false">
                <v:path arrowok="t"/>
                <v:fill type="solid"/>
              </v:shape>
            </v:group>
            <v:group style="position:absolute;left:13981;top:12249;width:65;height:887" coordorigin="13981,12249" coordsize="65,887">
              <v:shape style="position:absolute;left:13981;top:12249;width:65;height:887" coordorigin="13981,12249" coordsize="65,887" path="m14015,12249l14006,12256,14003,12267,14010,12340,14012,12413,14011,12487,14007,12561,14003,12634,13999,12706,13995,12789,13990,12872,13986,12955,13983,13038,13981,13121,13985,13132,13996,13136,14006,13132,14011,13121,14013,13044,14017,12966,14022,12887,14034,12729,14039,12650,14043,12571,14045,12493,14044,12414,14040,12337,14032,12259,14026,12250,14015,12249xe" filled="true" fillcolor="#221f20" stroked="false">
                <v:path arrowok="t"/>
                <v:fill type="solid"/>
              </v:shape>
              <v:shape style="position:absolute;left:13970;top:13101;width:306;height:713" type="#_x0000_t75" stroked="false">
                <v:imagedata r:id="rId382" o:title=""/>
              </v:shape>
            </v:group>
            <v:group style="position:absolute;left:14030;top:13782;width:52;height:506" coordorigin="14030,13782" coordsize="52,506">
              <v:shape style="position:absolute;left:14030;top:13782;width:52;height:506" coordorigin="14030,13782" coordsize="52,506" path="m14043,13782l14033,13786,14030,13796,14038,13875,14044,13955,14048,14034,14050,14114,14051,14193,14051,14273,14056,14284,14066,14287,14077,14284,14081,14273,14081,14193,14080,14114,14078,14034,14074,13955,14068,13875,14060,13796,14054,13786,14043,13782xe" filled="true" fillcolor="#221f20" stroked="false">
                <v:path arrowok="t"/>
                <v:fill type="solid"/>
              </v:shape>
            </v:group>
            <v:group style="position:absolute;left:16064;top:9107;width:333;height:35" coordorigin="16064,9107" coordsize="333,35">
              <v:shape style="position:absolute;left:16064;top:9107;width:333;height:35" coordorigin="16064,9107" coordsize="333,35" path="m16078,9107l16068,9112,16064,9122,16068,9132,16078,9137,16154,9140,16230,9141,16382,9142,16393,9138,16396,9127,16393,9117,16382,9112,16230,9111,16154,9110,16078,9107xe" filled="true" fillcolor="#221f20" stroked="false">
                <v:path arrowok="t"/>
                <v:fill type="solid"/>
              </v:shape>
            </v:group>
            <v:group style="position:absolute;left:13989;top:9122;width:311;height:2" coordorigin="13989,9122" coordsize="311,2">
              <v:shape style="position:absolute;left:13989;top:9122;width:311;height:2" coordorigin="13989,9122" coordsize="311,0" path="m13989,9122l14300,9122e" filled="false" stroked="true" strokeweight="1.5pt" strokecolor="#221f20">
                <v:path arrowok="t"/>
              </v:shape>
            </v:group>
            <v:group style="position:absolute;left:13993;top:9108;width:2;height:406" coordorigin="13993,9108" coordsize="2,406">
              <v:shape style="position:absolute;left:13993;top:9108;width:2;height:406" coordorigin="13993,9108" coordsize="0,406" path="m13993,9108l13993,9514e" filled="false" stroked="true" strokeweight="2.000168pt" strokecolor="#221f20">
                <v:path arrowok="t"/>
              </v:shape>
            </v:group>
            <v:group style="position:absolute;left:13946;top:9488;width:219;height:32" coordorigin="13946,9488" coordsize="219,32">
              <v:shape style="position:absolute;left:13946;top:9488;width:219;height:32" coordorigin="13946,9488" coordsize="219,32" path="m14008,9488l13961,9490,13950,9495,13946,9506,13950,9516,13961,9520,14008,9518,14155,9518,14161,9515,14165,9505,14161,9494,14150,9490,14055,9488,14008,9488xe" filled="true" fillcolor="#221f20" stroked="false">
                <v:path arrowok="t"/>
                <v:fill type="solid"/>
              </v:shape>
              <v:shape style="position:absolute;left:13946;top:9488;width:219;height:32" coordorigin="13946,9488" coordsize="219,32" path="m14155,9518l14008,9518,14055,9518,14150,9520,14155,9518xe" filled="true" fillcolor="#221f20" stroked="false">
                <v:path arrowok="t"/>
                <v:fill type="solid"/>
              </v:shape>
            </v:group>
            <v:group style="position:absolute;left:13918;top:9495;width:47;height:451" coordorigin="13918,9495" coordsize="47,451">
              <v:shape style="position:absolute;left:13918;top:9495;width:47;height:451" coordorigin="13918,9495" coordsize="47,451" path="m13950,9495l13939,9499,13935,9510,13933,9594,13929,9678,13924,9763,13920,9847,13918,9931,13923,9942,13933,9946,13944,9942,13948,9931,13950,9847,13954,9763,13959,9678,13963,9594,13965,9510,13960,9499,13950,9495xe" filled="true" fillcolor="#221f20" stroked="false">
                <v:path arrowok="t"/>
                <v:fill type="solid"/>
              </v:shape>
            </v:group>
            <v:group style="position:absolute;left:13919;top:9921;width:252;height:35" coordorigin="13919,9921" coordsize="252,35">
              <v:shape style="position:absolute;left:13919;top:9921;width:252;height:35" coordorigin="13919,9921" coordsize="252,35" path="m14156,9921l14100,9922,13989,9925,13933,9926,13923,9931,13919,9941,13923,9952,13933,9956,13989,9955,14100,9952,14156,9951,14166,9947,14170,9936,14166,9926,14156,9921xe" filled="true" fillcolor="#221f20" stroked="false">
                <v:path arrowok="t"/>
                <v:fill type="solid"/>
              </v:shape>
            </v:group>
            <v:group style="position:absolute;left:13946;top:9718;width:116;height:30" coordorigin="13946,9718" coordsize="116,30">
              <v:shape style="position:absolute;left:13946;top:9718;width:116;height:30" coordorigin="13946,9718" coordsize="116,30" path="m14047,9718l13961,9718,13950,9723,13946,9733,13950,9743,13961,9748,14047,9748,14058,9743,14062,9733,14058,9723,14047,9718xe" filled="true" fillcolor="#221f20" stroked="false">
                <v:path arrowok="t"/>
                <v:fill type="solid"/>
              </v:shape>
            </v:group>
            <v:group style="position:absolute;left:14026;top:9937;width:2;height:347" coordorigin="14026,9937" coordsize="2,347">
              <v:shape style="position:absolute;left:14026;top:9937;width:2;height:347" coordorigin="14026,9937" coordsize="0,347" path="m14026,9937l14026,10283e" filled="false" stroked="true" strokeweight="1.5pt" strokecolor="#221f20">
                <v:path arrowok="t"/>
              </v:shape>
            </v:group>
            <v:group style="position:absolute;left:14011;top:10264;width:257;height:30" coordorigin="14011,10264" coordsize="257,30">
              <v:shape style="position:absolute;left:14011;top:10264;width:257;height:30" coordorigin="14011,10264" coordsize="257,30" path="m14253,10264l14026,10264,14015,10269,14011,10279,14015,10289,14026,10294,14253,10294,14264,10289,14268,10279,14264,10269,14253,10264xe" filled="true" fillcolor="#221f20" stroked="false">
                <v:path arrowok="t"/>
                <v:fill type="solid"/>
              </v:shape>
            </v:group>
            <v:group style="position:absolute;left:14014;top:10269;width:2;height:446" coordorigin="14014,10269" coordsize="2,446">
              <v:shape style="position:absolute;left:14014;top:10269;width:2;height:446" coordorigin="14014,10269" coordsize="0,446" path="m14014,10269l14014,10715e" filled="false" stroked="true" strokeweight="1.956312pt" strokecolor="#221f20">
                <v:path arrowok="t"/>
              </v:shape>
            </v:group>
            <v:group style="position:absolute;left:14016;top:10398;width:100;height:35" coordorigin="14016,10398" coordsize="100,35">
              <v:shape style="position:absolute;left:14016;top:10398;width:100;height:35" coordorigin="14016,10398" coordsize="100,35" path="m14101,10398l14084,10399,14049,10402,14031,10403,14020,10408,14016,10418,14020,10428,14031,10433,14049,10432,14084,10429,14101,10428,14112,10423,14116,10413,14112,10402,14101,10398xe" filled="true" fillcolor="#221f20" stroked="false">
                <v:path arrowok="t"/>
                <v:fill type="solid"/>
              </v:shape>
            </v:group>
            <v:group style="position:absolute;left:16387;top:9108;width:2;height:431" coordorigin="16387,9108" coordsize="2,431">
              <v:shape style="position:absolute;left:16387;top:9108;width:2;height:431" coordorigin="16387,9108" coordsize="0,431" path="m16387,9108l16387,9539e" filled="false" stroked="true" strokeweight="1.982312pt" strokecolor="#221f20">
                <v:path arrowok="t"/>
              </v:shape>
              <v:shape style="position:absolute;left:16107;top:9504;width:306;height:713" type="#_x0000_t75" stroked="false">
                <v:imagedata r:id="rId383" o:title=""/>
              </v:shape>
            </v:group>
            <v:group style="position:absolute;left:16302;top:10185;width:52;height:506" coordorigin="16302,10185" coordsize="52,506">
              <v:shape style="position:absolute;left:16302;top:10185;width:52;height:506" coordorigin="16302,10185" coordsize="52,506" path="m16340,10185l16315,10278,16309,10358,16305,10437,16303,10517,16302,10597,16302,10676,16306,10687,16317,10690,16327,10687,16332,10676,16332,10597,16333,10517,16335,10437,16339,10358,16345,10278,16353,10199,16350,10189,16340,10185xe" filled="true" fillcolor="#221f20" stroked="false">
                <v:path arrowok="t"/>
                <v:fill type="solid"/>
              </v:shape>
            </v:group>
            <v:group style="position:absolute;left:13921;top:12248;width:333;height:35" coordorigin="13921,12248" coordsize="333,35">
              <v:shape style="position:absolute;left:13921;top:12248;width:333;height:35" coordorigin="13921,12248" coordsize="333,35" path="m13936,12248l13925,12253,13921,12263,13925,12274,13936,12278,14088,12279,14163,12281,14239,12283,14250,12279,14254,12269,14250,12259,14239,12253,14163,12251,14088,12249,13936,12248xe" filled="true" fillcolor="#221f20" stroked="false">
                <v:path arrowok="t"/>
                <v:fill type="solid"/>
              </v:shape>
            </v:group>
            <v:group style="position:absolute;left:16018;top:12268;width:311;height:2" coordorigin="16018,12268" coordsize="311,2">
              <v:shape style="position:absolute;left:16018;top:12268;width:311;height:2" coordorigin="16018,12268" coordsize="311,0" path="m16018,12268l16328,12268e" filled="false" stroked="true" strokeweight="1.5pt" strokecolor="#221f20">
                <v:path arrowok="t"/>
              </v:shape>
            </v:group>
            <v:group style="position:absolute;left:16325;top:11877;width:2;height:406" coordorigin="16325,11877" coordsize="2,406">
              <v:shape style="position:absolute;left:16325;top:11877;width:2;height:406" coordorigin="16325,11877" coordsize="0,406" path="m16325,11877l16325,12283e" filled="false" stroked="true" strokeweight="2.000328pt" strokecolor="#221f20">
                <v:path arrowok="t"/>
              </v:shape>
            </v:group>
            <v:group style="position:absolute;left:16153;top:11871;width:219;height:32" coordorigin="16153,11871" coordsize="219,32">
              <v:shape style="position:absolute;left:16153;top:11871;width:219;height:32" coordorigin="16153,11871" coordsize="219,32" path="m16168,11871l16157,11876,16153,11886,16157,11896,16168,11901,16262,11903,16310,11903,16357,11901,16368,11896,16372,11885,16368,11875,16362,11873,16310,11873,16262,11873,16168,11871xe" filled="true" fillcolor="#221f20" stroked="false">
                <v:path arrowok="t"/>
                <v:fill type="solid"/>
              </v:shape>
              <v:shape style="position:absolute;left:16153;top:11871;width:219;height:32" coordorigin="16153,11871" coordsize="219,32" path="m16357,11871l16310,11873,16362,11873,16357,11871xe" filled="true" fillcolor="#221f20" stroked="false">
                <v:path arrowok="t"/>
                <v:fill type="solid"/>
              </v:shape>
            </v:group>
            <v:group style="position:absolute;left:16353;top:11445;width:47;height:451" coordorigin="16353,11445" coordsize="47,451">
              <v:shape style="position:absolute;left:16353;top:11445;width:47;height:451" coordorigin="16353,11445" coordsize="47,451" path="m16384,11445l16374,11448,16369,11459,16367,11544,16363,11628,16359,11712,16355,11797,16353,11881,16358,11892,16368,11896,16378,11892,16383,11881,16385,11797,16389,11712,16393,11628,16397,11544,16399,11459,16395,11448,16384,11445xe" filled="true" fillcolor="#221f20" stroked="false">
                <v:path arrowok="t"/>
                <v:fill type="solid"/>
              </v:shape>
            </v:group>
            <v:group style="position:absolute;left:16148;top:11434;width:252;height:35" coordorigin="16148,11434" coordsize="252,35">
              <v:shape style="position:absolute;left:16148;top:11434;width:252;height:35" coordorigin="16148,11434" coordsize="252,35" path="m16384,11434l16329,11435,16218,11439,16162,11439,16151,11444,16148,11454,16151,11465,16162,11469,16218,11469,16329,11465,16384,11464,16395,11460,16399,11449,16395,11439,16384,11434xe" filled="true" fillcolor="#221f20" stroked="false">
                <v:path arrowok="t"/>
                <v:fill type="solid"/>
              </v:shape>
            </v:group>
            <v:group style="position:absolute;left:16256;top:11643;width:116;height:30" coordorigin="16256,11643" coordsize="116,30">
              <v:shape style="position:absolute;left:16256;top:11643;width:116;height:30" coordorigin="16256,11643" coordsize="116,30" path="m16357,11643l16270,11643,16260,11648,16256,11658,16260,11668,16270,11673,16357,11673,16368,11668,16372,11658,16368,11648,16357,11643xe" filled="true" fillcolor="#221f20" stroked="false">
                <v:path arrowok="t"/>
                <v:fill type="solid"/>
              </v:shape>
            </v:group>
            <v:group style="position:absolute;left:16292;top:11107;width:2;height:347" coordorigin="16292,11107" coordsize="2,347">
              <v:shape style="position:absolute;left:16292;top:11107;width:2;height:347" coordorigin="16292,11107" coordsize="0,347" path="m16292,11107l16292,11454e" filled="false" stroked="true" strokeweight="1.5pt" strokecolor="#221f20">
                <v:path arrowok="t"/>
              </v:shape>
            </v:group>
            <v:group style="position:absolute;left:16050;top:11097;width:257;height:30" coordorigin="16050,11097" coordsize="257,30">
              <v:shape style="position:absolute;left:16050;top:11097;width:257;height:30" coordorigin="16050,11097" coordsize="257,30" path="m16292,11097l16065,11097,16054,11102,16050,11112,16054,11122,16065,11127,16292,11127,16303,11122,16307,11112,16303,11102,16292,11097xe" filled="true" fillcolor="#221f20" stroked="false">
                <v:path arrowok="t"/>
                <v:fill type="solid"/>
              </v:shape>
            </v:group>
            <v:group style="position:absolute;left:16303;top:10676;width:2;height:446" coordorigin="16303,10676" coordsize="2,446">
              <v:shape style="position:absolute;left:16303;top:10676;width:2;height:446" coordorigin="16303,10676" coordsize="0,446" path="m16303,10676l16303,11121e" filled="false" stroked="true" strokeweight="1.954744pt" strokecolor="#221f20">
                <v:path arrowok="t"/>
              </v:shape>
            </v:group>
            <v:group style="position:absolute;left:16202;top:10958;width:100;height:35" coordorigin="16202,10958" coordsize="100,35">
              <v:shape style="position:absolute;left:16202;top:10958;width:100;height:35" coordorigin="16202,10958" coordsize="100,35" path="m16287,10958l16269,10959,16234,10962,16216,10963,16205,10968,16202,10978,16205,10988,16216,10993,16234,10992,16269,10989,16287,10988,16298,10983,16301,10973,16298,10962,16287,10958xe" filled="true" fillcolor="#221f20" stroked="false">
                <v:path arrowok="t"/>
                <v:fill type="solid"/>
              </v:shape>
            </v:group>
            <v:group style="position:absolute;left:13930;top:11852;width:2;height:431" coordorigin="13930,11852" coordsize="2,431">
              <v:shape style="position:absolute;left:13930;top:11852;width:2;height:431" coordorigin="13930,11852" coordsize="0,431" path="m13930,11852l13930,12283e" filled="false" stroked="true" strokeweight="1.98188pt" strokecolor="#221f20">
                <v:path arrowok="t"/>
              </v:shape>
              <v:shape style="position:absolute;left:13905;top:11173;width:306;height:713" type="#_x0000_t75" stroked="false">
                <v:imagedata r:id="rId384" o:title=""/>
              </v:shape>
            </v:group>
            <v:group style="position:absolute;left:13964;top:10700;width:52;height:506" coordorigin="13964,10700" coordsize="52,506">
              <v:shape style="position:absolute;left:13964;top:10700;width:52;height:506" coordorigin="13964,10700" coordsize="52,506" path="m14001,10700l13991,10704,13986,10715,13986,10794,13985,10874,13983,10953,13979,11033,13973,11112,13964,11191,13968,11202,14003,11112,14009,11033,14013,10953,14015,10874,14016,10794,14016,10715,14011,10704,14001,10700xe" filled="true" fillcolor="#221f20" stroked="false">
                <v:path arrowok="t"/>
                <v:fill type="solid"/>
              </v:shape>
            </v:group>
            <v:group style="position:absolute;left:13968;top:8455;width:49;height:682" coordorigin="13968,8455" coordsize="49,682">
              <v:shape style="position:absolute;left:13968;top:8455;width:49;height:682" coordorigin="13968,8455" coordsize="49,682" path="m13983,8455l13973,8459,13968,8470,13970,8550,13974,8632,13979,8716,13984,8795,13987,8876,13987,8957,13984,9038,13976,9118,13979,9130,13988,9137,13998,9136,14004,9126,14013,9045,14017,8963,14016,8881,14013,8799,14009,8713,14004,8632,14000,8552,13998,8470,13994,8459,13983,8455xe" filled="true" fillcolor="#221f20" stroked="false">
                <v:path arrowok="t"/>
                <v:fill type="solid"/>
              </v:shape>
              <v:shape style="position:absolute;left:13964;top:8083;width:300;height:407" type="#_x0000_t75" stroked="false">
                <v:imagedata r:id="rId385" o:title=""/>
              </v:shape>
            </v:group>
            <v:group style="position:absolute;left:13958;top:6581;width:90;height:1521" coordorigin="13958,6581" coordsize="90,1521">
              <v:shape style="position:absolute;left:13958;top:6581;width:90;height:1521" coordorigin="13958,6581" coordsize="90,1521" path="m14032,6581l14022,6585,14017,6596,14016,6679,14015,6762,14012,6845,14009,6927,14006,7010,14002,7093,13998,7176,13995,7259,13991,7342,13989,7424,13986,7507,13984,7590,13982,7674,13979,7757,13976,7840,13971,7923,13965,8005,13958,8088,13961,8098,13995,8005,14001,7923,14006,7840,14009,7757,14012,7674,14014,7590,14016,7507,14019,7424,14021,7342,14025,7259,14028,7176,14032,7093,14036,7010,14039,6927,14042,6845,14045,6762,14046,6679,14047,6596,14042,6585,14032,6581xe" filled="true" fillcolor="#221f20" stroked="false">
                <v:path arrowok="t"/>
                <v:fill type="solid"/>
              </v:shape>
            </v:group>
            <v:group style="position:absolute;left:13991;top:7777;width:59;height:39" coordorigin="13991,7777" coordsize="59,39">
              <v:shape style="position:absolute;left:13991;top:7777;width:59;height:39" coordorigin="13991,7777" coordsize="59,39" path="m14030,7815l14017,7815,14030,7815,14030,7815xe" filled="true" fillcolor="#221f20" stroked="false">
                <v:path arrowok="t"/>
                <v:fill type="solid"/>
              </v:shape>
              <v:shape style="position:absolute;left:13991;top:7777;width:59;height:39" coordorigin="13991,7777" coordsize="59,39" path="m14011,7785l14005,7785,13994,7789,13991,7800,13994,7810,14005,7815,14030,7815,14046,7803,14050,7795,14044,7786,14019,7786,14011,7785xe" filled="true" fillcolor="#221f20" stroked="false">
                <v:path arrowok="t"/>
                <v:fill type="solid"/>
              </v:shape>
              <v:shape style="position:absolute;left:13991;top:7777;width:59;height:39" coordorigin="13991,7777" coordsize="59,39" path="m14031,7777l14019,7786,14044,7786,14041,7781,14031,7777xe" filled="true" fillcolor="#221f20" stroked="false">
                <v:path arrowok="t"/>
                <v:fill type="solid"/>
              </v:shape>
            </v:group>
            <v:group style="position:absolute;left:14017;top:6105;width:52;height:506" coordorigin="14017,6105" coordsize="52,506">
              <v:shape style="position:absolute;left:14017;top:6105;width:52;height:506" coordorigin="14017,6105" coordsize="52,506" path="m14054,6105l14044,6108,14039,6119,14038,6199,14038,6278,14036,6358,14032,6438,14026,6517,14017,6596,14020,6607,14056,6517,14062,6438,14066,6358,14068,6278,14068,6199,14069,6119,14064,6108,14054,6105xe" filled="true" fillcolor="#221f20" stroked="false">
                <v:path arrowok="t"/>
                <v:fill type="solid"/>
              </v:shape>
            </v:group>
            <v:group style="position:absolute;left:14042;top:4527;width:311;height:2" coordorigin="14042,4527" coordsize="311,2">
              <v:shape style="position:absolute;left:14042;top:4527;width:311;height:2" coordorigin="14042,4527" coordsize="311,0" path="m14042,4527l14353,4527e" filled="false" stroked="true" strokeweight="1.5pt" strokecolor="#221f20">
                <v:path arrowok="t"/>
              </v:shape>
            </v:group>
            <v:group style="position:absolute;left:14046;top:4513;width:2;height:406" coordorigin="14046,4513" coordsize="2,406">
              <v:shape style="position:absolute;left:14046;top:4513;width:2;height:406" coordorigin="14046,4513" coordsize="0,406" path="m14046,4513l14046,4919e" filled="false" stroked="true" strokeweight="2.001032pt" strokecolor="#221f20">
                <v:path arrowok="t"/>
              </v:shape>
            </v:group>
            <v:group style="position:absolute;left:13999;top:4892;width:219;height:32" coordorigin="13999,4892" coordsize="219,32">
              <v:shape style="position:absolute;left:13999;top:4892;width:219;height:32" coordorigin="13999,4892" coordsize="219,32" path="m14061,4892l14013,4894,14003,4900,13999,4910,14003,4920,14013,4924,14061,4922,14208,4922,14214,4919,14218,4909,14214,4899,14203,4894,14108,4892,14061,4892xe" filled="true" fillcolor="#221f20" stroked="false">
                <v:path arrowok="t"/>
                <v:fill type="solid"/>
              </v:shape>
              <v:shape style="position:absolute;left:13999;top:4892;width:219;height:32" coordorigin="13999,4892" coordsize="219,32" path="m14208,4922l14061,4922,14108,4922,14203,4924,14208,4922xe" filled="true" fillcolor="#221f20" stroked="false">
                <v:path arrowok="t"/>
                <v:fill type="solid"/>
              </v:shape>
            </v:group>
            <v:group style="position:absolute;left:13971;top:4900;width:47;height:451" coordorigin="13971,4900" coordsize="47,451">
              <v:shape style="position:absolute;left:13971;top:4900;width:47;height:451" coordorigin="13971,4900" coordsize="47,451" path="m14003,4900l13992,4903,13988,4914,13986,4999,13982,5083,13977,5167,13973,5252,13971,5336,13976,5347,13986,5350,13997,5347,14001,5336,14003,5252,14007,5167,14012,5083,14016,4999,14018,4914,14013,4903,14003,4900xe" filled="true" fillcolor="#221f20" stroked="false">
                <v:path arrowok="t"/>
                <v:fill type="solid"/>
              </v:shape>
            </v:group>
            <v:group style="position:absolute;left:13972;top:5326;width:252;height:35" coordorigin="13972,5326" coordsize="252,35">
              <v:shape style="position:absolute;left:13972;top:5326;width:252;height:35" coordorigin="13972,5326" coordsize="252,35" path="m14208,5326l14153,5327,14042,5330,13986,5331,13976,5336,13972,5346,13975,5356,13986,5361,14042,5360,14153,5357,14208,5356,14219,5351,14223,5341,14219,5331,14208,5326xe" filled="true" fillcolor="#221f20" stroked="false">
                <v:path arrowok="t"/>
                <v:fill type="solid"/>
              </v:shape>
            </v:group>
            <v:group style="position:absolute;left:13999;top:5122;width:116;height:30" coordorigin="13999,5122" coordsize="116,30">
              <v:shape style="position:absolute;left:13999;top:5122;width:116;height:30" coordorigin="13999,5122" coordsize="116,30" path="m14100,5122l14013,5122,14003,5127,13999,5137,14003,5148,14013,5152,14100,5152,14111,5148,14115,5137,14111,5127,14100,5122xe" filled="true" fillcolor="#221f20" stroked="false">
                <v:path arrowok="t"/>
                <v:fill type="solid"/>
              </v:shape>
            </v:group>
            <v:group style="position:absolute;left:14078;top:5341;width:2;height:347" coordorigin="14078,5341" coordsize="2,347">
              <v:shape style="position:absolute;left:14078;top:5341;width:2;height:347" coordorigin="14078,5341" coordsize="0,347" path="m14078,5341l14078,5688e" filled="false" stroked="true" strokeweight="1.5pt" strokecolor="#221f20">
                <v:path arrowok="t"/>
              </v:shape>
            </v:group>
            <v:group style="position:absolute;left:14064;top:5668;width:257;height:30" coordorigin="14064,5668" coordsize="257,30">
              <v:shape style="position:absolute;left:14064;top:5668;width:257;height:30" coordorigin="14064,5668" coordsize="257,30" path="m14306,5668l14078,5668,14068,5673,14064,5683,14068,5694,14078,5698,14306,5698,14317,5694,14320,5683,14317,5673,14306,5668xe" filled="true" fillcolor="#221f20" stroked="false">
                <v:path arrowok="t"/>
                <v:fill type="solid"/>
              </v:shape>
            </v:group>
            <v:group style="position:absolute;left:14067;top:5674;width:2;height:446" coordorigin="14067,5674" coordsize="2,446">
              <v:shape style="position:absolute;left:14067;top:5674;width:2;height:446" coordorigin="14067,5674" coordsize="0,446" path="m14067,5674l14067,6120e" filled="false" stroked="true" strokeweight="1.956536pt" strokecolor="#221f20">
                <v:path arrowok="t"/>
              </v:shape>
            </v:group>
            <v:group style="position:absolute;left:14069;top:5802;width:100;height:35" coordorigin="14069,5802" coordsize="100,35">
              <v:shape style="position:absolute;left:14069;top:5802;width:100;height:35" coordorigin="14069,5802" coordsize="100,35" path="m14154,5802l14137,5803,14101,5807,14084,5807,14073,5812,14069,5823,14073,5833,14084,5837,14101,5837,14137,5833,14154,5832,14165,5828,14169,5817,14165,5807,14154,5802xe" filled="true" fillcolor="#221f20" stroked="false">
                <v:path arrowok="t"/>
                <v:fill type="solid"/>
              </v:shape>
            </v:group>
            <v:group style="position:absolute;left:17270;top:11008;width:33;height:299" coordorigin="17270,11008" coordsize="33,299">
              <v:shape style="position:absolute;left:17270;top:11008;width:33;height:299" coordorigin="17270,11008" coordsize="33,299" path="m17302,11008l17270,11306,17279,11231,17290,11157,17299,11083,17302,11008xe" filled="true" fillcolor="#d09668" stroked="false">
                <v:path arrowok="t"/>
                <v:fill type="solid"/>
              </v:shape>
            </v:group>
            <v:group style="position:absolute;left:17281;top:11716;width:2;height:432" coordorigin="17281,11716" coordsize="2,432">
              <v:shape style="position:absolute;left:17281;top:11716;width:2;height:432" coordorigin="17281,11716" coordsize="0,432" path="m17281,11716l17281,12148e" filled="false" stroked="true" strokeweight=".562736pt" strokecolor="#d09668">
                <v:path arrowok="t"/>
              </v:shape>
            </v:group>
            <v:group style="position:absolute;left:17275;top:11319;width:120;height:2" coordorigin="17275,11319" coordsize="120,2">
              <v:shape style="position:absolute;left:17275;top:11319;width:120;height:2" coordorigin="17275,11319" coordsize="120,0" path="m17275,11319l17394,11319e" filled="false" stroked="true" strokeweight=".265pt" strokecolor="#d09668">
                <v:path arrowok="t"/>
              </v:shape>
            </v:group>
            <v:group style="position:absolute;left:17287;top:9426;width:2;height:214" coordorigin="17287,9426" coordsize="2,214">
              <v:shape style="position:absolute;left:17287;top:9426;width:2;height:214" coordorigin="17287,9426" coordsize="0,214" path="m17287,9426l17287,9640e" filled="false" stroked="true" strokeweight=".382pt" strokecolor="#d09668">
                <v:path arrowok="t"/>
              </v:shape>
            </v:group>
            <v:group style="position:absolute;left:17283;top:9650;width:57;height:2" coordorigin="17283,9650" coordsize="57,2">
              <v:shape style="position:absolute;left:17283;top:9650;width:57;height:2" coordorigin="17283,9650" coordsize="57,0" path="m17283,9650l17340,9650e" filled="false" stroked="true" strokeweight=".061pt" strokecolor="#d09668">
                <v:path arrowok="t"/>
              </v:shape>
            </v:group>
            <v:group style="position:absolute;left:17286;top:12143;width:82;height:2" coordorigin="17286,12143" coordsize="82,2">
              <v:shape style="position:absolute;left:17286;top:12143;width:82;height:2" coordorigin="17286,12143" coordsize="82,0" path="m17286,12143l17367,12143e" filled="false" stroked="true" strokeweight=".070pt" strokecolor="#d09668">
                <v:path arrowok="t"/>
              </v:shape>
            </v:group>
            <v:group style="position:absolute;left:17296;top:9187;width:2;height:239" coordorigin="17296,9187" coordsize="2,239">
              <v:shape style="position:absolute;left:17296;top:9187;width:2;height:239" coordorigin="17296,9187" coordsize="0,239" path="m17296,9187l17296,9426e" filled="false" stroked="true" strokeweight=".425pt" strokecolor="#d09668">
                <v:path arrowok="t"/>
              </v:shape>
            </v:group>
            <v:group style="position:absolute;left:17301;top:11428;width:2;height:102" coordorigin="17301,11428" coordsize="2,102">
              <v:shape style="position:absolute;left:17301;top:11428;width:2;height:102" coordorigin="17301,11428" coordsize="0,102" path="m17301,11428l17301,11530e" filled="false" stroked="true" strokeweight=".447pt" strokecolor="#d09668">
                <v:path arrowok="t"/>
              </v:shape>
            </v:group>
            <v:group style="position:absolute;left:17302;top:10992;width:28;height:6" coordorigin="17302,10992" coordsize="28,6">
              <v:shape style="position:absolute;left:17302;top:10992;width:28;height:6" coordorigin="17302,10992" coordsize="28,6" path="m17329,10992l17302,10997,17324,10997,17329,10992xe" filled="true" fillcolor="#d09668" stroked="false">
                <v:path arrowok="t"/>
                <v:fill type="solid"/>
              </v:shape>
            </v:group>
            <v:group style="position:absolute;left:17309;top:11343;width:2;height:85" coordorigin="17309,11343" coordsize="2,85">
              <v:shape style="position:absolute;left:17309;top:11343;width:2;height:85" coordorigin="17309,11343" coordsize="0,85" path="m17309,11343l17309,11428e" filled="false" stroked="true" strokeweight=".371pt" strokecolor="#d09668">
                <v:path arrowok="t"/>
              </v:shape>
            </v:group>
            <v:group style="position:absolute;left:17308;top:11572;width:60;height:33" coordorigin="17308,11572" coordsize="60,33">
              <v:shape style="position:absolute;left:17308;top:11572;width:60;height:33" coordorigin="17308,11572" coordsize="60,33" path="m17367,11572l17308,11604,17323,11599,17337,11592,17352,11583,17367,11572xe" filled="true" fillcolor="#d09668" stroked="false">
                <v:path arrowok="t"/>
                <v:fill type="solid"/>
              </v:shape>
            </v:group>
            <v:group style="position:absolute;left:17308;top:11535;width:31;height:18" coordorigin="17308,11535" coordsize="31,18">
              <v:shape style="position:absolute;left:17308;top:11535;width:31;height:18" coordorigin="17308,11535" coordsize="31,18" path="m17308,11535l17338,11553,17328,11546,17318,11540,17308,11535xe" filled="true" fillcolor="#d09668" stroked="false">
                <v:path arrowok="t"/>
                <v:fill type="solid"/>
              </v:shape>
            </v:group>
            <v:group style="position:absolute;left:17311;top:9181;width:190;height:2" coordorigin="17311,9181" coordsize="190,2">
              <v:shape style="position:absolute;left:17311;top:9181;width:190;height:2" coordorigin="17311,9181" coordsize="190,0" path="m17311,9181l17500,9181e" filled="false" stroked="true" strokeweight=".115594pt" strokecolor="#d09668">
                <v:path arrowok="t"/>
              </v:shape>
            </v:group>
            <v:group style="position:absolute;left:17281;top:11710;width:129;height:2" coordorigin="17281,11710" coordsize="129,2">
              <v:shape style="position:absolute;left:17281;top:11710;width:129;height:2" coordorigin="17281,11710" coordsize="129,0" path="m17281,11710l17410,11710e" filled="false" stroked="true" strokeweight=".396pt" strokecolor="#d09668">
                <v:path arrowok="t"/>
              </v:shape>
            </v:group>
            <v:group style="position:absolute;left:17323;top:6061;width:60;height:1601" coordorigin="17323,6061" coordsize="60,1601">
              <v:shape style="position:absolute;left:17323;top:6061;width:60;height:1601" coordorigin="17323,6061" coordsize="60,1601" path="m17382,6061l17323,7662,17325,7637,17327,7595,17333,7466,17337,7383,17340,7291,17344,7190,17348,7084,17352,6974,17357,6861,17361,6749,17364,6639,17368,6533,17371,6432,17375,6340,17377,6257,17379,6186,17382,6086,17382,6061xe" filled="true" fillcolor="#d09668" stroked="false">
                <v:path arrowok="t"/>
                <v:fill type="solid"/>
              </v:shape>
            </v:group>
            <v:group style="position:absolute;left:17328;top:7675;width:120;height:2" coordorigin="17328,7675" coordsize="120,2">
              <v:shape style="position:absolute;left:17328;top:7675;width:120;height:2" coordorigin="17328,7675" coordsize="120,0" path="m17328,7675l17447,7675e" filled="false" stroked="true" strokeweight=".264pt" strokecolor="#d09668">
                <v:path arrowok="t"/>
              </v:shape>
            </v:group>
            <v:group style="position:absolute;left:17340;top:10481;width:2;height:512" coordorigin="17340,10481" coordsize="2,512">
              <v:shape style="position:absolute;left:17340;top:10481;width:2;height:512" coordorigin="17340,10481" coordsize="0,512" path="m17340,10481l17340,10992e" filled="false" stroked="true" strokeweight="1.091pt" strokecolor="#d09668">
                <v:path arrowok="t"/>
              </v:shape>
            </v:group>
            <v:group style="position:absolute;left:17335;top:13473;width:33;height:299" coordorigin="17335,13473" coordsize="33,299">
              <v:shape style="position:absolute;left:17335;top:13473;width:33;height:299" coordorigin="17335,13473" coordsize="33,299" path="m17335,13473l17368,13771,17364,13696,17356,13622,17345,13548,17335,13473xe" filled="true" fillcolor="#d09668" stroked="false">
                <v:path arrowok="t"/>
                <v:fill type="solid"/>
              </v:shape>
            </v:group>
            <v:group style="position:absolute;left:17341;top:8092;width:2;height:680" coordorigin="17341,8092" coordsize="2,680">
              <v:shape style="position:absolute;left:17341;top:8092;width:2;height:680" coordorigin="17341,8092" coordsize="0,680" path="m17341,8092l17341,8772e" filled="false" stroked="true" strokeweight=".726889pt" strokecolor="#d09668">
                <v:path arrowok="t"/>
              </v:shape>
            </v:group>
            <v:group style="position:absolute;left:17340;top:4489;width:2;height:221" coordorigin="17340,4489" coordsize="2,221">
              <v:shape style="position:absolute;left:17340;top:4489;width:2;height:221" coordorigin="17340,4489" coordsize="0,221" path="m17340,4489l17340,4709e" filled="false" stroked="true" strokeweight=".393pt" strokecolor="#d09668">
                <v:path arrowok="t"/>
              </v:shape>
            </v:group>
            <v:group style="position:absolute;left:17336;top:4719;width:57;height:2" coordorigin="17336,4719" coordsize="57,2">
              <v:shape style="position:absolute;left:17336;top:4719;width:57;height:2" coordorigin="17336,4719" coordsize="57,0" path="m17336,4719l17393,4719e" filled="false" stroked="true" strokeweight=".061pt" strokecolor="#d09668">
                <v:path arrowok="t"/>
              </v:shape>
            </v:group>
            <v:group style="position:absolute;left:17337;top:9649;width:58;height:2" coordorigin="17337,9649" coordsize="58,2">
              <v:shape style="position:absolute;left:17337;top:9649;width:58;height:2" coordorigin="17337,9649" coordsize="58,0" path="m17337,9649l17395,9649e" filled="false" stroked="true" strokeweight=".092pt" strokecolor="#d09668">
                <v:path arrowok="t"/>
              </v:shape>
            </v:group>
            <v:group style="position:absolute;left:17340;top:11554;width:29;height:17" coordorigin="17340,11554" coordsize="29,17">
              <v:shape style="position:absolute;left:17340;top:11554;width:29;height:17" coordorigin="17340,11554" coordsize="29,17" path="m17340,11554l17359,11565,17369,11570,17340,11554xe" filled="true" fillcolor="#d09668" stroked="false">
                <v:path arrowok="t"/>
                <v:fill type="solid"/>
              </v:shape>
            </v:group>
            <v:group style="position:absolute;left:17343;top:8772;width:2;height:405" coordorigin="17343,8772" coordsize="2,405">
              <v:shape style="position:absolute;left:17343;top:8772;width:2;height:405" coordorigin="17343,8772" coordsize="0,405" path="m17343,8772l17343,9177e" filled="false" stroked="true" strokeweight=".562656pt" strokecolor="#d09668">
                <v:path arrowok="t"/>
              </v:shape>
            </v:group>
            <v:group style="position:absolute;left:17349;top:4257;width:2;height:229" coordorigin="17349,4257" coordsize="2,229">
              <v:shape style="position:absolute;left:17349;top:4257;width:2;height:229" coordorigin="17349,4257" coordsize="0,229" path="m17349,4257l17349,4485e" filled="false" stroked="true" strokeweight=".403pt" strokecolor="#d09668">
                <v:path arrowok="t"/>
              </v:shape>
            </v:group>
            <v:group style="position:absolute;left:17346;top:13032;width:2;height:2" coordorigin="17346,13032" coordsize="2,2">
              <v:shape style="position:absolute;left:17346;top:13032;width:2;height:2" coordorigin="17346,13032" coordsize="2,0" path="m17346,13032l17348,13032e" filled="false" stroked="true" strokeweight="3.104pt" strokecolor="#d09668">
                <v:path arrowok="t"/>
              </v:shape>
            </v:group>
            <v:group style="position:absolute;left:17356;top:12637;width:2;height:353" coordorigin="17356,12637" coordsize="2,353">
              <v:shape style="position:absolute;left:17356;top:12637;width:2;height:353" coordorigin="17356,12637" coordsize="0,353" path="m17356,12637l17356,12989e" filled="false" stroked="true" strokeweight=".785pt" strokecolor="#d09668">
                <v:path arrowok="t"/>
              </v:shape>
            </v:group>
            <v:group style="position:absolute;left:17353;top:15139;width:2;height:214" coordorigin="17353,15139" coordsize="2,214">
              <v:shape style="position:absolute;left:17353;top:15139;width:2;height:214" coordorigin="17353,15139" coordsize="0,214" path="m17353,15139l17353,15352e" filled="false" stroked="true" strokeweight=".382pt" strokecolor="#d09668">
                <v:path arrowok="t"/>
              </v:shape>
            </v:group>
            <v:group style="position:absolute;left:17354;top:7786;width:2;height:99" coordorigin="17354,7786" coordsize="2,99">
              <v:shape style="position:absolute;left:17354;top:7786;width:2;height:99" coordorigin="17354,7786" coordsize="0,99" path="m17354,7786l17354,7885e" filled="false" stroked="true" strokeweight=".425pt" strokecolor="#d09668">
                <v:path arrowok="t"/>
              </v:shape>
            </v:group>
            <v:group style="position:absolute;left:17355;top:7348;width:28;height:6" coordorigin="17355,7348" coordsize="28,6">
              <v:shape style="position:absolute;left:17355;top:7348;width:28;height:6" coordorigin="17355,7348" coordsize="28,6" path="m17382,7348l17355,7353,17377,7353,17382,7348xe" filled="true" fillcolor="#d09668" stroked="false">
                <v:path arrowok="t"/>
                <v:fill type="solid"/>
              </v:shape>
            </v:group>
            <v:group style="position:absolute;left:17365;top:12144;width:2;height:493" coordorigin="17365,12144" coordsize="2,493">
              <v:shape style="position:absolute;left:17365;top:12144;width:2;height:493" coordorigin="17365,12144" coordsize="0,493" path="m17365,12144l17365,12637e" filled="false" stroked="true" strokeweight=".869704pt" strokecolor="#d09668">
                <v:path arrowok="t"/>
              </v:shape>
            </v:group>
            <v:group style="position:absolute;left:17356;top:12637;width:8;height:2" coordorigin="17356,12637" coordsize="8,2">
              <v:shape style="position:absolute;left:17356;top:12637;width:8;height:2" coordorigin="17356,12637" coordsize="8,0" path="m17356,12637l17364,12637e" filled="false" stroked="true" strokeweight=".01pt" strokecolor="#d09668">
                <v:path arrowok="t"/>
              </v:shape>
            </v:group>
            <v:group style="position:absolute;left:17361;top:15353;width:2;height:239" coordorigin="17361,15353" coordsize="2,239">
              <v:shape style="position:absolute;left:17361;top:15353;width:2;height:239" coordorigin="17361,15353" coordsize="0,239" path="m17361,15353l17361,15591e" filled="false" stroked="true" strokeweight=".426pt" strokecolor="#d09668">
                <v:path arrowok="t"/>
              </v:shape>
            </v:group>
            <v:group style="position:absolute;left:17362;top:7699;width:2;height:88" coordorigin="17362,7699" coordsize="2,88">
              <v:shape style="position:absolute;left:17362;top:7699;width:2;height:88" coordorigin="17362,7699" coordsize="0,88" path="m17362,7699l17362,7786e" filled="false" stroked="true" strokeweight=".382pt" strokecolor="#d09668">
                <v:path arrowok="t"/>
              </v:shape>
            </v:group>
            <v:group style="position:absolute;left:17367;top:10061;width:2;height:405" coordorigin="17367,10061" coordsize="2,405">
              <v:shape style="position:absolute;left:17367;top:10061;width:2;height:405" coordorigin="17367,10061" coordsize="0,405" path="m17367,10061l17367,10466e" filled="false" stroked="true" strokeweight=".792368pt" strokecolor="#d09668">
                <v:path arrowok="t"/>
              </v:shape>
            </v:group>
            <v:group style="position:absolute;left:17360;top:7928;width:60;height:33" coordorigin="17360,7928" coordsize="60,33">
              <v:shape style="position:absolute;left:17360;top:7928;width:60;height:33" coordorigin="17360,7928" coordsize="60,33" path="m17420,7928l17360,7960,17376,7955,17390,7948,17405,7939,17420,7928xe" filled="true" fillcolor="#d09668" stroked="false">
                <v:path arrowok="t"/>
                <v:fill type="solid"/>
              </v:shape>
            </v:group>
            <v:group style="position:absolute;left:17360;top:7891;width:31;height:18" coordorigin="17360,7891" coordsize="31,18">
              <v:shape style="position:absolute;left:17360;top:7891;width:31;height:18" coordorigin="17360,7891" coordsize="31,18" path="m17360,7891l17391,7908,17371,7896,17360,7891xe" filled="true" fillcolor="#d09668" stroked="false">
                <v:path arrowok="t"/>
                <v:fill type="solid"/>
              </v:shape>
            </v:group>
            <v:group style="position:absolute;left:17367;top:13249;width:2;height:102" coordorigin="17367,13249" coordsize="2,102">
              <v:shape style="position:absolute;left:17367;top:13249;width:2;height:102" coordorigin="17367,13249" coordsize="0,102" path="m17367,13249l17367,13351e" filled="false" stroked="true" strokeweight=".447pt" strokecolor="#d09668">
                <v:path arrowok="t"/>
              </v:shape>
            </v:group>
            <v:group style="position:absolute;left:17364;top:12634;width:292;height:2" coordorigin="17364,12634" coordsize="292,2">
              <v:shape style="position:absolute;left:17364;top:12634;width:292;height:2" coordorigin="17364,12634" coordsize="292,0" path="m17364,12634l17655,12634e" filled="false" stroked="true" strokeweight=".273pt" strokecolor="#d09668">
                <v:path arrowok="t"/>
              </v:shape>
            </v:group>
            <v:group style="position:absolute;left:17364;top:4250;width:190;height:2" coordorigin="17364,4250" coordsize="190,2">
              <v:shape style="position:absolute;left:17364;top:4250;width:190;height:2" coordorigin="17364,4250" coordsize="190,0" path="m17364,4250l17553,4250e" filled="false" stroked="true" strokeweight=".115594pt" strokecolor="#d09668">
                <v:path arrowok="t"/>
              </v:shape>
            </v:group>
            <v:group style="position:absolute;left:17364;top:10038;width:2;height:2" coordorigin="17364,10038" coordsize="2,2">
              <v:shape style="position:absolute;left:17364;top:10038;width:2;height:2" coordorigin="17364,10038" coordsize="1,0" path="m17364,10038l17365,10038e" filled="false" stroked="true" strokeweight="1.998pt" strokecolor="#d09668">
                <v:path arrowok="t"/>
              </v:shape>
            </v:group>
            <v:group style="position:absolute;left:17334;top:8065;width:133;height:2" coordorigin="17334,8065" coordsize="133,2">
              <v:shape style="position:absolute;left:17334;top:8065;width:133;height:2" coordorigin="17334,8065" coordsize="133,0" path="m17334,8065l17466,8065e" filled="false" stroked="true" strokeweight=".406pt" strokecolor="#d09668">
                <v:path arrowok="t"/>
              </v:shape>
            </v:group>
            <v:group style="position:absolute;left:17367;top:12143;width:2;height:2" coordorigin="17367,12143" coordsize="2,2">
              <v:shape style="position:absolute;left:17367;top:12143;width:2;height:2" coordorigin="17367,12143" coordsize="1,0" path="m17367,12143l17367,12143e" filled="false" stroked="true" strokeweight=".04pt" strokecolor="#d09668">
                <v:path arrowok="t"/>
              </v:shape>
            </v:group>
            <v:group style="position:absolute;left:17367;top:12145;width:223;height:2" coordorigin="17367,12145" coordsize="223,2">
              <v:shape style="position:absolute;left:17367;top:12145;width:223;height:2" coordorigin="17367,12145" coordsize="223,0" path="m17367,12145l17590,12145e" filled="false" stroked="true" strokeweight=".254pt" strokecolor="#d09668">
                <v:path arrowok="t"/>
              </v:shape>
            </v:group>
            <v:group style="position:absolute;left:17368;top:13782;width:28;height:6" coordorigin="17368,13782" coordsize="28,6">
              <v:shape style="position:absolute;left:17368;top:13782;width:28;height:6" coordorigin="17368,13782" coordsize="28,6" path="m17389,13782l17368,13782,17395,13787,17389,13782xe" filled="true" fillcolor="#d09668" stroked="false">
                <v:path arrowok="t"/>
                <v:fill type="solid"/>
              </v:shape>
            </v:group>
            <v:group style="position:absolute;left:17375;top:13351;width:2;height:85" coordorigin="17375,13351" coordsize="2,85">
              <v:shape style="position:absolute;left:17375;top:13351;width:2;height:85" coordorigin="17375,13351" coordsize="0,85" path="m17375,13351l17375,13435e" filled="false" stroked="true" strokeweight=".371pt" strokecolor="#d09668">
                <v:path arrowok="t"/>
              </v:shape>
            </v:group>
            <v:group style="position:absolute;left:17373;top:13225;width:33;height:19" coordorigin="17373,13225" coordsize="33,19">
              <v:shape style="position:absolute;left:17373;top:13225;width:33;height:19" coordorigin="17373,13225" coordsize="33,19" path="m17406,13225l17373,13244,17384,13238,17395,13232,17406,13225xe" filled="true" fillcolor="#d09668" stroked="false">
                <v:path arrowok="t"/>
                <v:fill type="solid"/>
              </v:shape>
            </v:group>
            <v:group style="position:absolute;left:17373;top:13174;width:60;height:33" coordorigin="17373,13174" coordsize="60,33">
              <v:shape style="position:absolute;left:17373;top:13174;width:60;height:33" coordorigin="17373,13174" coordsize="60,33" path="m17373,13174l17433,13206,17417,13195,17403,13187,17389,13179,17373,13174xe" filled="true" fillcolor="#d09668" stroked="false">
                <v:path arrowok="t"/>
                <v:fill type="solid"/>
              </v:shape>
            </v:group>
            <v:group style="position:absolute;left:17376;top:15598;width:190;height:2" coordorigin="17376,15598" coordsize="190,2">
              <v:shape style="position:absolute;left:17376;top:15598;width:190;height:2" coordorigin="17376,15598" coordsize="190,0" path="m17376,15598l17566,15598e" filled="false" stroked="true" strokeweight=".115594pt" strokecolor="#d09668">
                <v:path arrowok="t"/>
              </v:shape>
            </v:group>
            <v:group style="position:absolute;left:17347;top:13069;width:132;height:2" coordorigin="17347,13069" coordsize="132,2">
              <v:shape style="position:absolute;left:17347;top:13069;width:132;height:2" coordorigin="17347,13069" coordsize="132,0" path="m17347,13069l17479,13069e" filled="false" stroked="true" strokeweight=".405pt" strokecolor="#d09668">
                <v:path arrowok="t"/>
              </v:shape>
            </v:group>
            <v:group style="position:absolute;left:17381;top:10161;width:31;height:2" coordorigin="17381,10161" coordsize="31,2">
              <v:shape style="position:absolute;left:17381;top:10161;width:31;height:2" coordorigin="17381,10161" coordsize="31,0" path="m17381,10161l17411,10161e" filled="false" stroked="true" strokeweight=".111pt" strokecolor="#d09668">
                <v:path arrowok="t"/>
              </v:shape>
            </v:group>
            <v:group style="position:absolute;left:17393;top:5550;width:2;height:512" coordorigin="17393,5550" coordsize="2,512">
              <v:shape style="position:absolute;left:17393;top:5550;width:2;height:512" coordorigin="17393,5550" coordsize="0,512" path="m17393,5550l17393,6061e" filled="false" stroked="true" strokeweight="1.08pt" strokecolor="#d09668">
                <v:path arrowok="t"/>
              </v:shape>
            </v:group>
            <v:group style="position:absolute;left:17390;top:4718;width:58;height:2" coordorigin="17390,4718" coordsize="58,2">
              <v:shape style="position:absolute;left:17390;top:4718;width:58;height:2" coordorigin="17390,4718" coordsize="58,0" path="m17390,4718l17448,4718e" filled="false" stroked="true" strokeweight=".092pt" strokecolor="#d09668">
                <v:path arrowok="t"/>
              </v:shape>
            </v:group>
            <v:group style="position:absolute;left:17393;top:7909;width:29;height:17" coordorigin="17393,7909" coordsize="29,17">
              <v:shape style="position:absolute;left:17393;top:7909;width:29;height:17" coordorigin="17393,7909" coordsize="29,17" path="m17393,7909l17403,7915,17412,7921,17422,7926,17393,7909xe" filled="true" fillcolor="#d09668" stroked="false">
                <v:path arrowok="t"/>
                <v:fill type="solid"/>
              </v:shape>
            </v:group>
            <v:group style="position:absolute;left:17406;top:13787;width:2;height:512" coordorigin="17406,13787" coordsize="2,512">
              <v:shape style="position:absolute;left:17406;top:13787;width:2;height:512" coordorigin="17406,13787" coordsize="0,512" path="m17406,13787l17406,14298e" filled="false" stroked="true" strokeweight="1.091pt" strokecolor="#d09668">
                <v:path arrowok="t"/>
              </v:shape>
            </v:group>
            <v:group style="position:absolute;left:17395;top:9647;width:111;height:2" coordorigin="17395,9647" coordsize="111,2">
              <v:shape style="position:absolute;left:17395;top:9647;width:111;height:2" coordorigin="17395,9647" coordsize="111,0" path="m17395,9647l17506,9647e" filled="false" stroked="true" strokeweight=".132pt" strokecolor="#d09668">
                <v:path arrowok="t"/>
              </v:shape>
            </v:group>
            <v:group style="position:absolute;left:17396;top:3841;width:2;height:405" coordorigin="17396,3841" coordsize="2,405">
              <v:shape style="position:absolute;left:17396;top:3841;width:2;height:405" coordorigin="17396,3841" coordsize="0,405" path="m17396,3841l17396,4246e" filled="false" stroked="true" strokeweight=".562304pt" strokecolor="#d09668">
                <v:path arrowok="t"/>
              </v:shape>
            </v:group>
            <v:group style="position:absolute;left:17349;top:15129;width:103;height:2" coordorigin="17349,15129" coordsize="103,2">
              <v:shape style="position:absolute;left:17349;top:15129;width:103;height:2" coordorigin="17349,15129" coordsize="103,0" path="m17349,15129l17452,15129e" filled="false" stroked="true" strokeweight=".132pt" strokecolor="#d09668">
                <v:path arrowok="t"/>
              </v:shape>
            </v:group>
            <v:group style="position:absolute;left:17406;top:13209;width:29;height:17" coordorigin="17406,13209" coordsize="29,17">
              <v:shape style="position:absolute;left:17406;top:13209;width:29;height:17" coordorigin="17406,13209" coordsize="29,17" path="m17434,13209l17425,13213,17415,13219,17406,13225,17434,13209xe" filled="true" fillcolor="#d09668" stroked="false">
                <v:path arrowok="t"/>
                <v:fill type="solid"/>
              </v:shape>
            </v:group>
            <v:group style="position:absolute;left:17408;top:15602;width:2;height:405" coordorigin="17408,15602" coordsize="2,405">
              <v:shape style="position:absolute;left:17408;top:15602;width:2;height:405" coordorigin="17408,15602" coordsize="0,405" path="m17408,15602l17408,16007e" filled="false" stroked="true" strokeweight=".562304pt" strokecolor="#d09668">
                <v:path arrowok="t"/>
              </v:shape>
            </v:group>
            <v:group style="position:absolute;left:17411;top:10158;width:41;height:2" coordorigin="17411,10158" coordsize="41,2">
              <v:shape style="position:absolute;left:17411;top:10158;width:41;height:2" coordorigin="17411,10158" coordsize="41,0" path="m17411,10158l17451,10158e" filled="false" stroked="true" strokeweight=".152pt" strokecolor="#d09668">
                <v:path arrowok="t"/>
              </v:shape>
            </v:group>
            <v:group style="position:absolute;left:17420;top:5130;width:2;height:406" coordorigin="17420,5130" coordsize="2,406">
              <v:shape style="position:absolute;left:17420;top:5130;width:2;height:406" coordorigin="17420,5130" coordsize="0,406" path="m17420,5130l17420,5535e" filled="false" stroked="true" strokeweight=".783456pt" strokecolor="#d09668">
                <v:path arrowok="t"/>
              </v:shape>
            </v:group>
            <v:group style="position:absolute;left:17413;top:11718;width:133;height:2" coordorigin="17413,11718" coordsize="133,2">
              <v:shape style="position:absolute;left:17413;top:11718;width:133;height:2" coordorigin="17413,11718" coordsize="133,0" path="m17413,11718l17546,11718e" filled="false" stroked="true" strokeweight=".405pt" strokecolor="#d09668">
                <v:path arrowok="t"/>
              </v:shape>
            </v:group>
            <v:group style="position:absolute;left:17417;top:5108;width:2;height:2" coordorigin="17417,5108" coordsize="2,2">
              <v:shape style="position:absolute;left:17417;top:5108;width:2;height:2" coordorigin="17417,5108" coordsize="1,0" path="m17417,5108l17418,5108e" filled="false" stroked="true" strokeweight="2.008pt" strokecolor="#d09668">
                <v:path arrowok="t"/>
              </v:shape>
            </v:group>
            <v:group style="position:absolute;left:17433;top:14313;width:2;height:405" coordorigin="17433,14313" coordsize="2,405">
              <v:shape style="position:absolute;left:17433;top:14313;width:2;height:405" coordorigin="17433,14313" coordsize="0,405" path="m17433,14313l17433,14718e" filled="false" stroked="true" strokeweight=".791648pt" strokecolor="#d09668">
                <v:path arrowok="t"/>
              </v:shape>
            </v:group>
            <v:group style="position:absolute;left:17429;top:14741;width:2;height:2" coordorigin="17429,14741" coordsize="2,2">
              <v:shape style="position:absolute;left:17429;top:14741;width:2;height:2" coordorigin="17429,14741" coordsize="1,0" path="m17429,14741l17430,14741e" filled="false" stroked="true" strokeweight="1.998pt" strokecolor="#d09668">
                <v:path arrowok="t"/>
              </v:shape>
            </v:group>
            <v:group style="position:absolute;left:17434;top:5230;width:30;height:2" coordorigin="17434,5230" coordsize="30,2">
              <v:shape style="position:absolute;left:17434;top:5230;width:30;height:2" coordorigin="17434,5230" coordsize="30,0" path="m17434,5230l17464,5230e" filled="false" stroked="true" strokeweight=".112pt" strokecolor="#d09668">
                <v:path arrowok="t"/>
              </v:shape>
            </v:group>
            <v:group style="position:absolute;left:17446;top:14618;width:31;height:2" coordorigin="17446,14618" coordsize="31,2">
              <v:shape style="position:absolute;left:17446;top:14618;width:31;height:2" coordorigin="17446,14618" coordsize="31,0" path="m17446,14618l17477,14618e" filled="false" stroked="true" strokeweight=".111pt" strokecolor="#d09668">
                <v:path arrowok="t"/>
              </v:shape>
            </v:group>
            <v:group style="position:absolute;left:17448;top:4716;width:112;height:2" coordorigin="17448,4716" coordsize="112,2">
              <v:shape style="position:absolute;left:17448;top:4716;width:112;height:2" coordorigin="17448,4716" coordsize="112,0" path="m17448,4716l17559,4716e" filled="false" stroked="true" strokeweight=".132pt" strokecolor="#d09668">
                <v:path arrowok="t"/>
              </v:shape>
            </v:group>
            <v:group style="position:absolute;left:17460;top:15132;width:112;height:2" coordorigin="17460,15132" coordsize="112,2">
              <v:shape style="position:absolute;left:17460;top:15132;width:112;height:2" coordorigin="17460,15132" coordsize="112,0" path="m17460,15132l17571,15132e" filled="false" stroked="true" strokeweight=".132pt" strokecolor="#d09668">
                <v:path arrowok="t"/>
              </v:shape>
            </v:group>
            <v:group style="position:absolute;left:17464;top:5227;width:41;height:2" coordorigin="17464,5227" coordsize="41,2">
              <v:shape style="position:absolute;left:17464;top:5227;width:41;height:2" coordorigin="17464,5227" coordsize="41,0" path="m17464,5227l17504,5227e" filled="false" stroked="true" strokeweight=".152pt" strokecolor="#d09668">
                <v:path arrowok="t"/>
              </v:shape>
            </v:group>
            <v:group style="position:absolute;left:17470;top:8073;width:130;height:2" coordorigin="17470,8073" coordsize="130,2">
              <v:shape style="position:absolute;left:17470;top:8073;width:130;height:2" coordorigin="17470,8073" coordsize="130,0" path="m17470,8073l17599,8073e" filled="false" stroked="true" strokeweight=".396pt" strokecolor="#d09668">
                <v:path arrowok="t"/>
              </v:shape>
            </v:group>
            <v:group style="position:absolute;left:17477;top:14621;width:41;height:2" coordorigin="17477,14621" coordsize="41,2">
              <v:shape style="position:absolute;left:17477;top:14621;width:41;height:2" coordorigin="17477,14621" coordsize="41,0" path="m17477,14621l17517,14621e" filled="false" stroked="true" strokeweight=".152pt" strokecolor="#d09668">
                <v:path arrowok="t"/>
              </v:shape>
            </v:group>
            <v:group style="position:absolute;left:17482;top:13061;width:130;height:2" coordorigin="17482,13061" coordsize="130,2">
              <v:shape style="position:absolute;left:17482;top:13061;width:130;height:2" coordorigin="17482,13061" coordsize="130,0" path="m17482,13061l17612,13061e" filled="false" stroked="true" strokeweight=".386pt" strokecolor="#d09668">
                <v:path arrowok="t"/>
              </v:shape>
            </v:group>
            <v:group style="position:absolute;left:17689;top:15989;width:1712;height:2" coordorigin="17689,15989" coordsize="1712,2">
              <v:shape style="position:absolute;left:17689;top:15989;width:1712;height:2" coordorigin="17689,15989" coordsize="1712,0" path="m17689,15989l19401,15989e" filled="false" stroked="true" strokeweight="1.183601pt" strokecolor="#d09668">
                <v:path arrowok="t"/>
              </v:shape>
            </v:group>
            <v:group style="position:absolute;left:19430;top:8775;width:304;height:2" coordorigin="19430,8775" coordsize="304,2">
              <v:shape style="position:absolute;left:19430;top:8775;width:304;height:2" coordorigin="19430,8775" coordsize="304,0" path="m19430,8775l19733,8775e" filled="false" stroked="true" strokeweight=".264pt" strokecolor="#d09668">
                <v:path arrowok="t"/>
              </v:shape>
            </v:group>
            <v:group style="position:absolute;left:19473;top:9202;width:137;height:2" coordorigin="19473,9202" coordsize="137,2">
              <v:shape style="position:absolute;left:19473;top:9202;width:137;height:2" coordorigin="19473,9202" coordsize="137,0" path="m19473,9202l19609,9202e" filled="false" stroked="true" strokeweight=".416pt" strokecolor="#d09668">
                <v:path arrowok="t"/>
              </v:shape>
            </v:group>
            <v:group style="position:absolute;left:19474;top:8079;width:133;height:2" coordorigin="19474,8079" coordsize="133,2">
              <v:shape style="position:absolute;left:19474;top:8079;width:133;height:2" coordorigin="19474,8079" coordsize="133,0" path="m19474,8079l19607,8079e" filled="false" stroked="true" strokeweight=".406pt" strokecolor="#d09668">
                <v:path arrowok="t"/>
              </v:shape>
            </v:group>
            <v:group style="position:absolute;left:19495;top:16004;width:304;height:2" coordorigin="19495,16004" coordsize="304,2">
              <v:shape style="position:absolute;left:19495;top:16004;width:304;height:2" coordorigin="19495,16004" coordsize="304,0" path="m19495,16004l19799,16004e" filled="false" stroked="true" strokeweight=".264pt" strokecolor="#d09668">
                <v:path arrowok="t"/>
              </v:shape>
            </v:group>
            <v:group style="position:absolute;left:19514;top:11273;width:112;height:2" coordorigin="19514,11273" coordsize="112,2">
              <v:shape style="position:absolute;left:19514;top:11273;width:112;height:2" coordorigin="19514,11273" coordsize="112,0" path="m19514,11273l19625,11273e" filled="false" stroked="true" strokeweight=".132pt" strokecolor="#d09668">
                <v:path arrowok="t"/>
              </v:shape>
            </v:group>
            <v:group style="position:absolute;left:19515;top:4721;width:112;height:2" coordorigin="19515,4721" coordsize="112,2">
              <v:shape style="position:absolute;left:19515;top:4721;width:112;height:2" coordorigin="19515,4721" coordsize="112,0" path="m19515,4721l19626,4721e" filled="false" stroked="true" strokeweight=".132pt" strokecolor="#d09668">
                <v:path arrowok="t"/>
              </v:shape>
            </v:group>
            <v:group style="position:absolute;left:19519;top:11739;width:190;height:2" coordorigin="19519,11739" coordsize="190,2">
              <v:shape style="position:absolute;left:19519;top:11739;width:190;height:2" coordorigin="19519,11739" coordsize="190,0" path="m19519,11739l19709,11739e" filled="false" stroked="true" strokeweight=".116016pt" strokecolor="#d09668">
                <v:path arrowok="t"/>
              </v:shape>
            </v:group>
            <v:group style="position:absolute;left:19520;top:4256;width:190;height:2" coordorigin="19520,4256" coordsize="190,2">
              <v:shape style="position:absolute;left:19520;top:4256;width:190;height:2" coordorigin="19520,4256" coordsize="190,0" path="m19520,4256l19710,4256e" filled="false" stroked="true" strokeweight=".115594pt" strokecolor="#d09668">
                <v:path arrowok="t"/>
              </v:shape>
            </v:group>
            <v:group style="position:absolute;left:19539;top:15577;width:133;height:2" coordorigin="19539,15577" coordsize="133,2">
              <v:shape style="position:absolute;left:19539;top:15577;width:133;height:2" coordorigin="19539,15577" coordsize="133,0" path="m19539,15577l19671,15577e" filled="false" stroked="true" strokeweight=".405pt" strokecolor="#d09668">
                <v:path arrowok="t"/>
              </v:shape>
            </v:group>
            <v:group style="position:absolute;left:19568;top:10761;width:41;height:2" coordorigin="19568,10761" coordsize="41,2">
              <v:shape style="position:absolute;left:19568;top:10761;width:41;height:2" coordorigin="19568,10761" coordsize="41,0" path="m19568,10761l19609,10761e" filled="false" stroked="true" strokeweight=".152pt" strokecolor="#d09668">
                <v:path arrowok="t"/>
              </v:shape>
            </v:group>
            <v:group style="position:absolute;left:19569;top:5233;width:41;height:2" coordorigin="19569,5233" coordsize="41,2">
              <v:shape style="position:absolute;left:19569;top:5233;width:41;height:2" coordorigin="19569,5233" coordsize="41,0" path="m19569,5233l19610,5233e" filled="false" stroked="true" strokeweight=".152pt" strokecolor="#d09668">
                <v:path arrowok="t"/>
              </v:shape>
            </v:group>
            <v:group style="position:absolute;left:19579;top:13506;width:112;height:2" coordorigin="19579,13506" coordsize="112,2">
              <v:shape style="position:absolute;left:19579;top:13506;width:112;height:2" coordorigin="19579,13506" coordsize="112,0" path="m19579,13506l19690,13506e" filled="false" stroked="true" strokeweight=".132pt" strokecolor="#d09668">
                <v:path arrowok="t"/>
              </v:shape>
            </v:group>
            <v:group style="position:absolute;left:19584;top:13040;width:190;height:2" coordorigin="19584,13040" coordsize="190,2">
              <v:shape style="position:absolute;left:19584;top:13040;width:190;height:2" coordorigin="19584,13040" coordsize="190,0" path="m19584,13040l19774,13040e" filled="false" stroked="true" strokeweight=".115172pt" strokecolor="#d09668">
                <v:path arrowok="t"/>
              </v:shape>
            </v:group>
            <v:group style="position:absolute;left:19609;top:10759;width:30;height:2" coordorigin="19609,10759" coordsize="30,2">
              <v:shape style="position:absolute;left:19609;top:10759;width:30;height:2" coordorigin="19609,10759" coordsize="30,0" path="m19609,10759l19638,10759e" filled="false" stroked="true" strokeweight=".111pt" strokecolor="#d09668">
                <v:path arrowok="t"/>
              </v:shape>
            </v:group>
            <v:group style="position:absolute;left:19609;top:9210;width:130;height:2" coordorigin="19609,9210" coordsize="130,2">
              <v:shape style="position:absolute;left:19609;top:9210;width:130;height:2" coordorigin="19609,9210" coordsize="130,0" path="m19609,9210l19739,9210e" filled="false" stroked="true" strokeweight=".386pt" strokecolor="#d09668">
                <v:path arrowok="t"/>
              </v:shape>
            </v:group>
            <v:group style="position:absolute;left:19610;top:5236;width:30;height:2" coordorigin="19610,5236" coordsize="30,2">
              <v:shape style="position:absolute;left:19610;top:5236;width:30;height:2" coordorigin="19610,5236" coordsize="30,0" path="m19610,5236l19640,5236e" filled="false" stroked="true" strokeweight=".111pt" strokecolor="#d09668">
                <v:path arrowok="t"/>
              </v:shape>
            </v:group>
            <v:group style="position:absolute;left:19610;top:8071;width:129;height:2" coordorigin="19610,8071" coordsize="129,2">
              <v:shape style="position:absolute;left:19610;top:8071;width:129;height:2" coordorigin="19610,8071" coordsize="129,0" path="m19610,8071l19739,8071e" filled="false" stroked="true" strokeweight=".396pt" strokecolor="#d09668">
                <v:path arrowok="t"/>
              </v:shape>
            </v:group>
            <v:group style="position:absolute;left:19625;top:11270;width:112;height:2" coordorigin="19625,11270" coordsize="112,2">
              <v:shape style="position:absolute;left:19625;top:11270;width:112;height:2" coordorigin="19625,11270" coordsize="112,0" path="m19625,11270l19736,11270e" filled="false" stroked="true" strokeweight=".132pt" strokecolor="#d09668">
                <v:path arrowok="t"/>
              </v:shape>
            </v:group>
            <v:group style="position:absolute;left:19633;top:14018;width:41;height:2" coordorigin="19633,14018" coordsize="41,2">
              <v:shape style="position:absolute;left:19633;top:14018;width:41;height:2" coordorigin="19633,14018" coordsize="41,0" path="m19633,14018l19674,14018e" filled="false" stroked="true" strokeweight=".152pt" strokecolor="#d09668">
                <v:path arrowok="t"/>
              </v:shape>
            </v:group>
            <v:group style="position:absolute;left:19652;top:10454;width:2;height:406" coordorigin="19652,10454" coordsize="2,406">
              <v:shape style="position:absolute;left:19652;top:10454;width:2;height:406" coordorigin="19652,10454" coordsize="0,406" path="m19652,10454l19652,10859e" filled="false" stroked="true" strokeweight=".783744pt" strokecolor="#d09668">
                <v:path arrowok="t"/>
              </v:shape>
            </v:group>
            <v:group style="position:absolute;left:19651;top:9349;width:28;height:16" coordorigin="19651,9349" coordsize="28,16">
              <v:shape style="position:absolute;left:19651;top:9349;width:28;height:16" coordorigin="19651,9349" coordsize="28,16" path="m19651,9349l19678,9365,19669,9360,19660,9354,19651,9349xe" filled="true" fillcolor="#d09668" stroked="false">
                <v:path arrowok="t"/>
                <v:fill type="solid"/>
              </v:shape>
            </v:group>
            <v:group style="position:absolute;left:19652;top:7916;width:27;height:16" coordorigin="19652,7916" coordsize="27,16">
              <v:shape style="position:absolute;left:19652;top:7916;width:27;height:16" coordorigin="19652,7916" coordsize="27,16" path="m19679,7916l19652,7931,19661,7927,19670,7921,19679,7916xe" filled="true" fillcolor="#d09668" stroked="false">
                <v:path arrowok="t"/>
                <v:fill type="solid"/>
              </v:shape>
            </v:group>
            <v:group style="position:absolute;left:19652;top:9315;width:60;height:33" coordorigin="19652,9315" coordsize="60,33">
              <v:shape style="position:absolute;left:19652;top:9315;width:60;height:33" coordorigin="19652,9315" coordsize="60,33" path="m19712,9315l19696,9320,19682,9327,19667,9336,19652,9347,19712,9315xe" filled="true" fillcolor="#d09668" stroked="false">
                <v:path arrowok="t"/>
                <v:fill type="solid"/>
              </v:shape>
            </v:group>
            <v:group style="position:absolute;left:19653;top:7933;width:60;height:33" coordorigin="19653,7933" coordsize="60,33">
              <v:shape style="position:absolute;left:19653;top:7933;width:60;height:33" coordorigin="19653,7933" coordsize="60,33" path="m19653,7933l19669,7944,19683,7953,19697,7960,19713,7965,19653,7933xe" filled="true" fillcolor="#d09668" stroked="false">
                <v:path arrowok="t"/>
                <v:fill type="solid"/>
              </v:shape>
            </v:group>
            <v:group style="position:absolute;left:19655;top:10881;width:2;height:2" coordorigin="19655,10881" coordsize="2,2">
              <v:shape style="position:absolute;left:19655;top:10881;width:2;height:2" coordorigin="19655,10881" coordsize="1,0" path="m19655,10881l19655,10881e" filled="false" stroked="true" strokeweight="2.009pt" strokecolor="#d09668">
                <v:path arrowok="t"/>
              </v:shape>
            </v:group>
            <v:group style="position:absolute;left:19656;top:5113;width:2;height:2" coordorigin="19656,5113" coordsize="2,2">
              <v:shape style="position:absolute;left:19656;top:5113;width:2;height:2" coordorigin="19656,5113" coordsize="1,0" path="m19656,5113l19657,5113e" filled="false" stroked="true" strokeweight="1.998pt" strokecolor="#d09668">
                <v:path arrowok="t"/>
              </v:shape>
            </v:group>
            <v:group style="position:absolute;left:19665;top:12148;width:77;height:887" coordorigin="19665,12148" coordsize="77,887">
              <v:shape style="position:absolute;left:19665;top:12148;width:77;height:887" coordorigin="19665,12148" coordsize="77,887" path="m19665,12148l19742,13035,19740,12987,19737,12919,19731,12835,19724,12741,19716,12641,19707,12538,19698,12438,19689,12344,19680,12262,19672,12195,19665,12148xe" filled="true" fillcolor="#d09668" stroked="false">
                <v:path arrowok="t"/>
                <v:fill type="solid"/>
              </v:shape>
            </v:group>
            <v:group style="position:absolute;left:19679;top:9928;width:2;height:512" coordorigin="19679,9928" coordsize="2,512">
              <v:shape style="position:absolute;left:19679;top:9928;width:2;height:512" coordorigin="19679,9928" coordsize="0,512" path="m19679,9928l19679,10439e" filled="false" stroked="true" strokeweight="1.08pt" strokecolor="#d09668">
                <v:path arrowok="t"/>
              </v:shape>
            </v:group>
            <v:group style="position:absolute;left:19676;top:11743;width:2;height:405" coordorigin="19676,11743" coordsize="2,405">
              <v:shape style="position:absolute;left:19676;top:11743;width:2;height:405" coordorigin="19676,11743" coordsize="0,405" path="m19676,11743l19676,12148e" filled="false" stroked="true" strokeweight=".562304pt" strokecolor="#d09668">
                <v:path arrowok="t"/>
              </v:shape>
            </v:group>
            <v:group style="position:absolute;left:19674;top:14020;width:30;height:2" coordorigin="19674,14020" coordsize="30,2">
              <v:shape style="position:absolute;left:19674;top:14020;width:30;height:2" coordorigin="19674,14020" coordsize="30,0" path="m19674,14020l19704,14020e" filled="false" stroked="true" strokeweight=".111pt" strokecolor="#d09668">
                <v:path arrowok="t"/>
              </v:shape>
            </v:group>
            <v:group style="position:absolute;left:19675;top:15569;width:125;height:2" coordorigin="19675,15569" coordsize="125,2">
              <v:shape style="position:absolute;left:19675;top:15569;width:125;height:2" coordorigin="19675,15569" coordsize="125,0" path="m19675,15569l19799,15569e" filled="false" stroked="true" strokeweight=".365pt" strokecolor="#d09668">
                <v:path arrowok="t"/>
              </v:shape>
            </v:group>
            <v:group style="position:absolute;left:19679;top:9366;width:33;height:19" coordorigin="19679,9366" coordsize="33,19">
              <v:shape style="position:absolute;left:19679;top:9366;width:33;height:19" coordorigin="19679,9366" coordsize="33,19" path="m19679,9366l19701,9379,19712,9384,19679,9366xe" filled="true" fillcolor="#d09668" stroked="false">
                <v:path arrowok="t"/>
                <v:fill type="solid"/>
              </v:shape>
            </v:group>
            <v:group style="position:absolute;left:19680;top:7896;width:33;height:19" coordorigin="19680,7896" coordsize="33,19">
              <v:shape style="position:absolute;left:19680;top:7896;width:33;height:19" coordorigin="19680,7896" coordsize="33,19" path="m19713,7896l19702,7902,19691,7908,19680,7915,19713,7896xe" filled="true" fillcolor="#d09668" stroked="false">
                <v:path arrowok="t"/>
                <v:fill type="solid"/>
              </v:shape>
            </v:group>
            <v:group style="position:absolute;left:19680;top:5555;width:2;height:512" coordorigin="19680,5555" coordsize="2,512">
              <v:shape style="position:absolute;left:19680;top:5555;width:2;height:512" coordorigin="19680,5555" coordsize="0,512" path="m19680,5555l19680,6067e" filled="false" stroked="true" strokeweight="1.091pt" strokecolor="#d09668">
                <v:path arrowok="t"/>
              </v:shape>
            </v:group>
            <v:group style="position:absolute;left:19690;top:9922;width:28;height:6" coordorigin="19690,9922" coordsize="28,6">
              <v:shape style="position:absolute;left:19690;top:9922;width:28;height:6" coordorigin="19690,9922" coordsize="28,6" path="m19717,9922l19695,9922,19690,9928,19717,9922xe" filled="true" fillcolor="#d09668" stroked="false">
                <v:path arrowok="t"/>
                <v:fill type="solid"/>
              </v:shape>
            </v:group>
            <v:group style="position:absolute;left:19690;top:15179;width:120;height:2" coordorigin="19690,15179" coordsize="120,2">
              <v:shape style="position:absolute;left:19690;top:15179;width:120;height:2" coordorigin="19690,15179" coordsize="120,0" path="m19690,15179l19810,15179e" filled="false" stroked="true" strokeweight=".273pt" strokecolor="#d09668">
                <v:path arrowok="t"/>
              </v:shape>
            </v:group>
            <v:group style="position:absolute;left:19691;top:6067;width:60;height:1601" coordorigin="19691,6067" coordsize="60,1601">
              <v:shape style="position:absolute;left:19691;top:6067;width:60;height:1601" coordorigin="19691,6067" coordsize="60,1601" path="m19691,6067l19693,6133,19696,6262,19699,6345,19702,6438,19705,6538,19709,6645,19713,6755,19717,6867,19721,6979,19725,7089,19729,7195,19733,7296,19737,7389,19740,7472,19744,7543,19749,7643,19751,7667,19691,6067xe" filled="true" fillcolor="#d09668" stroked="false">
                <v:path arrowok="t"/>
                <v:fill type="solid"/>
              </v:shape>
            </v:group>
            <v:group style="position:absolute;left:19691;top:7353;width:28;height:6" coordorigin="19691,7353" coordsize="28,6">
              <v:shape style="position:absolute;left:19691;top:7353;width:28;height:6" coordorigin="19691,7353" coordsize="28,6" path="m19691,7353l19697,7358,19718,7358,19691,7353xe" filled="true" fillcolor="#d09668" stroked="false">
                <v:path arrowok="t"/>
                <v:fill type="solid"/>
              </v:shape>
            </v:group>
            <v:group style="position:absolute;left:19710;top:9489;width:2;height:88" coordorigin="19710,9489" coordsize="2,88">
              <v:shape style="position:absolute;left:19710;top:9489;width:2;height:88" coordorigin="19710,9489" coordsize="0,88" path="m19710,9489l19710,9576e" filled="false" stroked="true" strokeweight=".382pt" strokecolor="#d09668">
                <v:path arrowok="t"/>
              </v:shape>
            </v:group>
            <v:group style="position:absolute;left:19711;top:7705;width:2;height:90" coordorigin="19711,7705" coordsize="2,90">
              <v:shape style="position:absolute;left:19711;top:7705;width:2;height:90" coordorigin="19711,7705" coordsize="0,90" path="m19711,7705l19711,7794e" filled="false" stroked="true" strokeweight=".393pt" strokecolor="#d09668">
                <v:path arrowok="t"/>
              </v:shape>
            </v:group>
            <v:group style="position:absolute;left:19626;top:4724;width:111;height:2" coordorigin="19626,4724" coordsize="111,2">
              <v:shape style="position:absolute;left:19626;top:4724;width:111;height:2" coordorigin="19626,4724" coordsize="111,0" path="m19626,4724l19737,4724e" filled="false" stroked="true" strokeweight=".132pt" strokecolor="#d09668">
                <v:path arrowok="t"/>
              </v:shape>
            </v:group>
            <v:group style="position:absolute;left:19717;top:13920;width:2;height:405" coordorigin="19717,13920" coordsize="2,405">
              <v:shape style="position:absolute;left:19717;top:13920;width:2;height:405" coordorigin="19717,13920" coordsize="0,405" path="m19717,13920l19717,14325e" filled="false" stroked="true" strokeweight=".79208pt" strokecolor="#d09668">
                <v:path arrowok="t"/>
              </v:shape>
            </v:group>
            <v:group style="position:absolute;left:19718;top:9390;width:2;height:100" coordorigin="19718,9390" coordsize="2,100">
              <v:shape style="position:absolute;left:19718;top:9390;width:2;height:100" coordorigin="19718,9390" coordsize="0,100" path="m19718,9390l19718,9489e" filled="false" stroked="true" strokeweight=".426pt" strokecolor="#d09668">
                <v:path arrowok="t"/>
              </v:shape>
            </v:group>
            <v:group style="position:absolute;left:19720;top:7796;width:2;height:96" coordorigin="19720,7796" coordsize="2,96">
              <v:shape style="position:absolute;left:19720;top:7796;width:2;height:96" coordorigin="19720,7796" coordsize="0,96" path="m19720,7796l19720,7891e" filled="false" stroked="true" strokeweight=".415pt" strokecolor="#d09668">
                <v:path arrowok="t"/>
              </v:shape>
            </v:group>
            <v:group style="position:absolute;left:19716;top:15413;width:29;height:17" coordorigin="19716,15413" coordsize="29,17">
              <v:shape style="position:absolute;left:19716;top:15413;width:29;height:17" coordorigin="19716,15413" coordsize="29,17" path="m19744,15413l19716,15430,19726,15425,19735,15419,19744,15413xe" filled="true" fillcolor="#d09668" stroked="false">
                <v:path arrowok="t"/>
                <v:fill type="solid"/>
              </v:shape>
            </v:group>
            <v:group style="position:absolute;left:19717;top:9613;width:33;height:299" coordorigin="19717,9613" coordsize="33,299">
              <v:shape style="position:absolute;left:19717;top:9613;width:33;height:299" coordorigin="19717,9613" coordsize="33,299" path="m19749,9613l19740,9688,19729,9763,19721,9837,19717,9912,19749,9613xe" filled="true" fillcolor="#d09668" stroked="false">
                <v:path arrowok="t"/>
                <v:fill type="solid"/>
              </v:shape>
            </v:group>
            <v:group style="position:absolute;left:19717;top:15432;width:60;height:32" coordorigin="19717,15432" coordsize="60,32">
              <v:shape style="position:absolute;left:19717;top:15432;width:60;height:32" coordorigin="19717,15432" coordsize="60,32" path="m19717,15432l19733,15443,19747,15452,19762,15459,19777,15464,19717,15432xe" filled="true" fillcolor="#d09668" stroked="false">
                <v:path arrowok="t"/>
                <v:fill type="solid"/>
              </v:shape>
            </v:group>
            <v:group style="position:absolute;left:19724;top:11504;width:2;height:229" coordorigin="19724,11504" coordsize="2,229">
              <v:shape style="position:absolute;left:19724;top:11504;width:2;height:229" coordorigin="19724,11504" coordsize="0,229" path="m19724,11504l19724,11732e" filled="false" stroked="true" strokeweight=".404pt" strokecolor="#d09668">
                <v:path arrowok="t"/>
              </v:shape>
            </v:group>
            <v:group style="position:absolute;left:19720;top:13898;width:2;height:2" coordorigin="19720,13898" coordsize="2,2">
              <v:shape style="position:absolute;left:19720;top:13898;width:2;height:2" coordorigin="19720,13898" coordsize="1,0" path="m19720,13898l19721,13898e" filled="false" stroked="true" strokeweight="1.998pt" strokecolor="#d09668">
                <v:path arrowok="t"/>
              </v:shape>
            </v:group>
            <v:group style="position:absolute;left:19732;top:11280;width:2;height:221" coordorigin="19732,11280" coordsize="2,221">
              <v:shape style="position:absolute;left:19732;top:11280;width:2;height:221" coordorigin="19732,11280" coordsize="0,221" path="m19732,11280l19732,11500e" filled="false" stroked="true" strokeweight=".393pt" strokecolor="#d09668">
                <v:path arrowok="t"/>
              </v:shape>
            </v:group>
            <v:group style="position:absolute;left:19732;top:8098;width:2;height:680" coordorigin="19732,8098" coordsize="2,680">
              <v:shape style="position:absolute;left:19732;top:8098;width:2;height:680" coordorigin="19732,8098" coordsize="0,680" path="m19732,8098l19732,8777e" filled="false" stroked="true" strokeweight=".718519pt" strokecolor="#d09668">
                <v:path arrowok="t"/>
              </v:shape>
            </v:group>
            <v:group style="position:absolute;left:19745;top:14340;width:2;height:512" coordorigin="19745,14340" coordsize="2,512">
              <v:shape style="position:absolute;left:19745;top:14340;width:2;height:512" coordorigin="19745,14340" coordsize="0,512" path="m19745,14340l19745,14851e" filled="false" stroked="true" strokeweight="1.08pt" strokecolor="#d09668">
                <v:path arrowok="t"/>
              </v:shape>
            </v:group>
            <v:group style="position:absolute;left:19739;top:8772;width:2;height:432" coordorigin="19739,8772" coordsize="2,432">
              <v:shape style="position:absolute;left:19739;top:8772;width:2;height:432" coordorigin="19739,8772" coordsize="0,432" path="m19739,8772l19739,9203e" filled="false" stroked="true" strokeweight=".56684pt" strokecolor="#d09668">
                <v:path arrowok="t"/>
              </v:shape>
            </v:group>
            <v:group style="position:absolute;left:19744;top:15394;width:33;height:19" coordorigin="19744,15394" coordsize="33,19">
              <v:shape style="position:absolute;left:19744;top:15394;width:33;height:19" coordorigin="19744,15394" coordsize="33,19" path="m19777,15394l19766,15400,19755,15406,19744,15413,19777,15394xe" filled="true" fillcolor="#d09668" stroked="false">
                <v:path arrowok="t"/>
                <v:fill type="solid"/>
              </v:shape>
            </v:group>
            <v:group style="position:absolute;left:19755;top:14851;width:28;height:6" coordorigin="19755,14851" coordsize="28,6">
              <v:shape style="position:absolute;left:19755;top:14851;width:28;height:6" coordorigin="19755,14851" coordsize="28,6" path="m19755,14851l19761,14856,19782,14856,19755,14851xe" filled="true" fillcolor="#d09668" stroked="false">
                <v:path arrowok="t"/>
                <v:fill type="solid"/>
              </v:shape>
            </v:group>
            <v:group style="position:absolute;left:19776;top:15203;width:2;height:88" coordorigin="19776,15203" coordsize="2,88">
              <v:shape style="position:absolute;left:19776;top:15203;width:2;height:88" coordorigin="19776,15203" coordsize="0,88" path="m19776,15203l19776,15290e" filled="false" stroked="true" strokeweight=".382pt" strokecolor="#d09668">
                <v:path arrowok="t"/>
              </v:shape>
            </v:group>
            <v:group style="position:absolute;left:19690;top:13509;width:112;height:2" coordorigin="19690,13509" coordsize="112,2">
              <v:shape style="position:absolute;left:19690;top:13509;width:112;height:2" coordorigin="19690,13509" coordsize="112,0" path="m19690,13509l19801,13509e" filled="false" stroked="true" strokeweight=".132pt" strokecolor="#d09668">
                <v:path arrowok="t"/>
              </v:shape>
            </v:group>
            <v:group style="position:absolute;left:19784;top:15290;width:2;height:99" coordorigin="19784,15290" coordsize="2,99">
              <v:shape style="position:absolute;left:19784;top:15290;width:2;height:99" coordorigin="19784,15290" coordsize="0,99" path="m19784,15290l19784,15389e" filled="false" stroked="true" strokeweight=".426pt" strokecolor="#d09668">
                <v:path arrowok="t"/>
              </v:shape>
            </v:group>
            <v:group style="position:absolute;left:19782;top:14867;width:33;height:299" coordorigin="19782,14867" coordsize="33,299">
              <v:shape style="position:absolute;left:19782;top:14867;width:33;height:299" coordorigin="19782,14867" coordsize="33,299" path="m19782,14867l19786,14942,19795,15016,19805,15090,19815,15165,19782,14867xe" filled="true" fillcolor="#d09668" stroked="false">
                <v:path arrowok="t"/>
                <v:fill type="solid"/>
              </v:shape>
            </v:group>
            <v:group style="position:absolute;left:19789;top:13047;width:2;height:229" coordorigin="19789,13047" coordsize="2,229">
              <v:shape style="position:absolute;left:19789;top:13047;width:2;height:229" coordorigin="19789,13047" coordsize="0,229" path="m19789,13047l19789,13275e" filled="false" stroked="true" strokeweight=".403pt" strokecolor="#d09668">
                <v:path arrowok="t"/>
              </v:shape>
            </v:group>
            <v:group style="position:absolute;left:19797;top:13279;width:2;height:221" coordorigin="19797,13279" coordsize="2,221">
              <v:shape style="position:absolute;left:19797;top:13279;width:2;height:221" coordorigin="19797,13279" coordsize="0,221" path="m19797,13279l19797,13499e" filled="false" stroked="true" strokeweight=".394pt" strokecolor="#d09668">
                <v:path arrowok="t"/>
              </v:shape>
            </v:group>
            <v:group style="position:absolute;left:19804;top:15576;width:2;height:432" coordorigin="19804,15576" coordsize="2,432">
              <v:shape style="position:absolute;left:19804;top:15576;width:2;height:432" coordorigin="19804,15576" coordsize="0,432" path="m19804,15576l19804,16007e" filled="false" stroked="true" strokeweight=".56684pt" strokecolor="#d09668">
                <v:path arrowok="t"/>
              </v:shape>
            </v:group>
            <v:group style="position:absolute;left:17270;top:3847;width:2546;height:12160" coordorigin="17270,3847" coordsize="2546,12160">
              <v:shape style="position:absolute;left:17270;top:3847;width:2546;height:12160" coordorigin="17270,3847" coordsize="2546,12160" path="m19785,13067l17479,13067,17430,13076,17412,13087,17373,13087,17373,13187,17403,13187,17417,13207,17433,13207,17434,13227,17406,13227,17395,13247,17373,13247,17362,13267,17371,13367,17374,13387,17376,13407,17378,13427,17379,13447,17380,13467,17341,13467,17335,13487,17345,13567,17356,13627,17364,13707,17368,13787,17389,13787,17395,13807,17402,13867,17408,13947,17412,14047,17415,14147,17416,14227,17417,14307,17425,14327,17438,14427,17441,14527,17438,14607,17433,14667,17430,14727,17430,14767,17441,14767,17441,15127,17441,15147,17349,15147,17357,15367,17357,15367,17360,15427,17363,15487,17365,15547,17365,15607,17408,15607,17414,16007,17689,16007,17769,15987,19807,15987,19800,15927,19798,15847,19800,15747,19803,15667,19804,15587,19675,15587,19778,15567,19777,15567,19777,15467,19747,15467,19733,15447,19716,15447,19744,15427,19755,15407,19788,15407,19779,15307,19777,15287,19774,15247,19772,15227,19772,15207,19770,15187,19810,15187,19815,15167,19805,15107,19795,15027,19786,14947,19782,14887,19782,14867,19755,14867,19748,14787,19743,14707,19739,14607,19736,14507,19734,14427,19734,14347,19725,14327,19712,14227,19709,14127,19712,14067,19717,13987,19720,13927,19720,13887,19709,13887,19709,13527,19690,13527,19579,13507,19801,13507,19793,13287,19793,13287,19790,13227,19788,13167,19786,13107,19785,1306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807,15987l18748,15987,18830,16007,19809,16007,19807,1598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804,15567l19799,15567,19768,15587,19804,15587,19804,1556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801,13507l19663,13507,19690,13527,19801,13527,19801,1350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7367,12147l17372,12207,17373,12267,17373,12347,17371,12447,17368,12547,17364,12647,17359,12747,17355,12847,17351,12927,17348,13007,17346,13067,17347,13087,17372,13087,17430,13076,17445,13067,19785,13067,19785,13047,19742,13047,19665,12167,17590,12167,17367,1214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7430,13076l17372,13087,17412,13087,17430,13076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7282,11707l17281,11727,17282,11807,17285,11887,17286,11987,17284,12067,17276,12147,17533,12147,17590,12167,19671,12167,19676,11747,19720,11747,19720,11727,17307,11727,17307,11723,17282,1170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7307,11723l17307,11727,17313,11727,17307,11723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747,9647l17506,9647,17431,9660,17422,9667,17376,9667,17376,10027,17365,10027,17364,10067,17368,10127,17372,10207,17375,10267,17372,10367,17359,10467,17351,10487,17351,10567,17349,10647,17346,10747,17342,10847,17337,10927,17329,11007,17302,11007,17302,11027,17299,11087,17290,11167,17279,11247,17270,11307,17275,11327,17315,11327,17313,11347,17313,11367,17311,11387,17309,11407,17306,11447,17297,11547,17328,11547,17338,11567,17369,11587,17352,11587,17337,11607,17308,11607,17308,11707,17307,11723,17313,11727,19720,11727,19720,11687,19722,11627,19725,11567,19728,11507,19728,11507,19736,11287,19644,11287,19644,11267,19644,10907,19655,10907,19655,10867,19652,10807,19647,10747,19644,10667,19647,10567,19660,10467,19668,10447,19669,10387,19670,10287,19673,10187,19677,10107,19683,10007,19690,9947,19695,9927,19717,9927,19721,9847,19729,9767,19740,9707,19747,964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743,8787l17348,8787,17343,9187,17311,9187,17300,9207,17299,9267,17297,9327,17294,9367,17291,9427,17291,9427,17283,9647,17337,9667,17395,9667,17431,9660,17450,9647,19747,9647,19749,9627,19744,9607,19705,9607,19706,9587,19707,9567,19709,9547,19711,9527,19714,9507,19722,9407,19712,9387,19690,9387,19679,9367,19652,9367,19667,9347,19682,9347,19696,9327,19712,9327,19712,9227,19642,9227,19609,9207,19739,9207,19737,9127,19734,9047,19733,8967,19735,8867,19743,878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7431,9660l17395,9667,17422,9667,17431,9660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609,9207l19642,9227,19713,9227,19609,920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739,9207l19609,9207,19713,9227,19737,9227,19739,920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7360,8067l17335,8067,17333,8087,17334,8107,17335,8167,17338,8227,17341,8327,17344,8407,17347,8487,17348,8587,17348,8667,17345,8727,17340,8787,19733,8787,19728,8727,19726,8667,19725,8587,19727,8507,19729,8407,19736,8247,19738,8167,19740,8107,19740,8107,19740,8087,17433,8087,17418,8078,17360,806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713,7967l17360,7967,17360,8067,17400,8067,17418,8078,17466,8087,19707,8087,19714,8083,19713,8067,19713,796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714,8083l19707,8087,19714,8087,19714,8083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740,8067l19739,8067,19714,8083,19714,8087,19740,8087,19740,806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7400,8067l17360,8067,17418,8078,17400,806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669,7947l17405,7947,17390,7967,19683,7967,19669,794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679,7927l17422,7927,17420,7947,19652,7947,19679,792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702,7907l17381,7907,17393,7927,19691,7927,19702,790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706,7687l17368,7687,17366,7707,17365,7727,17364,7747,17361,7767,17358,7787,17350,7887,17371,7907,19724,7907,19715,7807,19715,7807,19712,7787,19710,7767,19708,7727,19707,7707,19706,768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645,4727l17428,4727,17429,4747,17429,5087,17418,5107,17417,5147,17420,5207,17425,5267,17428,5347,17425,5427,17412,5547,17404,5567,17403,5627,17402,5727,17399,5807,17395,5907,17390,6007,17382,6067,17381,6147,17379,6187,17377,6267,17375,6347,17371,6447,17368,6547,17364,6647,17361,6767,17357,6867,17352,6987,17348,7087,17344,7207,17340,7307,17337,7387,17333,7467,17330,7547,17327,7607,17325,7647,17323,7667,17328,7687,19751,7687,19749,7647,19746,7607,19744,7547,19740,7487,19737,7407,19733,7307,19729,7207,19725,7107,19717,6867,19713,6767,19709,6647,19705,6547,19702,6447,19699,6347,19696,6267,19694,6207,19693,6147,19692,6107,19691,6067,19684,6007,19678,5907,19674,5827,19671,5727,19670,5647,19669,5567,19661,5547,19648,5447,19645,5347,19648,5267,19650,5247,17464,5247,17490,5234,17494,5227,19651,5227,19653,5207,19656,5147,19656,5107,19645,5107,19645,4747,19645,472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7490,5234l17464,5247,17483,5247,17490,5234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651,5227l17504,5227,17490,5234,17483,5247,19650,5247,19651,522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721,4267l17353,4267,17352,4327,17350,4387,17347,4447,17345,4487,17344,4507,17336,4727,19737,4727,19729,4507,19729,4507,19726,4447,19723,4387,19721,4327,19721,4267xe" filled="true" fillcolor="#d09668" stroked="false">
                <v:path arrowok="t"/>
                <v:fill type="solid"/>
              </v:shape>
              <v:shape style="position:absolute;left:17270;top:3847;width:2546;height:12160" coordorigin="17270,3847" coordsize="2546,12160" path="m19672,3847l17402,3847,17396,4247,17396,4267,19677,4267,19672,3847xe" filled="true" fillcolor="#d09668" stroked="false">
                <v:path arrowok="t"/>
                <v:fill type="solid"/>
              </v:shape>
            </v:group>
            <v:group style="position:absolute;left:19475;top:15984;width:333;height:36" coordorigin="19475,15984" coordsize="333,36">
              <v:shape style="position:absolute;left:19475;top:15984;width:333;height:36" coordorigin="19475,15984" coordsize="333,36" path="m19792,15984l19641,15985,19565,15986,19489,15989,19475,16005,19478,16015,19489,16019,19565,16016,19641,16015,19792,16014,19803,16009,19807,15999,19803,15988,19792,15984xe" filled="true" fillcolor="#221f20" stroked="false">
                <v:path arrowok="t"/>
                <v:fill type="solid"/>
              </v:shape>
            </v:group>
            <v:group style="position:absolute;left:17400;top:16004;width:311;height:2" coordorigin="17400,16004" coordsize="311,2">
              <v:shape style="position:absolute;left:17400;top:16004;width:311;height:2" coordorigin="17400,16004" coordsize="311,0" path="m17400,16004l17711,16004e" filled="false" stroked="true" strokeweight="1.5pt" strokecolor="#221f20">
                <v:path arrowok="t"/>
              </v:shape>
            </v:group>
            <v:group style="position:absolute;left:17404;top:15584;width:2;height:434" coordorigin="17404,15584" coordsize="2,434">
              <v:shape style="position:absolute;left:17404;top:15584;width:2;height:434" coordorigin="17404,15584" coordsize="0,434" path="m17404,15584l17404,16018e" filled="false" stroked="true" strokeweight="1.999464pt" strokecolor="#221f20">
                <v:path arrowok="t"/>
              </v:shape>
            </v:group>
            <v:group style="position:absolute;left:17357;top:15579;width:219;height:33" coordorigin="17357,15579" coordsize="219,33">
              <v:shape style="position:absolute;left:17357;top:15579;width:219;height:33" coordorigin="17357,15579" coordsize="219,33" path="m17371,15579l17360,15582,17357,15592,17360,15603,17371,15609,17419,15611,17466,15611,17561,15609,17572,15604,17575,15593,17572,15583,17566,15581,17419,15581,17371,15579xe" filled="true" fillcolor="#221f20" stroked="false">
                <v:path arrowok="t"/>
                <v:fill type="solid"/>
              </v:shape>
              <v:shape style="position:absolute;left:17357;top:15579;width:219;height:33" coordorigin="17357,15579" coordsize="219,33" path="m17561,15579l17466,15581,17419,15581,17566,15581,17561,15579xe" filled="true" fillcolor="#221f20" stroked="false">
                <v:path arrowok="t"/>
                <v:fill type="solid"/>
              </v:shape>
            </v:group>
            <v:group style="position:absolute;left:17329;top:15121;width:47;height:483" coordorigin="17329,15121" coordsize="47,483">
              <v:shape style="position:absolute;left:17329;top:15121;width:47;height:483" coordorigin="17329,15121" coordsize="47,483" path="m17344,15121l17334,15124,17329,15135,17331,15211,17334,15286,17341,15437,17344,15513,17345,15588,17350,15599,17361,15603,17371,15599,17375,15588,17374,15513,17371,15437,17364,15286,17361,15211,17359,15135,17354,15124,17344,15121xe" filled="true" fillcolor="#221f20" stroked="false">
                <v:path arrowok="t"/>
                <v:fill type="solid"/>
              </v:shape>
            </v:group>
            <v:group style="position:absolute;left:17330;top:15109;width:252;height:36" coordorigin="17330,15109" coordsize="252,36">
              <v:shape style="position:absolute;left:17330;top:15109;width:252;height:36" coordorigin="17330,15109" coordsize="252,36" path="m17344,15109l17333,15114,17330,15124,17333,15135,17344,15139,17400,15140,17511,15144,17566,15145,17577,15140,17581,15130,17577,15120,17566,15115,17511,15114,17400,15110,17344,15109xe" filled="true" fillcolor="#221f20" stroked="false">
                <v:path arrowok="t"/>
                <v:fill type="solid"/>
              </v:shape>
            </v:group>
            <v:group style="position:absolute;left:17357;top:15333;width:116;height:30" coordorigin="17357,15333" coordsize="116,30">
              <v:shape style="position:absolute;left:17357;top:15333;width:116;height:30" coordorigin="17357,15333" coordsize="116,30" path="m17458,15333l17371,15333,17360,15338,17357,15348,17360,15359,17371,15363,17458,15363,17469,15359,17472,15348,17469,15338,17458,15333xe" filled="true" fillcolor="#221f20" stroked="false">
                <v:path arrowok="t"/>
                <v:fill type="solid"/>
              </v:shape>
            </v:group>
            <v:group style="position:absolute;left:17436;top:14758;width:2;height:371" coordorigin="17436,14758" coordsize="2,371">
              <v:shape style="position:absolute;left:17436;top:14758;width:2;height:371" coordorigin="17436,14758" coordsize="0,371" path="m17436,14758l17436,15128e" filled="false" stroked="true" strokeweight="1.5pt" strokecolor="#221f20">
                <v:path arrowok="t"/>
              </v:shape>
            </v:group>
            <v:group style="position:absolute;left:17422;top:14747;width:257;height:30" coordorigin="17422,14747" coordsize="257,30">
              <v:shape style="position:absolute;left:17422;top:14747;width:257;height:30" coordorigin="17422,14747" coordsize="257,30" path="m17664,14747l17436,14747,17425,14752,17422,14762,17425,14772,17436,14777,17664,14777,17675,14772,17678,14762,17675,14752,17664,14747xe" filled="true" fillcolor="#221f20" stroked="false">
                <v:path arrowok="t"/>
                <v:fill type="solid"/>
              </v:shape>
            </v:group>
            <v:group style="position:absolute;left:17425;top:14295;width:2;height:477" coordorigin="17425,14295" coordsize="2,477">
              <v:shape style="position:absolute;left:17425;top:14295;width:2;height:477" coordorigin="17425,14295" coordsize="0,477" path="m17425,14295l17425,14771e" filled="false" stroked="true" strokeweight="1.959667pt" strokecolor="#221f20">
                <v:path arrowok="t"/>
              </v:shape>
            </v:group>
            <v:group style="position:absolute;left:17427;top:14598;width:100;height:36" coordorigin="17427,14598" coordsize="100,36">
              <v:shape style="position:absolute;left:17427;top:14598;width:100;height:36" coordorigin="17427,14598" coordsize="100,36" path="m17442,14598l17431,14602,17427,14612,17431,14623,17442,14628,17459,14629,17494,14632,17512,14633,17523,14628,17527,14618,17523,14608,17512,14603,17494,14602,17459,14599,17442,14598xe" filled="true" fillcolor="#221f20" stroked="false">
                <v:path arrowok="t"/>
                <v:fill type="solid"/>
              </v:shape>
            </v:group>
            <v:group style="position:absolute;left:19798;top:15558;width:2;height:461" coordorigin="19798,15558" coordsize="2,461">
              <v:shape style="position:absolute;left:19798;top:15558;width:2;height:461" coordorigin="19798,15558" coordsize="0,461" path="m19798,15558l19798,16018e" filled="false" stroked="true" strokeweight="2.021632pt" strokecolor="#221f20">
                <v:path arrowok="t"/>
              </v:shape>
              <v:shape style="position:absolute;left:19518;top:14830;width:306;height:762" type="#_x0000_t75" stroked="false">
                <v:imagedata r:id="rId386" o:title=""/>
              </v:shape>
            </v:group>
            <v:group style="position:absolute;left:19712;top:14321;width:52;height:541" coordorigin="19712,14321" coordsize="52,541">
              <v:shape style="position:absolute;left:19712;top:14321;width:52;height:541" coordorigin="19712,14321" coordsize="52,541" path="m19727,14321l19717,14325,19712,14335,19713,14421,19714,14506,19716,14592,19719,14677,19725,14762,19734,14847,19751,14861,19761,14858,19764,14847,19755,14762,19749,14677,19746,14592,19744,14506,19743,14421,19742,14335,19738,14325,19727,14321xe" filled="true" fillcolor="#221f20" stroked="false">
                <v:path arrowok="t"/>
                <v:fill type="solid"/>
              </v:shape>
            </v:group>
            <v:group style="position:absolute;left:17332;top:12610;width:333;height:36" coordorigin="17332,12610" coordsize="333,36">
              <v:shape style="position:absolute;left:17332;top:12610;width:333;height:36" coordorigin="17332,12610" coordsize="333,36" path="m17650,12610l17574,12613,17498,12615,17347,12616,17336,12620,17332,12631,17336,12641,17347,12646,17498,12645,17574,12643,17650,12640,17664,12625,17661,12614,17650,12610xe" filled="true" fillcolor="#221f20" stroked="false">
                <v:path arrowok="t"/>
                <v:fill type="solid"/>
              </v:shape>
            </v:group>
            <v:group style="position:absolute;left:19645;top:12127;width:106;height:919" coordorigin="19645,12127" coordsize="106,919">
              <v:shape style="position:absolute;left:19645;top:12127;width:106;height:919" coordorigin="19645,12127" coordsize="106,919" path="m19657,12127l19647,12133,19645,12145,19657,12224,19668,12304,19678,12384,19687,12465,19695,12546,19702,12627,19708,12708,19713,12789,19717,12870,19719,12950,19720,13030,19725,13041,19735,13045,19746,13041,19750,13030,19749,12950,19747,12869,19743,12787,19738,12705,19732,12623,19725,12541,19717,12460,19708,12378,19697,12297,19686,12217,19674,12137,19667,12128,19657,12127xe" filled="true" fillcolor="#221f20" stroked="false">
                <v:path arrowok="t"/>
                <v:fill type="solid"/>
              </v:shape>
            </v:group>
            <v:group style="position:absolute;left:19564;top:13019;width:219;height:33" coordorigin="19564,13019" coordsize="219,33">
              <v:shape style="position:absolute;left:19564;top:13019;width:219;height:33" coordorigin="19564,13019" coordsize="219,33" path="m19720,13019l19673,13019,19578,13021,19567,13025,19564,13036,19567,13046,19578,13051,19673,13049,19774,13049,19779,13047,19782,13037,19779,13026,19768,13021,19720,13019xe" filled="true" fillcolor="#221f20" stroked="false">
                <v:path arrowok="t"/>
                <v:fill type="solid"/>
              </v:shape>
              <v:shape style="position:absolute;left:19564;top:13019;width:219;height:33" coordorigin="19564,13019" coordsize="219,33" path="m19774,13049l19720,13049,19768,13051,19774,13049xe" filled="true" fillcolor="#221f20" stroked="false">
                <v:path arrowok="t"/>
                <v:fill type="solid"/>
              </v:shape>
            </v:group>
            <v:group style="position:absolute;left:19764;top:13026;width:47;height:483" coordorigin="19764,13026" coordsize="47,483">
              <v:shape style="position:absolute;left:19764;top:13026;width:47;height:483" coordorigin="19764,13026" coordsize="47,483" path="m19779,13026l19768,13030,19764,13041,19765,13117,19768,13192,19775,13343,19778,13419,19780,13494,19785,13505,19795,13509,19805,13505,19810,13494,19808,13419,19805,13343,19798,13192,19795,13117,19794,13041,19789,13030,19779,13026xe" filled="true" fillcolor="#221f20" stroked="false">
                <v:path arrowok="t"/>
                <v:fill type="solid"/>
              </v:shape>
            </v:group>
            <v:group style="position:absolute;left:19558;top:13484;width:252;height:36" coordorigin="19558,13484" coordsize="252,36">
              <v:shape style="position:absolute;left:19558;top:13484;width:252;height:36" coordorigin="19558,13484" coordsize="252,36" path="m19573,13484l19562,13489,19558,13499,19562,13510,19573,13514,19628,13515,19739,13519,19795,13520,19806,13515,19809,13505,19806,13495,19795,13490,19739,13489,19628,13485,19573,13484xe" filled="true" fillcolor="#221f20" stroked="false">
                <v:path arrowok="t"/>
                <v:fill type="solid"/>
              </v:shape>
            </v:group>
            <v:group style="position:absolute;left:19667;top:13266;width:116;height:30" coordorigin="19667,13266" coordsize="116,30">
              <v:shape style="position:absolute;left:19667;top:13266;width:116;height:30" coordorigin="19667,13266" coordsize="116,30" path="m19768,13266l19681,13266,19670,13271,19667,13281,19670,13291,19681,13296,19768,13296,19779,13291,19782,13281,19779,13271,19768,13266xe" filled="true" fillcolor="#221f20" stroked="false">
                <v:path arrowok="t"/>
                <v:fill type="solid"/>
              </v:shape>
            </v:group>
            <v:group style="position:absolute;left:19703;top:13501;width:2;height:371" coordorigin="19703,13501" coordsize="2,371">
              <v:shape style="position:absolute;left:19703;top:13501;width:2;height:371" coordorigin="19703,13501" coordsize="0,371" path="m19703,13501l19703,13871e" filled="false" stroked="true" strokeweight="1.5pt" strokecolor="#221f20">
                <v:path arrowok="t"/>
              </v:shape>
            </v:group>
            <v:group style="position:absolute;left:19461;top:13852;width:257;height:30" coordorigin="19461,13852" coordsize="257,30">
              <v:shape style="position:absolute;left:19461;top:13852;width:257;height:30" coordorigin="19461,13852" coordsize="257,30" path="m19703,13852l19475,13852,19464,13857,19461,13867,19464,13878,19475,13882,19703,13882,19714,13878,19717,13867,19714,13857,19703,13852xe" filled="true" fillcolor="#221f20" stroked="false">
                <v:path arrowok="t"/>
                <v:fill type="solid"/>
              </v:shape>
            </v:group>
            <v:group style="position:absolute;left:19714;top:13858;width:2;height:477" coordorigin="19714,13858" coordsize="2,477">
              <v:shape style="position:absolute;left:19714;top:13858;width:2;height:477" coordorigin="19714,13858" coordsize="0,477" path="m19714,13858l19714,14335e" filled="false" stroked="true" strokeweight="1.958926pt" strokecolor="#221f20">
                <v:path arrowok="t"/>
              </v:shape>
            </v:group>
            <v:group style="position:absolute;left:19612;top:13996;width:100;height:36" coordorigin="19612,13996" coordsize="100,36">
              <v:shape style="position:absolute;left:19612;top:13996;width:100;height:36" coordorigin="19612,13996" coordsize="100,36" path="m19627,13996l19616,14001,19612,14011,19616,14021,19627,14026,19645,14027,19680,14031,19697,14032,19708,14027,19712,14017,19708,14006,19697,14002,19680,14001,19645,13997,19627,13996xe" filled="true" fillcolor="#221f20" stroked="false">
                <v:path arrowok="t"/>
                <v:fill type="solid"/>
              </v:shape>
            </v:group>
            <v:group style="position:absolute;left:19700;top:8052;width:49;height:730" coordorigin="19700,8052" coordsize="49,730">
              <v:shape style="position:absolute;left:19700;top:8052;width:49;height:730" coordorigin="19700,8052" coordsize="49,730" path="m19734,8052l19723,8056,19719,8067,19717,8144,19714,8222,19710,8300,19705,8378,19702,8457,19700,8535,19700,8613,19704,8690,19712,8768,19718,8778,19729,8782,19739,8778,19742,8768,19734,8690,19730,8613,19730,8535,19732,8457,19735,8378,19740,8300,19744,8222,19747,8144,19749,8067,19744,8056,19734,8052xe" filled="true" fillcolor="#221f20" stroked="false">
                <v:path arrowok="t"/>
                <v:fill type="solid"/>
              </v:shape>
              <v:shape style="position:absolute;left:19454;top:7652;width:299;height:435" type="#_x0000_t75" stroked="false">
                <v:imagedata r:id="rId387" o:title=""/>
              </v:shape>
            </v:group>
            <v:group style="position:absolute;left:19670;top:6040;width:90;height:1632" coordorigin="19670,6040" coordsize="90,1632">
              <v:shape style="position:absolute;left:19670;top:6040;width:90;height:1632" coordorigin="19670,6040" coordsize="90,1632" path="m19685,6040l19675,6043,19670,6054,19671,6134,19672,6214,19674,6295,19677,6375,19680,6455,19683,6535,19689,6695,19693,6775,19696,6855,19698,6935,19700,7015,19704,7176,19706,7256,19709,7337,19712,7417,19717,7497,19722,7577,19730,7656,19746,7671,19756,7667,19760,7656,19752,7577,19747,7497,19742,7417,19739,7337,19736,7256,19734,7176,19730,7015,19728,6935,19726,6855,19723,6775,19719,6695,19713,6535,19710,6455,19707,6375,19704,6295,19702,6214,19701,6134,19700,6054,19695,6043,19685,6040xe" filled="true" fillcolor="#221f20" stroked="false">
                <v:path arrowok="t"/>
                <v:fill type="solid"/>
              </v:shape>
            </v:group>
            <v:group style="position:absolute;left:19668;top:7325;width:59;height:38" coordorigin="19668,7325" coordsize="59,38">
              <v:shape style="position:absolute;left:19668;top:7325;width:59;height:38" coordorigin="19668,7325" coordsize="59,38" path="m19681,7325l19669,7337,19668,7347,19685,7361,19698,7362,19712,7362,19723,7358,19727,7347,19723,7337,19714,7333,19697,7333,19689,7326,19681,7325xe" filled="true" fillcolor="#221f20" stroked="false">
                <v:path arrowok="t"/>
                <v:fill type="solid"/>
              </v:shape>
              <v:shape style="position:absolute;left:19668;top:7325;width:59;height:38" coordorigin="19668,7325" coordsize="59,38" path="m19712,7332l19708,7332,19697,7333,19714,7333,19712,7332xe" filled="true" fillcolor="#221f20" stroked="false">
                <v:path arrowok="t"/>
                <v:fill type="solid"/>
              </v:shape>
            </v:group>
            <v:group style="position:absolute;left:19648;top:5528;width:52;height:541" coordorigin="19648,5528" coordsize="52,541">
              <v:shape style="position:absolute;left:19648;top:5528;width:52;height:541" coordorigin="19648,5528" coordsize="52,541" path="m19663,5528l19653,5532,19648,5542,19649,5628,19649,5713,19652,5799,19655,5884,19661,5969,19670,6054,19687,6069,19697,6065,19700,6054,19691,5969,19685,5884,19682,5799,19679,5713,19679,5628,19678,5542,19674,5532,19663,5528xe" filled="true" fillcolor="#221f20" stroked="false">
                <v:path arrowok="t"/>
                <v:fill type="solid"/>
              </v:shape>
            </v:group>
            <v:group style="position:absolute;left:19500;top:4226;width:219;height:33" coordorigin="19500,4226" coordsize="219,33">
              <v:shape style="position:absolute;left:19500;top:4226;width:219;height:33" coordorigin="19500,4226" coordsize="219,33" path="m19656,4226l19609,4226,19514,4228,19503,4232,19500,4243,19503,4253,19514,4258,19609,4256,19710,4256,19714,4254,19718,4244,19714,4233,19704,4228,19656,4226xe" filled="true" fillcolor="#221f20" stroked="false">
                <v:path arrowok="t"/>
                <v:fill type="solid"/>
              </v:shape>
              <v:shape style="position:absolute;left:19500;top:4226;width:219;height:33" coordorigin="19500,4226" coordsize="219,33" path="m19710,4256l19656,4256,19704,4258,19710,4256xe" filled="true" fillcolor="#221f20" stroked="false">
                <v:path arrowok="t"/>
                <v:fill type="solid"/>
              </v:shape>
            </v:group>
            <v:group style="position:absolute;left:19699;top:4233;width:47;height:483" coordorigin="19699,4233" coordsize="47,483">
              <v:shape style="position:absolute;left:19699;top:4233;width:47;height:483" coordorigin="19699,4233" coordsize="47,483" path="m19714,4233l19704,4237,19699,4248,19701,4324,19704,4399,19711,4550,19714,4626,19716,4701,19721,4712,19731,4716,19741,4712,19746,4701,19744,4626,19741,4550,19734,4399,19731,4324,19729,4248,19725,4237,19714,4233xe" filled="true" fillcolor="#221f20" stroked="false">
                <v:path arrowok="t"/>
                <v:fill type="solid"/>
              </v:shape>
            </v:group>
            <v:group style="position:absolute;left:19494;top:4691;width:252;height:36" coordorigin="19494,4691" coordsize="252,36">
              <v:shape style="position:absolute;left:19494;top:4691;width:252;height:36" coordorigin="19494,4691" coordsize="252,36" path="m19509,4691l19498,4696,19494,4706,19498,4717,19509,4721,19564,4722,19675,4726,19731,4727,19742,4722,19745,4712,19742,4702,19731,4697,19675,4696,19564,4692,19509,4691xe" filled="true" fillcolor="#221f20" stroked="false">
                <v:path arrowok="t"/>
                <v:fill type="solid"/>
              </v:shape>
            </v:group>
            <v:group style="position:absolute;left:19602;top:4473;width:116;height:30" coordorigin="19602,4473" coordsize="116,30">
              <v:shape style="position:absolute;left:19602;top:4473;width:116;height:30" coordorigin="19602,4473" coordsize="116,30" path="m19704,4473l19617,4473,19606,4478,19602,4488,19606,4498,19617,4503,19704,4503,19715,4498,19718,4488,19715,4478,19704,4473xe" filled="true" fillcolor="#221f20" stroked="false">
                <v:path arrowok="t"/>
                <v:fill type="solid"/>
              </v:shape>
            </v:group>
            <v:group style="position:absolute;left:19397;top:5059;width:257;height:30" coordorigin="19397,5059" coordsize="257,30">
              <v:shape style="position:absolute;left:19397;top:5059;width:257;height:30" coordorigin="19397,5059" coordsize="257,30" path="m19639,5059l19411,5059,19400,5064,19397,5074,19400,5085,19411,5089,19639,5089,19650,5085,19653,5074,19650,5064,19639,5059xe" filled="true" fillcolor="#221f20" stroked="false">
                <v:path arrowok="t"/>
                <v:fill type="solid"/>
              </v:shape>
            </v:group>
            <v:group style="position:absolute;left:19548;top:5203;width:100;height:36" coordorigin="19548,5203" coordsize="100,36">
              <v:shape style="position:absolute;left:19548;top:5203;width:100;height:36" coordorigin="19548,5203" coordsize="100,36" path="m19563,5203l19552,5208,19548,5218,19552,5228,19563,5233,19580,5234,19616,5238,19633,5239,19644,5234,19648,5224,19644,5213,19633,5209,19616,5208,19580,5204,19563,5203xe" filled="true" fillcolor="#221f20" stroked="false">
                <v:path arrowok="t"/>
                <v:fill type="solid"/>
              </v:shape>
            </v:group>
            <v:group style="position:absolute;left:17326;top:12121;width:65;height:950" coordorigin="17326,12121" coordsize="65,950">
              <v:shape style="position:absolute;left:17326;top:12121;width:65;height:950" coordorigin="17326,12121" coordsize="65,950" path="m17361,12121l17351,12125,17347,12136,17355,12211,17360,12288,17361,12364,17360,12441,17357,12518,17352,12596,17347,12673,17341,12750,17336,12828,17331,12904,17328,12981,17326,13057,17331,13068,17341,13071,17351,13068,17356,13057,17358,12981,17361,12904,17366,12828,17371,12750,17377,12673,17382,12596,17387,12518,17390,12441,17391,12364,17390,12288,17385,12211,17377,12136,17371,12125,17361,12121xe" filled="true" fillcolor="#221f20" stroked="false">
                <v:path arrowok="t"/>
                <v:fill type="solid"/>
              </v:shape>
              <v:shape style="position:absolute;left:17315;top:13037;width:306;height:762" type="#_x0000_t75" stroked="false">
                <v:imagedata r:id="rId388" o:title=""/>
              </v:shape>
            </v:group>
            <v:group style="position:absolute;left:17375;top:13768;width:52;height:541" coordorigin="17375,13768" coordsize="52,541">
              <v:shape style="position:absolute;left:17375;top:13768;width:52;height:541" coordorigin="17375,13768" coordsize="52,541" path="m17388,13768l17378,13771,17375,13782,17384,13867,17390,13952,17393,14037,17395,14123,17396,14209,17397,14294,17401,14305,17412,14308,17422,14305,17427,14294,17426,14209,17425,14123,17423,14037,17420,13952,17414,13867,17405,13782,17399,13771,17388,13768xe" filled="true" fillcolor="#221f20" stroked="false">
                <v:path arrowok="t"/>
                <v:fill type="solid"/>
              </v:shape>
            </v:group>
            <v:group style="position:absolute;left:19409;top:8747;width:333;height:36" coordorigin="19409,8747" coordsize="333,36">
              <v:shape style="position:absolute;left:19409;top:8747;width:333;height:36" coordorigin="19409,8747" coordsize="333,36" path="m19424,8747l19413,8751,19409,8762,19413,8772,19424,8777,19500,8780,19575,8782,19727,8783,19738,8778,19742,8768,19738,8757,19727,8753,19575,8752,19500,8750,19424,8747xe" filled="true" fillcolor="#221f20" stroked="false">
                <v:path arrowok="t"/>
                <v:fill type="solid"/>
              </v:shape>
            </v:group>
            <v:group style="position:absolute;left:17335;top:8762;width:311;height:2" coordorigin="17335,8762" coordsize="311,2">
              <v:shape style="position:absolute;left:17335;top:8762;width:311;height:2" coordorigin="17335,8762" coordsize="311,0" path="m17335,8762l17645,8762e" filled="false" stroked="true" strokeweight="1.5pt" strokecolor="#221f20">
                <v:path arrowok="t"/>
              </v:shape>
            </v:group>
            <v:group style="position:absolute;left:17338;top:8748;width:2;height:434" coordorigin="17338,8748" coordsize="2,434">
              <v:shape style="position:absolute;left:17338;top:8748;width:2;height:434" coordorigin="17338,8748" coordsize="0,434" path="m17338,8748l17338,9182e" filled="false" stroked="true" strokeweight="1.999816pt" strokecolor="#221f20">
                <v:path arrowok="t"/>
              </v:shape>
            </v:group>
            <v:group style="position:absolute;left:17291;top:9156;width:219;height:33" coordorigin="17291,9156" coordsize="219,33">
              <v:shape style="position:absolute;left:17291;top:9156;width:219;height:33" coordorigin="17291,9156" coordsize="219,33" path="m17353,9156l17306,9158,17295,9163,17291,9174,17295,9184,17306,9188,17353,9186,17500,9186,17506,9183,17510,9173,17506,9162,17495,9158,17401,9156,17353,9156xe" filled="true" fillcolor="#221f20" stroked="false">
                <v:path arrowok="t"/>
                <v:fill type="solid"/>
              </v:shape>
              <v:shape style="position:absolute;left:17291;top:9156;width:219;height:33" coordorigin="17291,9156" coordsize="219,33" path="m17500,9186l17353,9186,17401,9186,17495,9188,17500,9186xe" filled="true" fillcolor="#221f20" stroked="false">
                <v:path arrowok="t"/>
                <v:fill type="solid"/>
              </v:shape>
            </v:group>
            <v:group style="position:absolute;left:17264;top:9164;width:47;height:483" coordorigin="17264,9164" coordsize="47,483">
              <v:shape style="position:absolute;left:17264;top:9164;width:47;height:483" coordorigin="17264,9164" coordsize="47,483" path="m17295,9164l17285,9167,17280,9178,17278,9254,17276,9329,17268,9480,17265,9556,17264,9631,17268,9642,17279,9646,17289,9642,17294,9631,17295,9556,17298,9480,17306,9329,17308,9254,17310,9178,17305,9167,17295,9164xe" filled="true" fillcolor="#221f20" stroked="false">
                <v:path arrowok="t"/>
                <v:fill type="solid"/>
              </v:shape>
            </v:group>
            <v:group style="position:absolute;left:17264;top:9622;width:252;height:36" coordorigin="17264,9622" coordsize="252,36">
              <v:shape style="position:absolute;left:17264;top:9622;width:252;height:36" coordorigin="17264,9622" coordsize="252,36" path="m17501,9622l17445,9622,17334,9626,17279,9627,17268,9632,17264,9642,17268,9652,17279,9657,17334,9656,17445,9652,17501,9652,17512,9647,17515,9636,17512,9626,17501,9622xe" filled="true" fillcolor="#221f20" stroked="false">
                <v:path arrowok="t"/>
                <v:fill type="solid"/>
              </v:shape>
            </v:group>
            <v:group style="position:absolute;left:17291;top:9403;width:116;height:30" coordorigin="17291,9403" coordsize="116,30">
              <v:shape style="position:absolute;left:17291;top:9403;width:116;height:30" coordorigin="17291,9403" coordsize="116,30" path="m17393,9403l17306,9403,17295,9408,17291,9418,17295,9428,17306,9433,17393,9433,17403,9428,17407,9418,17403,9408,17393,9403xe" filled="true" fillcolor="#221f20" stroked="false">
                <v:path arrowok="t"/>
                <v:fill type="solid"/>
              </v:shape>
            </v:group>
            <v:group style="position:absolute;left:17371;top:9638;width:2;height:371" coordorigin="17371,9638" coordsize="2,371">
              <v:shape style="position:absolute;left:17371;top:9638;width:2;height:371" coordorigin="17371,9638" coordsize="0,371" path="m17371,9638l17371,10008e" filled="false" stroked="true" strokeweight="1.5pt" strokecolor="#221f20">
                <v:path arrowok="t"/>
              </v:shape>
            </v:group>
            <v:group style="position:absolute;left:17356;top:9989;width:257;height:30" coordorigin="17356,9989" coordsize="257,30">
              <v:shape style="position:absolute;left:17356;top:9989;width:257;height:30" coordorigin="17356,9989" coordsize="257,30" path="m17598,9989l17371,9989,17360,9994,17356,10004,17360,10015,17371,10019,17598,10019,17609,10015,17613,10004,17609,9994,17598,9989xe" filled="true" fillcolor="#221f20" stroked="false">
                <v:path arrowok="t"/>
                <v:fill type="solid"/>
              </v:shape>
            </v:group>
            <v:group style="position:absolute;left:17360;top:9995;width:2;height:477" coordorigin="17360,9995" coordsize="2,477">
              <v:shape style="position:absolute;left:17360;top:9995;width:2;height:477" coordorigin="17360,9995" coordsize="0,477" path="m17360,9995l17360,10472e" filled="false" stroked="true" strokeweight="1.958778pt" strokecolor="#221f20">
                <v:path arrowok="t"/>
              </v:shape>
            </v:group>
            <v:group style="position:absolute;left:17362;top:10133;width:100;height:36" coordorigin="17362,10133" coordsize="100,36">
              <v:shape style="position:absolute;left:17362;top:10133;width:100;height:36" coordorigin="17362,10133" coordsize="100,36" path="m17447,10133l17429,10134,17394,10138,17376,10139,17365,10143,17362,10154,17365,10164,17376,10169,17394,10168,17429,10164,17447,10163,17458,10158,17461,10148,17458,10138,17447,10133xe" filled="true" fillcolor="#221f20" stroked="false">
                <v:path arrowok="t"/>
                <v:fill type="solid"/>
              </v:shape>
            </v:group>
            <v:group style="position:absolute;left:19733;top:8748;width:2;height:461" coordorigin="19733,8748" coordsize="2,461">
              <v:shape style="position:absolute;left:19733;top:8748;width:2;height:461" coordorigin="19733,8748" coordsize="0,461" path="m19733,8748l19733,9209e" filled="false" stroked="true" strokeweight="2.021920pt" strokecolor="#221f20">
                <v:path arrowok="t"/>
              </v:shape>
              <v:shape style="position:absolute;left:19453;top:9174;width:306;height:762" type="#_x0000_t75" stroked="false">
                <v:imagedata r:id="rId389" o:title=""/>
              </v:shape>
            </v:group>
            <v:group style="position:absolute;left:19647;top:9905;width:52;height:541" coordorigin="19647,9905" coordsize="52,541">
              <v:shape style="position:absolute;left:19647;top:9905;width:52;height:541" coordorigin="19647,9905" coordsize="52,541" path="m19685,9905l19660,10004,19654,10089,19650,10175,19648,10260,19647,10346,19647,10431,19652,10442,19662,10445,19672,10442,19677,10431,19677,10346,19678,10260,19680,10175,19684,10089,19690,10004,19699,9919,19695,9908,19685,9905xe" filled="true" fillcolor="#221f20" stroked="false">
                <v:path arrowok="t"/>
                <v:fill type="solid"/>
              </v:shape>
            </v:group>
            <v:group style="position:absolute;left:17267;top:12121;width:333;height:36" coordorigin="17267,12121" coordsize="333,36">
              <v:shape style="position:absolute;left:17267;top:12121;width:333;height:36" coordorigin="17267,12121" coordsize="333,36" path="m17281,12121l17270,12125,17267,12136,17270,12146,17281,12151,17433,12152,17509,12153,17585,12156,17595,12152,17599,12142,17595,12131,17585,12126,17509,12123,17433,12122,17281,12121xe" filled="true" fillcolor="#221f20" stroked="false">
                <v:path arrowok="t"/>
                <v:fill type="solid"/>
              </v:shape>
            </v:group>
            <v:group style="position:absolute;left:19363;top:12141;width:311;height:2" coordorigin="19363,12141" coordsize="311,2">
              <v:shape style="position:absolute;left:19363;top:12141;width:311;height:2" coordorigin="19363,12141" coordsize="311,0" path="m19363,12141l19674,12141e" filled="false" stroked="true" strokeweight="1.5pt" strokecolor="#221f20">
                <v:path arrowok="t"/>
              </v:shape>
            </v:group>
            <v:group style="position:absolute;left:19670;top:11721;width:2;height:434" coordorigin="19670,11721" coordsize="2,434">
              <v:shape style="position:absolute;left:19670;top:11721;width:2;height:434" coordorigin="19670,11721" coordsize="0,434" path="m19670,11721l19670,12155e" filled="false" stroked="true" strokeweight="2.000328pt" strokecolor="#221f20">
                <v:path arrowok="t"/>
              </v:shape>
            </v:group>
            <v:group style="position:absolute;left:19498;top:11716;width:219;height:33" coordorigin="19498,11716" coordsize="219,33">
              <v:shape style="position:absolute;left:19498;top:11716;width:219;height:33" coordorigin="19498,11716" coordsize="219,33" path="m19513,11716l19502,11720,19498,11730,19502,11741,19513,11746,19608,11748,19655,11748,19702,11746,19713,11740,19717,11729,19713,11719,19708,11718,19655,11718,19608,11718,19513,11716xe" filled="true" fillcolor="#221f20" stroked="false">
                <v:path arrowok="t"/>
                <v:fill type="solid"/>
              </v:shape>
              <v:shape style="position:absolute;left:19498;top:11716;width:219;height:33" coordorigin="19498,11716" coordsize="219,33" path="m19702,11716l19655,11718,19708,11718,19702,11716xe" filled="true" fillcolor="#221f20" stroked="false">
                <v:path arrowok="t"/>
                <v:fill type="solid"/>
              </v:shape>
            </v:group>
            <v:group style="position:absolute;left:19698;top:11258;width:47;height:483" coordorigin="19698,11258" coordsize="47,483">
              <v:shape style="position:absolute;left:19698;top:11258;width:47;height:483" coordorigin="19698,11258" coordsize="47,483" path="m19730,11258l19719,11261,19715,11272,19713,11348,19710,11423,19703,11574,19700,11650,19698,11725,19703,11736,19713,11740,19723,11736,19728,11725,19730,11650,19733,11574,19740,11423,19743,11348,19745,11272,19740,11261,19730,11258xe" filled="true" fillcolor="#221f20" stroked="false">
                <v:path arrowok="t"/>
                <v:fill type="solid"/>
              </v:shape>
            </v:group>
            <v:group style="position:absolute;left:19493;top:11246;width:252;height:36" coordorigin="19493,11246" coordsize="252,36">
              <v:shape style="position:absolute;left:19493;top:11246;width:252;height:36" coordorigin="19493,11246" coordsize="252,36" path="m19729,11246l19674,11247,19563,11251,19507,11252,19497,11257,19493,11267,19497,11277,19507,11282,19563,11281,19674,11277,19729,11276,19740,11272,19744,11261,19740,11251,19729,11246xe" filled="true" fillcolor="#221f20" stroked="false">
                <v:path arrowok="t"/>
                <v:fill type="solid"/>
              </v:shape>
            </v:group>
            <v:group style="position:absolute;left:19601;top:11470;width:116;height:30" coordorigin="19601,11470" coordsize="116,30">
              <v:shape style="position:absolute;left:19601;top:11470;width:116;height:30" coordorigin="19601,11470" coordsize="116,30" path="m19702,11470l19616,11470,19605,11475,19601,11485,19605,11496,19616,11500,19702,11500,19713,11496,19717,11485,19713,11475,19702,11470xe" filled="true" fillcolor="#221f20" stroked="false">
                <v:path arrowok="t"/>
                <v:fill type="solid"/>
              </v:shape>
            </v:group>
            <v:group style="position:absolute;left:19637;top:10895;width:2;height:371" coordorigin="19637,10895" coordsize="2,371">
              <v:shape style="position:absolute;left:19637;top:10895;width:2;height:371" coordorigin="19637,10895" coordsize="0,371" path="m19637,10895l19637,11265e" filled="false" stroked="true" strokeweight="1.5pt" strokecolor="#221f20">
                <v:path arrowok="t"/>
              </v:shape>
            </v:group>
            <v:group style="position:absolute;left:19395;top:10884;width:257;height:30" coordorigin="19395,10884" coordsize="257,30">
              <v:shape style="position:absolute;left:19395;top:10884;width:257;height:30" coordorigin="19395,10884" coordsize="257,30" path="m19637,10884l19410,10884,19399,10889,19395,10899,19399,10909,19410,10914,19637,10914,19648,10909,19652,10899,19648,10889,19637,10884xe" filled="true" fillcolor="#221f20" stroked="false">
                <v:path arrowok="t"/>
                <v:fill type="solid"/>
              </v:shape>
            </v:group>
            <v:group style="position:absolute;left:19649;top:10432;width:2;height:477" coordorigin="19649,10432" coordsize="2,477">
              <v:shape style="position:absolute;left:19649;top:10432;width:2;height:477" coordorigin="19649,10432" coordsize="0,477" path="m19649,10432l19649,10908e" filled="false" stroked="true" strokeweight="1.957815pt" strokecolor="#221f20">
                <v:path arrowok="t"/>
              </v:shape>
            </v:group>
            <v:group style="position:absolute;left:19547;top:10735;width:100;height:36" coordorigin="19547,10735" coordsize="100,36">
              <v:shape style="position:absolute;left:19547;top:10735;width:100;height:36" coordorigin="19547,10735" coordsize="100,36" path="m19632,10735l19614,10736,19579,10739,19562,10740,19551,10745,19547,10755,19551,10765,19562,10770,19579,10769,19614,10766,19632,10765,19643,10760,19647,10750,19643,10739,19632,10735xe" filled="true" fillcolor="#221f20" stroked="false">
                <v:path arrowok="t"/>
                <v:fill type="solid"/>
              </v:shape>
            </v:group>
            <v:group style="position:absolute;left:17276;top:11695;width:2;height:461" coordorigin="17276,11695" coordsize="2,461">
              <v:shape style="position:absolute;left:17276;top:11695;width:2;height:461" coordorigin="17276,11695" coordsize="0,461" path="m17276,11695l17276,12155e" filled="false" stroked="true" strokeweight="2.020768pt" strokecolor="#221f20">
                <v:path arrowok="t"/>
              </v:shape>
              <v:shape style="position:absolute;left:17250;top:10967;width:306;height:762" type="#_x0000_t75" stroked="false">
                <v:imagedata r:id="rId390" o:title=""/>
              </v:shape>
            </v:group>
            <v:group style="position:absolute;left:17310;top:10458;width:52;height:541" coordorigin="17310,10458" coordsize="52,541">
              <v:shape style="position:absolute;left:17310;top:10458;width:52;height:541" coordorigin="17310,10458" coordsize="52,541" path="m17346,10458l17336,10462,17331,10473,17331,10558,17330,10643,17328,10729,17324,10814,17318,10899,17310,10984,17313,10995,17348,10899,17354,10814,17358,10729,17360,10643,17361,10558,17361,10473,17357,10462,17346,10458xe" filled="true" fillcolor="#221f20" stroked="false">
                <v:path arrowok="t"/>
                <v:fill type="solid"/>
              </v:shape>
            </v:group>
            <v:group style="position:absolute;left:17314;top:8047;width:49;height:730" coordorigin="17314,8047" coordsize="49,730">
              <v:shape style="position:absolute;left:17314;top:8047;width:49;height:730" coordorigin="17314,8047" coordsize="49,730" path="m17329,8047l17318,8051,17314,8062,17315,8139,17319,8217,17323,8295,17327,8373,17331,8451,17332,8530,17332,8608,17328,8685,17320,8762,17324,8773,17358,8685,17362,8608,17362,8530,17361,8451,17357,8373,17353,8295,17349,8217,17345,8139,17344,8062,17339,8051,17329,8047xe" filled="true" fillcolor="#221f20" stroked="false">
                <v:path arrowok="t"/>
                <v:fill type="solid"/>
              </v:shape>
              <v:shape style="position:absolute;left:17309;top:7647;width:299;height:435" type="#_x0000_t75" stroked="false">
                <v:imagedata r:id="rId391" o:title=""/>
              </v:shape>
            </v:group>
            <v:group style="position:absolute;left:17303;top:6034;width:90;height:1632" coordorigin="17303,6034" coordsize="90,1632">
              <v:shape style="position:absolute;left:17303;top:6034;width:90;height:1632" coordorigin="17303,6034" coordsize="90,1632" path="m17377,6034l17367,6038,17362,6049,17362,6129,17360,6209,17358,6289,17356,6369,17353,6450,17350,6530,17343,6690,17340,6770,17337,6850,17334,6930,17332,7010,17328,7171,17326,7251,17323,7331,17320,7411,17315,7492,17310,7571,17303,7651,17307,7662,17340,7571,17345,7492,17350,7411,17353,7331,17356,7251,17358,7171,17362,7010,17364,6930,17367,6850,17370,6770,17373,6690,17380,6530,17383,6450,17386,6369,17388,6289,17390,6209,17392,6129,17392,6049,17388,6038,17377,6034xe" filled="true" fillcolor="#221f20" stroked="false">
                <v:path arrowok="t"/>
                <v:fill type="solid"/>
              </v:shape>
            </v:group>
            <v:group style="position:absolute;left:17336;top:7320;width:59;height:38" coordorigin="17336,7320" coordsize="59,38">
              <v:shape style="position:absolute;left:17336;top:7320;width:59;height:38" coordorigin="17336,7320" coordsize="59,38" path="m17354,7327l17350,7327,17340,7332,17336,7342,17340,7352,17350,7357,17364,7357,17377,7356,17394,7342,17393,7331,17390,7328,17365,7328,17354,7327xe" filled="true" fillcolor="#221f20" stroked="false">
                <v:path arrowok="t"/>
                <v:fill type="solid"/>
              </v:shape>
              <v:shape style="position:absolute;left:17336;top:7320;width:59;height:38" coordorigin="17336,7320" coordsize="59,38" path="m17382,7320l17373,7321,17365,7328,17390,7328,17382,7320xe" filled="true" fillcolor="#221f20" stroked="false">
                <v:path arrowok="t"/>
                <v:fill type="solid"/>
              </v:shape>
            </v:group>
            <v:group style="position:absolute;left:17362;top:5523;width:52;height:541" coordorigin="17362,5523" coordsize="52,541">
              <v:shape style="position:absolute;left:17362;top:5523;width:52;height:541" coordorigin="17362,5523" coordsize="52,541" path="m17399,5523l17389,5526,17384,5537,17384,5622,17383,5708,17381,5793,17377,5879,17371,5964,17362,6049,17366,6060,17401,5964,17407,5879,17411,5793,17413,5708,17414,5622,17414,5537,17409,5526,17399,5523xe" filled="true" fillcolor="#221f20" stroked="false">
                <v:path arrowok="t"/>
                <v:fill type="solid"/>
              </v:shape>
            </v:group>
            <v:group style="position:absolute;left:17388;top:3827;width:311;height:2" coordorigin="17388,3827" coordsize="311,2">
              <v:shape style="position:absolute;left:17388;top:3827;width:311;height:2" coordorigin="17388,3827" coordsize="311,0" path="m17388,3827l17698,3827e" filled="false" stroked="true" strokeweight="1.5pt" strokecolor="#221f20">
                <v:path arrowok="t"/>
              </v:shape>
            </v:group>
            <v:group style="position:absolute;left:17391;top:3813;width:2;height:434" coordorigin="17391,3813" coordsize="2,434">
              <v:shape style="position:absolute;left:17391;top:3813;width:2;height:434" coordorigin="17391,3813" coordsize="0,434" path="m17391,3813l17391,4247e" filled="false" stroked="true" strokeweight="2.001032pt" strokecolor="#221f20">
                <v:path arrowok="t"/>
              </v:shape>
            </v:group>
            <v:group style="position:absolute;left:17344;top:4220;width:219;height:33" coordorigin="17344,4220" coordsize="219,33">
              <v:shape style="position:absolute;left:17344;top:4220;width:219;height:33" coordorigin="17344,4220" coordsize="219,33" path="m17406,4220l17359,4222,17348,4228,17344,4238,17348,4249,17359,4252,17406,4250,17553,4250,17559,4248,17563,4237,17559,4227,17548,4222,17454,4220,17406,4220xe" filled="true" fillcolor="#221f20" stroked="false">
                <v:path arrowok="t"/>
                <v:fill type="solid"/>
              </v:shape>
              <v:shape style="position:absolute;left:17344;top:4220;width:219;height:33" coordorigin="17344,4220" coordsize="219,33" path="m17553,4250l17406,4250,17454,4250,17548,4252,17553,4250xe" filled="true" fillcolor="#221f20" stroked="false">
                <v:path arrowok="t"/>
                <v:fill type="solid"/>
              </v:shape>
            </v:group>
            <v:group style="position:absolute;left:17317;top:4228;width:47;height:483" coordorigin="17317,4228" coordsize="47,483">
              <v:shape style="position:absolute;left:17317;top:4228;width:47;height:483" coordorigin="17317,4228" coordsize="47,483" path="m17348,4228l17338,4232,17333,4243,17331,4318,17328,4394,17321,4545,17318,4620,17317,4696,17321,4707,17332,4710,17342,4707,17347,4696,17348,4620,17351,4545,17358,4394,17361,4318,17363,4243,17358,4232,17348,4228xe" filled="true" fillcolor="#221f20" stroked="false">
                <v:path arrowok="t"/>
                <v:fill type="solid"/>
              </v:shape>
            </v:group>
            <v:group style="position:absolute;left:17317;top:4686;width:252;height:36" coordorigin="17317,4686" coordsize="252,36">
              <v:shape style="position:absolute;left:17317;top:4686;width:252;height:36" coordorigin="17317,4686" coordsize="252,36" path="m17554,4686l17498,4687,17387,4691,17332,4691,17321,4696,17317,4707,17321,4717,17332,4721,17387,4721,17498,4717,17554,4716,17565,4711,17568,4701,17565,4691,17554,4686xe" filled="true" fillcolor="#221f20" stroked="false">
                <v:path arrowok="t"/>
                <v:fill type="solid"/>
              </v:shape>
            </v:group>
            <v:group style="position:absolute;left:17344;top:4468;width:116;height:30" coordorigin="17344,4468" coordsize="116,30">
              <v:shape style="position:absolute;left:17344;top:4468;width:116;height:30" coordorigin="17344,4468" coordsize="116,30" path="m17445,4468l17359,4468,17348,4472,17344,4483,17348,4493,17359,4498,17445,4498,17456,4493,17460,4483,17456,4472,17445,4468xe" filled="true" fillcolor="#221f20" stroked="false">
                <v:path arrowok="t"/>
                <v:fill type="solid"/>
              </v:shape>
            </v:group>
            <v:group style="position:absolute;left:17424;top:4703;width:2;height:371" coordorigin="17424,4703" coordsize="2,371">
              <v:shape style="position:absolute;left:17424;top:4703;width:2;height:371" coordorigin="17424,4703" coordsize="0,371" path="m17424,4703l17424,5073e" filled="false" stroked="true" strokeweight="1.5pt" strokecolor="#221f20">
                <v:path arrowok="t"/>
              </v:shape>
            </v:group>
            <v:group style="position:absolute;left:17409;top:5054;width:257;height:30" coordorigin="17409,5054" coordsize="257,30">
              <v:shape style="position:absolute;left:17409;top:5054;width:257;height:30" coordorigin="17409,5054" coordsize="257,30" path="m17651,5054l17424,5054,17413,5059,17409,5069,17413,5079,17424,5084,17651,5084,17662,5079,17666,5069,17662,5059,17651,5054xe" filled="true" fillcolor="#221f20" stroked="false">
                <v:path arrowok="t"/>
                <v:fill type="solid"/>
              </v:shape>
            </v:group>
            <v:group style="position:absolute;left:17413;top:5060;width:2;height:477" coordorigin="17413,5060" coordsize="2,477">
              <v:shape style="position:absolute;left:17413;top:5060;width:2;height:477" coordorigin="17413,5060" coordsize="0,477" path="m17413,5060l17413,5536e" filled="false" stroked="true" strokeweight="1.958444pt" strokecolor="#221f20">
                <v:path arrowok="t"/>
              </v:shape>
            </v:group>
            <v:group style="position:absolute;left:17415;top:5198;width:100;height:36" coordorigin="17415,5198" coordsize="100,36">
              <v:shape style="position:absolute;left:17415;top:5198;width:100;height:36" coordorigin="17415,5198" coordsize="100,36" path="m17500,5198l17482,5199,17447,5202,17429,5203,17418,5208,17415,5218,17418,5229,17429,5233,17447,5232,17482,5229,17500,5228,17510,5223,17514,5213,17510,5202,17500,5198xe" filled="true" fillcolor="#221f20" stroked="false">
                <v:path arrowok="t"/>
                <v:fill type="solid"/>
              </v:shape>
            </v:group>
            <v:group style="position:absolute;left:16225;top:6489;width:111;height:30" coordorigin="16225,6489" coordsize="111,30">
              <v:shape style="position:absolute;left:16225;top:6489;width:111;height:30" coordorigin="16225,6489" coordsize="111,30" path="m16321,6489l16240,6489,16229,6494,16225,6504,16229,6515,16240,6519,16321,6519,16332,6515,16335,6504,16332,6494,16321,6489xe" filled="true" fillcolor="#221f20" stroked="false">
                <v:path arrowok="t"/>
                <v:fill type="solid"/>
              </v:shape>
            </v:group>
            <v:group style="position:absolute;left:16083;top:6587;width:242;height:44" coordorigin="16083,6587" coordsize="242,44">
              <v:shape style="position:absolute;left:16083;top:6587;width:242;height:44" coordorigin="16083,6587" coordsize="242,44" path="m16325,6617l16150,6617,16202,6619,16254,6624,16307,6630,16319,6627,16325,6618,16325,6617xe" filled="true" fillcolor="#221f20" stroked="false">
                <v:path arrowok="t"/>
                <v:fill type="solid"/>
              </v:shape>
              <v:shape style="position:absolute;left:16083;top:6587;width:242;height:44" coordorigin="16083,6587" coordsize="242,44" path="m16152,6587l16098,6591,16087,6597,16083,6608,16087,6617,16098,6621,16150,6617,16325,6617,16324,6608,16315,6602,16260,6594,16206,6589,16152,6587xe" filled="true" fillcolor="#221f20" stroked="false">
                <v:path arrowok="t"/>
                <v:fill type="solid"/>
              </v:shape>
            </v:group>
            <v:group style="position:absolute;left:16255;top:7098;width:90;height:70" coordorigin="16255,7098" coordsize="90,70">
              <v:shape style="position:absolute;left:16255;top:7098;width:90;height:70" coordorigin="16255,7098" coordsize="90,70" path="m16327,7098l16273,7135,16262,7140,16255,7149,16257,7160,16266,7167,16278,7166,16292,7157,16306,7146,16319,7135,16335,7127,16344,7119,16345,7108,16338,7099,16327,7098xe" filled="true" fillcolor="#221f20" stroked="false">
                <v:path arrowok="t"/>
                <v:fill type="solid"/>
              </v:shape>
            </v:group>
            <v:group style="position:absolute;left:16245;top:7148;width:100;height:30" coordorigin="16245,7148" coordsize="100,30">
              <v:shape style="position:absolute;left:16245;top:7148;width:100;height:30" coordorigin="16245,7148" coordsize="100,30" path="m16331,7148l16260,7148,16249,7153,16245,7163,16249,7174,16260,7178,16331,7178,16342,7174,16345,7163,16342,7153,16331,7148xe" filled="true" fillcolor="#221f20" stroked="false">
                <v:path arrowok="t"/>
                <v:fill type="solid"/>
              </v:shape>
            </v:group>
            <v:group style="position:absolute;left:16296;top:7138;width:40;height:30" coordorigin="16296,7138" coordsize="40,30">
              <v:shape style="position:absolute;left:16296;top:7138;width:40;height:30" coordorigin="16296,7138" coordsize="40,30" path="m16321,7138l16311,7138,16300,7143,16296,7153,16300,7164,16311,7168,16321,7168,16332,7164,16335,7153,16332,7143,16321,7138xe" filled="true" fillcolor="#221f20" stroked="false">
                <v:path arrowok="t"/>
                <v:fill type="solid"/>
              </v:shape>
            </v:group>
            <v:group style="position:absolute;left:20656;top:10967;width:33;height:299" coordorigin="20656,10967" coordsize="33,299">
              <v:shape style="position:absolute;left:20656;top:10967;width:33;height:299" coordorigin="20656,10967" coordsize="33,299" path="m20688,10967l20656,11266,20665,11191,20676,11116,20685,11042,20688,10967xe" filled="true" fillcolor="#d09668" stroked="false">
                <v:path arrowok="t"/>
                <v:fill type="solid"/>
              </v:shape>
            </v:group>
            <v:group style="position:absolute;left:20667;top:11676;width:2;height:432" coordorigin="20667,11676" coordsize="2,432">
              <v:shape style="position:absolute;left:20667;top:11676;width:2;height:432" coordorigin="20667,11676" coordsize="0,432" path="m20667,11676l20667,12107e" filled="false" stroked="true" strokeweight=".563088pt" strokecolor="#d09668">
                <v:path arrowok="t"/>
              </v:shape>
            </v:group>
            <v:group style="position:absolute;left:20673;top:9386;width:2;height:214" coordorigin="20673,9386" coordsize="2,214">
              <v:shape style="position:absolute;left:20673;top:9386;width:2;height:214" coordorigin="20673,9386" coordsize="0,214" path="m20673,9386l20673,9599e" filled="false" stroked="true" strokeweight=".382pt" strokecolor="#d09668">
                <v:path arrowok="t"/>
              </v:shape>
            </v:group>
            <v:group style="position:absolute;left:20669;top:9610;width:57;height:2" coordorigin="20669,9610" coordsize="57,2">
              <v:shape style="position:absolute;left:20669;top:9610;width:57;height:2" coordorigin="20669,9610" coordsize="57,0" path="m20669,9610l20725,9610e" filled="false" stroked="true" strokeweight=".061pt" strokecolor="#d09668">
                <v:path arrowok="t"/>
              </v:shape>
            </v:group>
            <v:group style="position:absolute;left:20672;top:12102;width:82;height:2" coordorigin="20672,12102" coordsize="82,2">
              <v:shape style="position:absolute;left:20672;top:12102;width:82;height:2" coordorigin="20672,12102" coordsize="82,0" path="m20672,12102l20753,12102e" filled="false" stroked="true" strokeweight=".071pt" strokecolor="#d09668">
                <v:path arrowok="t"/>
              </v:shape>
            </v:group>
            <v:group style="position:absolute;left:20681;top:9147;width:2;height:239" coordorigin="20681,9147" coordsize="2,239">
              <v:shape style="position:absolute;left:20681;top:9147;width:2;height:239" coordorigin="20681,9147" coordsize="0,239" path="m20681,9147l20681,9385e" filled="false" stroked="true" strokeweight=".426pt" strokecolor="#d09668">
                <v:path arrowok="t"/>
              </v:shape>
            </v:group>
            <v:group style="position:absolute;left:20687;top:11387;width:2;height:102" coordorigin="20687,11387" coordsize="2,102">
              <v:shape style="position:absolute;left:20687;top:11387;width:2;height:102" coordorigin="20687,11387" coordsize="0,102" path="m20687,11387l20687,11489e" filled="false" stroked="true" strokeweight=".447pt" strokecolor="#d09668">
                <v:path arrowok="t"/>
              </v:shape>
            </v:group>
            <v:group style="position:absolute;left:20688;top:10951;width:28;height:6" coordorigin="20688,10951" coordsize="28,6">
              <v:shape style="position:absolute;left:20688;top:10951;width:28;height:6" coordorigin="20688,10951" coordsize="28,6" path="m20715,10951l20688,10957,20710,10957,20715,10951xe" filled="true" fillcolor="#d09668" stroked="false">
                <v:path arrowok="t"/>
                <v:fill type="solid"/>
              </v:shape>
            </v:group>
            <v:group style="position:absolute;left:20695;top:11303;width:2;height:85" coordorigin="20695,11303" coordsize="2,85">
              <v:shape style="position:absolute;left:20695;top:11303;width:2;height:85" coordorigin="20695,11303" coordsize="0,85" path="m20695,11303l20695,11387e" filled="false" stroked="true" strokeweight=".371pt" strokecolor="#d09668">
                <v:path arrowok="t"/>
              </v:shape>
            </v:group>
            <v:group style="position:absolute;left:20694;top:11532;width:60;height:33" coordorigin="20694,11532" coordsize="60,33">
              <v:shape style="position:absolute;left:20694;top:11532;width:60;height:33" coordorigin="20694,11532" coordsize="60,33" path="m20753,11532l20694,11564,20709,11559,20723,11552,20738,11543,20753,11532xe" filled="true" fillcolor="#d09668" stroked="false">
                <v:path arrowok="t"/>
                <v:fill type="solid"/>
              </v:shape>
            </v:group>
            <v:group style="position:absolute;left:20694;top:11495;width:31;height:18" coordorigin="20694,11495" coordsize="31,18">
              <v:shape style="position:absolute;left:20694;top:11495;width:31;height:18" coordorigin="20694,11495" coordsize="31,18" path="m20694,11495l20724,11512,20714,11506,20704,11500,20694,11495xe" filled="true" fillcolor="#d09668" stroked="false">
                <v:path arrowok="t"/>
                <v:fill type="solid"/>
              </v:shape>
            </v:group>
            <v:group style="position:absolute;left:20696;top:9140;width:190;height:2" coordorigin="20696,9140" coordsize="190,2">
              <v:shape style="position:absolute;left:20696;top:9140;width:190;height:2" coordorigin="20696,9140" coordsize="190,0" path="m20696,9140l20886,9140e" filled="false" stroked="true" strokeweight=".115594pt" strokecolor="#d09668">
                <v:path arrowok="t"/>
              </v:shape>
            </v:group>
            <v:group style="position:absolute;left:20667;top:11669;width:129;height:2" coordorigin="20667,11669" coordsize="129,2">
              <v:shape style="position:absolute;left:20667;top:11669;width:129;height:2" coordorigin="20667,11669" coordsize="129,0" path="m20667,11669l20796,11669e" filled="false" stroked="true" strokeweight=".395pt" strokecolor="#d09668">
                <v:path arrowok="t"/>
              </v:shape>
            </v:group>
            <v:group style="position:absolute;left:20709;top:6021;width:60;height:1601" coordorigin="20709,6021" coordsize="60,1601">
              <v:shape style="position:absolute;left:20709;top:6021;width:60;height:1601" coordorigin="20709,6021" coordsize="60,1601" path="m20768,6021l20709,7621,20710,7597,20713,7555,20719,7426,20722,7343,20726,7250,20730,7150,20734,7043,20738,6933,20742,6821,20746,6709,20750,6599,20754,6492,20757,6392,20760,6299,20763,6216,20765,6145,20768,6045,20768,6021xe" filled="true" fillcolor="#d09668" stroked="false">
                <v:path arrowok="t"/>
                <v:fill type="solid"/>
              </v:shape>
            </v:group>
            <v:group style="position:absolute;left:20726;top:10440;width:2;height:512" coordorigin="20726,10440" coordsize="2,512">
              <v:shape style="position:absolute;left:20726;top:10440;width:2;height:512" coordorigin="20726,10440" coordsize="0,512" path="m20726,10440l20726,10951e" filled="false" stroked="true" strokeweight="1.091pt" strokecolor="#d09668">
                <v:path arrowok="t"/>
              </v:shape>
            </v:group>
            <v:group style="position:absolute;left:20721;top:13432;width:33;height:299" coordorigin="20721,13432" coordsize="33,299">
              <v:shape style="position:absolute;left:20721;top:13432;width:33;height:299" coordorigin="20721,13432" coordsize="33,299" path="m20721,13432l20754,13730,20750,13655,20741,13581,20731,13507,20721,13432xe" filled="true" fillcolor="#d09668" stroked="false">
                <v:path arrowok="t"/>
                <v:fill type="solid"/>
              </v:shape>
            </v:group>
            <v:group style="position:absolute;left:20727;top:8052;width:2;height:680" coordorigin="20727,8052" coordsize="2,680">
              <v:shape style="position:absolute;left:20727;top:8052;width:2;height:680" coordorigin="20727,8052" coordsize="0,680" path="m20727,8052l20727,8731e" filled="false" stroked="true" strokeweight=".72763pt" strokecolor="#d09668">
                <v:path arrowok="t"/>
              </v:shape>
            </v:group>
            <v:group style="position:absolute;left:20726;top:4449;width:2;height:221" coordorigin="20726,4449" coordsize="2,221">
              <v:shape style="position:absolute;left:20726;top:4449;width:2;height:221" coordorigin="20726,4449" coordsize="0,221" path="m20726,4449l20726,4669e" filled="false" stroked="true" strokeweight=".393pt" strokecolor="#d09668">
                <v:path arrowok="t"/>
              </v:shape>
            </v:group>
            <v:group style="position:absolute;left:20722;top:4679;width:57;height:2" coordorigin="20722,4679" coordsize="57,2">
              <v:shape style="position:absolute;left:20722;top:4679;width:57;height:2" coordorigin="20722,4679" coordsize="57,0" path="m20722,4679l20778,4679e" filled="false" stroked="true" strokeweight=".061pt" strokecolor="#d09668">
                <v:path arrowok="t"/>
              </v:shape>
            </v:group>
            <v:group style="position:absolute;left:20723;top:9608;width:58;height:2" coordorigin="20723,9608" coordsize="58,2">
              <v:shape style="position:absolute;left:20723;top:9608;width:58;height:2" coordorigin="20723,9608" coordsize="58,0" path="m20723,9608l20781,9608e" filled="false" stroked="true" strokeweight=".091pt" strokecolor="#d09668">
                <v:path arrowok="t"/>
              </v:shape>
            </v:group>
            <v:group style="position:absolute;left:20726;top:11513;width:29;height:17" coordorigin="20726,11513" coordsize="29,17">
              <v:shape style="position:absolute;left:20726;top:11513;width:29;height:17" coordorigin="20726,11513" coordsize="29,17" path="m20726,11513l20735,11519,20745,11525,20754,11530,20726,11513xe" filled="true" fillcolor="#d09668" stroked="false">
                <v:path arrowok="t"/>
                <v:fill type="solid"/>
              </v:shape>
            </v:group>
            <v:group style="position:absolute;left:20727;top:13419;width:120;height:2" coordorigin="20727,13419" coordsize="120,2">
              <v:shape style="position:absolute;left:20727;top:13419;width:120;height:2" coordorigin="20727,13419" coordsize="120,0" path="m20727,13419l20846,13419e" filled="false" stroked="true" strokeweight=".264pt" strokecolor="#d09668">
                <v:path arrowok="t"/>
              </v:shape>
            </v:group>
            <v:group style="position:absolute;left:20729;top:8731;width:2;height:405" coordorigin="20729,8731" coordsize="2,405">
              <v:shape style="position:absolute;left:20729;top:8731;width:2;height:405" coordorigin="20729,8731" coordsize="0,405" path="m20729,8731l20729,9136e" filled="false" stroked="true" strokeweight=".562304pt" strokecolor="#d09668">
                <v:path arrowok="t"/>
              </v:shape>
            </v:group>
            <v:group style="position:absolute;left:20734;top:4216;width:2;height:229" coordorigin="20734,4216" coordsize="2,229">
              <v:shape style="position:absolute;left:20734;top:4216;width:2;height:229" coordorigin="20734,4216" coordsize="0,229" path="m20734,4216l20734,4445e" filled="false" stroked="true" strokeweight=".403pt" strokecolor="#d09668">
                <v:path arrowok="t"/>
              </v:shape>
            </v:group>
            <v:group style="position:absolute;left:20732;top:12991;width:2;height:2" coordorigin="20732,12991" coordsize="2,2">
              <v:shape style="position:absolute;left:20732;top:12991;width:2;height:2" coordorigin="20732,12991" coordsize="2,0" path="m20732,12991l20733,12991e" filled="false" stroked="true" strokeweight="3.104pt" strokecolor="#d09668">
                <v:path arrowok="t"/>
              </v:shape>
            </v:group>
            <v:group style="position:absolute;left:20742;top:12596;width:2;height:353" coordorigin="20742,12596" coordsize="2,353">
              <v:shape style="position:absolute;left:20742;top:12596;width:2;height:353" coordorigin="20742,12596" coordsize="0,353" path="m20742,12596l20742,12949e" filled="false" stroked="true" strokeweight=".785pt" strokecolor="#d09668">
                <v:path arrowok="t"/>
              </v:shape>
            </v:group>
            <v:group style="position:absolute;left:20739;top:15098;width:2;height:214" coordorigin="20739,15098" coordsize="2,214">
              <v:shape style="position:absolute;left:20739;top:15098;width:2;height:214" coordorigin="20739,15098" coordsize="0,214" path="m20739,15098l20739,15312e" filled="false" stroked="true" strokeweight=".382pt" strokecolor="#d09668">
                <v:path arrowok="t"/>
              </v:shape>
            </v:group>
            <v:group style="position:absolute;left:20740;top:7746;width:2;height:99" coordorigin="20740,7746" coordsize="2,99">
              <v:shape style="position:absolute;left:20740;top:7746;width:2;height:99" coordorigin="20740,7746" coordsize="0,99" path="m20740,7746l20740,7845e" filled="false" stroked="true" strokeweight=".426pt" strokecolor="#d09668">
                <v:path arrowok="t"/>
              </v:shape>
            </v:group>
            <v:group style="position:absolute;left:20741;top:7307;width:28;height:6" coordorigin="20741,7307" coordsize="28,6">
              <v:shape style="position:absolute;left:20741;top:7307;width:28;height:6" coordorigin="20741,7307" coordsize="28,6" path="m20768,7307l20741,7312,20763,7312,20768,7307xe" filled="true" fillcolor="#d09668" stroked="false">
                <v:path arrowok="t"/>
                <v:fill type="solid"/>
              </v:shape>
            </v:group>
            <v:group style="position:absolute;left:20750;top:12103;width:2;height:493" coordorigin="20750,12103" coordsize="2,493">
              <v:shape style="position:absolute;left:20750;top:12103;width:2;height:493" coordorigin="20750,12103" coordsize="0,493" path="m20750,12103l20750,12596e" filled="false" stroked="true" strokeweight=".869407pt" strokecolor="#d09668">
                <v:path arrowok="t"/>
              </v:shape>
            </v:group>
            <v:group style="position:absolute;left:20742;top:12596;width:8;height:2" coordorigin="20742,12596" coordsize="8,2">
              <v:shape style="position:absolute;left:20742;top:12596;width:8;height:2" coordorigin="20742,12596" coordsize="8,0" path="m20742,12596l20749,12596e" filled="false" stroked="true" strokeweight=".01pt" strokecolor="#d09668">
                <v:path arrowok="t"/>
              </v:shape>
            </v:group>
            <v:group style="position:absolute;left:20747;top:15313;width:2;height:239" coordorigin="20747,15313" coordsize="2,239">
              <v:shape style="position:absolute;left:20747;top:15313;width:2;height:239" coordorigin="20747,15313" coordsize="0,239" path="m20747,15313l20747,15551e" filled="false" stroked="true" strokeweight=".425pt" strokecolor="#d09668">
                <v:path arrowok="t"/>
              </v:shape>
            </v:group>
            <v:group style="position:absolute;left:20748;top:7658;width:2;height:88" coordorigin="20748,7658" coordsize="2,88">
              <v:shape style="position:absolute;left:20748;top:7658;width:2;height:88" coordorigin="20748,7658" coordsize="0,88" path="m20748,7658l20748,7746e" filled="false" stroked="true" strokeweight=".382pt" strokecolor="#d09668">
                <v:path arrowok="t"/>
              </v:shape>
            </v:group>
            <v:group style="position:absolute;left:20753;top:10021;width:2;height:405" coordorigin="20753,10021" coordsize="2,405">
              <v:shape style="position:absolute;left:20753;top:10021;width:2;height:405" coordorigin="20753,10021" coordsize="0,405" path="m20753,10021l20753,10425e" filled="false" stroked="true" strokeweight=".791648pt" strokecolor="#d09668">
                <v:path arrowok="t"/>
              </v:shape>
            </v:group>
            <v:group style="position:absolute;left:20746;top:7888;width:60;height:33" coordorigin="20746,7888" coordsize="60,33">
              <v:shape style="position:absolute;left:20746;top:7888;width:60;height:33" coordorigin="20746,7888" coordsize="60,33" path="m20806,7888l20746,7920,20762,7915,20776,7908,20791,7899,20806,7888xe" filled="true" fillcolor="#d09668" stroked="false">
                <v:path arrowok="t"/>
                <v:fill type="solid"/>
              </v:shape>
            </v:group>
            <v:group style="position:absolute;left:20746;top:7850;width:31;height:18" coordorigin="20746,7850" coordsize="31,18">
              <v:shape style="position:absolute;left:20746;top:7850;width:31;height:18" coordorigin="20746,7850" coordsize="31,18" path="m20746,7850l20777,7868,20757,7855,20746,7850xe" filled="true" fillcolor="#d09668" stroked="false">
                <v:path arrowok="t"/>
                <v:fill type="solid"/>
              </v:shape>
            </v:group>
            <v:group style="position:absolute;left:20753;top:13209;width:2;height:102" coordorigin="20753,13209" coordsize="2,102">
              <v:shape style="position:absolute;left:20753;top:13209;width:2;height:102" coordorigin="20753,13209" coordsize="0,102" path="m20753,13209l20753,13310e" filled="false" stroked="true" strokeweight=".447pt" strokecolor="#d09668">
                <v:path arrowok="t"/>
              </v:shape>
            </v:group>
            <v:group style="position:absolute;left:20749;top:12593;width:292;height:2" coordorigin="20749,12593" coordsize="292,2">
              <v:shape style="position:absolute;left:20749;top:12593;width:292;height:2" coordorigin="20749,12593" coordsize="292,0" path="m20749,12593l21041,12593e" filled="false" stroked="true" strokeweight=".273pt" strokecolor="#d09668">
                <v:path arrowok="t"/>
              </v:shape>
            </v:group>
            <v:group style="position:absolute;left:20749;top:4210;width:190;height:2" coordorigin="20749,4210" coordsize="190,2">
              <v:shape style="position:absolute;left:20749;top:4210;width:190;height:2" coordorigin="20749,4210" coordsize="190,0" path="m20749,4210l20939,4210e" filled="false" stroked="true" strokeweight=".115172pt" strokecolor="#d09668">
                <v:path arrowok="t"/>
              </v:shape>
            </v:group>
            <v:group style="position:absolute;left:20750;top:9998;width:2;height:2" coordorigin="20750,9998" coordsize="2,2">
              <v:shape style="position:absolute;left:20750;top:9998;width:2;height:2" coordorigin="20750,9998" coordsize="1,0" path="m20750,9998l20751,9998e" filled="false" stroked="true" strokeweight="1.998pt" strokecolor="#d09668">
                <v:path arrowok="t"/>
              </v:shape>
            </v:group>
            <v:group style="position:absolute;left:20720;top:8025;width:133;height:2" coordorigin="20720,8025" coordsize="133,2">
              <v:shape style="position:absolute;left:20720;top:8025;width:133;height:2" coordorigin="20720,8025" coordsize="133,0" path="m20720,8025l20852,8025e" filled="false" stroked="true" strokeweight=".406pt" strokecolor="#d09668">
                <v:path arrowok="t"/>
              </v:shape>
            </v:group>
            <v:group style="position:absolute;left:20753;top:12103;width:2;height:2" coordorigin="20753,12103" coordsize="2,2">
              <v:shape style="position:absolute;left:20753;top:12103;width:2;height:2" coordorigin="20753,12103" coordsize="1,0" path="m20753,12103l20753,12103e" filled="false" stroked="true" strokeweight=".04pt" strokecolor="#d09668">
                <v:path arrowok="t"/>
              </v:shape>
            </v:group>
            <v:group style="position:absolute;left:20753;top:12105;width:223;height:2" coordorigin="20753,12105" coordsize="223,2">
              <v:shape style="position:absolute;left:20753;top:12105;width:223;height:2" coordorigin="20753,12105" coordsize="223,0" path="m20753,12105l20975,12105e" filled="false" stroked="true" strokeweight=".254pt" strokecolor="#d09668">
                <v:path arrowok="t"/>
              </v:shape>
            </v:group>
            <v:group style="position:absolute;left:20754;top:13741;width:28;height:6" coordorigin="20754,13741" coordsize="28,6">
              <v:shape style="position:absolute;left:20754;top:13741;width:28;height:6" coordorigin="20754,13741" coordsize="28,6" path="m20775,13741l20754,13741,20781,13746,20775,13741xe" filled="true" fillcolor="#d09668" stroked="false">
                <v:path arrowok="t"/>
                <v:fill type="solid"/>
              </v:shape>
            </v:group>
            <v:group style="position:absolute;left:20761;top:13310;width:2;height:85" coordorigin="20761,13310" coordsize="2,85">
              <v:shape style="position:absolute;left:20761;top:13310;width:2;height:85" coordorigin="20761,13310" coordsize="0,85" path="m20761,13310l20761,13395e" filled="false" stroked="true" strokeweight=".371pt" strokecolor="#d09668">
                <v:path arrowok="t"/>
              </v:shape>
            </v:group>
            <v:group style="position:absolute;left:20759;top:13185;width:33;height:19" coordorigin="20759,13185" coordsize="33,19">
              <v:shape style="position:absolute;left:20759;top:13185;width:33;height:19" coordorigin="20759,13185" coordsize="33,19" path="m20792,13185l20759,13203,20770,13198,20781,13191,20792,13185xe" filled="true" fillcolor="#d09668" stroked="false">
                <v:path arrowok="t"/>
                <v:fill type="solid"/>
              </v:shape>
            </v:group>
            <v:group style="position:absolute;left:20759;top:13134;width:60;height:33" coordorigin="20759,13134" coordsize="60,33">
              <v:shape style="position:absolute;left:20759;top:13134;width:60;height:33" coordorigin="20759,13134" coordsize="60,33" path="m20759,13134l20819,13166,20803,13155,20789,13146,20774,13139,20759,13134xe" filled="true" fillcolor="#d09668" stroked="false">
                <v:path arrowok="t"/>
                <v:fill type="solid"/>
              </v:shape>
            </v:group>
            <v:group style="position:absolute;left:20762;top:15557;width:190;height:2" coordorigin="20762,15557" coordsize="190,2">
              <v:shape style="position:absolute;left:20762;top:15557;width:190;height:2" coordorigin="20762,15557" coordsize="190,0" path="m20762,15557l20952,15557e" filled="false" stroked="true" strokeweight=".116016pt" strokecolor="#d09668">
                <v:path arrowok="t"/>
              </v:shape>
            </v:group>
            <v:group style="position:absolute;left:20733;top:13029;width:132;height:2" coordorigin="20733,13029" coordsize="132,2">
              <v:shape style="position:absolute;left:20733;top:13029;width:132;height:2" coordorigin="20733,13029" coordsize="132,0" path="m20733,13029l20865,13029e" filled="false" stroked="true" strokeweight=".405pt" strokecolor="#d09668">
                <v:path arrowok="t"/>
              </v:shape>
            </v:group>
            <v:group style="position:absolute;left:20767;top:10120;width:31;height:2" coordorigin="20767,10120" coordsize="31,2">
              <v:shape style="position:absolute;left:20767;top:10120;width:31;height:2" coordorigin="20767,10120" coordsize="31,0" path="m20767,10120l20797,10120e" filled="false" stroked="true" strokeweight=".112pt" strokecolor="#d09668">
                <v:path arrowok="t"/>
              </v:shape>
            </v:group>
            <v:group style="position:absolute;left:20779;top:5509;width:2;height:512" coordorigin="20779,5509" coordsize="2,512">
              <v:shape style="position:absolute;left:20779;top:5509;width:2;height:512" coordorigin="20779,5509" coordsize="0,512" path="m20779,5509l20779,6021e" filled="false" stroked="true" strokeweight="1.08pt" strokecolor="#d09668">
                <v:path arrowok="t"/>
              </v:shape>
            </v:group>
            <v:group style="position:absolute;left:20776;top:4678;width:58;height:2" coordorigin="20776,4678" coordsize="58,2">
              <v:shape style="position:absolute;left:20776;top:4678;width:58;height:2" coordorigin="20776,4678" coordsize="58,0" path="m20776,4678l20833,4678e" filled="false" stroked="true" strokeweight=".092pt" strokecolor="#d09668">
                <v:path arrowok="t"/>
              </v:shape>
            </v:group>
            <v:group style="position:absolute;left:20779;top:7869;width:29;height:17" coordorigin="20779,7869" coordsize="29,17">
              <v:shape style="position:absolute;left:20779;top:7869;width:29;height:17" coordorigin="20779,7869" coordsize="29,17" path="m20779,7869l20788,7875,20798,7881,20807,7885,20779,7869xe" filled="true" fillcolor="#d09668" stroked="false">
                <v:path arrowok="t"/>
                <v:fill type="solid"/>
              </v:shape>
            </v:group>
            <v:group style="position:absolute;left:20792;top:13746;width:2;height:512" coordorigin="20792,13746" coordsize="2,512">
              <v:shape style="position:absolute;left:20792;top:13746;width:2;height:512" coordorigin="20792,13746" coordsize="0,512" path="m20792,13746l20792,14258e" filled="false" stroked="true" strokeweight="1.092pt" strokecolor="#d09668">
                <v:path arrowok="t"/>
              </v:shape>
            </v:group>
            <v:group style="position:absolute;left:20781;top:9606;width:111;height:2" coordorigin="20781,9606" coordsize="111,2">
              <v:shape style="position:absolute;left:20781;top:9606;width:111;height:2" coordorigin="20781,9606" coordsize="111,0" path="m20781,9606l20892,9606e" filled="false" stroked="true" strokeweight=".132pt" strokecolor="#d09668">
                <v:path arrowok="t"/>
              </v:shape>
            </v:group>
            <v:group style="position:absolute;left:20782;top:3801;width:2;height:405" coordorigin="20782,3801" coordsize="2,405">
              <v:shape style="position:absolute;left:20782;top:3801;width:2;height:405" coordorigin="20782,3801" coordsize="0,405" path="m20782,3801l20782,4205e" filled="false" stroked="true" strokeweight=".562656pt" strokecolor="#d09668">
                <v:path arrowok="t"/>
              </v:shape>
            </v:group>
            <v:group style="position:absolute;left:20735;top:15089;width:103;height:2" coordorigin="20735,15089" coordsize="103,2">
              <v:shape style="position:absolute;left:20735;top:15089;width:103;height:2" coordorigin="20735,15089" coordsize="103,0" path="m20735,15089l20838,15089e" filled="false" stroked="true" strokeweight=".132pt" strokecolor="#d09668">
                <v:path arrowok="t"/>
              </v:shape>
            </v:group>
            <v:group style="position:absolute;left:20792;top:13168;width:29;height:17" coordorigin="20792,13168" coordsize="29,17">
              <v:shape style="position:absolute;left:20792;top:13168;width:29;height:17" coordorigin="20792,13168" coordsize="29,17" path="m20820,13168l20811,13173,20801,13179,20792,13185,20820,13168xe" filled="true" fillcolor="#d09668" stroked="false">
                <v:path arrowok="t"/>
                <v:fill type="solid"/>
              </v:shape>
            </v:group>
            <v:group style="position:absolute;left:20794;top:15562;width:2;height:405" coordorigin="20794,15562" coordsize="2,405">
              <v:shape style="position:absolute;left:20794;top:15562;width:2;height:405" coordorigin="20794,15562" coordsize="0,405" path="m20794,15562l20794,15966e" filled="false" stroked="true" strokeweight=".562304pt" strokecolor="#d09668">
                <v:path arrowok="t"/>
              </v:shape>
            </v:group>
            <v:group style="position:absolute;left:20797;top:10118;width:41;height:2" coordorigin="20797,10118" coordsize="41,2">
              <v:shape style="position:absolute;left:20797;top:10118;width:41;height:2" coordorigin="20797,10118" coordsize="41,0" path="m20797,10118l20837,10118e" filled="false" stroked="true" strokeweight=".151pt" strokecolor="#d09668">
                <v:path arrowok="t"/>
              </v:shape>
            </v:group>
            <v:group style="position:absolute;left:20806;top:5089;width:2;height:406" coordorigin="20806,5089" coordsize="2,406">
              <v:shape style="position:absolute;left:20806;top:5089;width:2;height:406" coordorigin="20806,5089" coordsize="0,406" path="m20806,5089l20806,5494e" filled="false" stroked="true" strokeweight=".783888pt" strokecolor="#d09668">
                <v:path arrowok="t"/>
              </v:shape>
            </v:group>
            <v:group style="position:absolute;left:20799;top:11677;width:133;height:2" coordorigin="20799,11677" coordsize="133,2">
              <v:shape style="position:absolute;left:20799;top:11677;width:133;height:2" coordorigin="20799,11677" coordsize="133,0" path="m20799,11677l20932,11677e" filled="false" stroked="true" strokeweight=".406pt" strokecolor="#d09668">
                <v:path arrowok="t"/>
              </v:shape>
            </v:group>
            <v:group style="position:absolute;left:20803;top:5067;width:2;height:2" coordorigin="20803,5067" coordsize="2,2">
              <v:shape style="position:absolute;left:20803;top:5067;width:2;height:2" coordorigin="20803,5067" coordsize="1,0" path="m20803,5067l20804,5067e" filled="false" stroked="true" strokeweight="2.008pt" strokecolor="#d09668">
                <v:path arrowok="t"/>
              </v:shape>
            </v:group>
            <v:group style="position:absolute;left:20819;top:14273;width:2;height:405" coordorigin="20819,14273" coordsize="2,405">
              <v:shape style="position:absolute;left:20819;top:14273;width:2;height:405" coordorigin="20819,14273" coordsize="0,405" path="m20819,14273l20819,14677e" filled="false" stroked="true" strokeweight=".79208pt" strokecolor="#d09668">
                <v:path arrowok="t"/>
              </v:shape>
            </v:group>
            <v:group style="position:absolute;left:20815;top:14700;width:2;height:2" coordorigin="20815,14700" coordsize="2,2">
              <v:shape style="position:absolute;left:20815;top:14700;width:2;height:2" coordorigin="20815,14700" coordsize="1,0" path="m20815,14700l20816,14700e" filled="false" stroked="true" strokeweight="1.998pt" strokecolor="#d09668">
                <v:path arrowok="t"/>
              </v:shape>
            </v:group>
            <v:group style="position:absolute;left:20820;top:5189;width:30;height:2" coordorigin="20820,5189" coordsize="30,2">
              <v:shape style="position:absolute;left:20820;top:5189;width:30;height:2" coordorigin="20820,5189" coordsize="30,0" path="m20820,5189l20850,5189e" filled="false" stroked="true" strokeweight=".111pt" strokecolor="#d09668">
                <v:path arrowok="t"/>
              </v:shape>
            </v:group>
            <v:group style="position:absolute;left:20832;top:14577;width:31;height:2" coordorigin="20832,14577" coordsize="31,2">
              <v:shape style="position:absolute;left:20832;top:14577;width:31;height:2" coordorigin="20832,14577" coordsize="31,0" path="m20832,14577l20862,14577e" filled="false" stroked="true" strokeweight=".111pt" strokecolor="#d09668">
                <v:path arrowok="t"/>
              </v:shape>
            </v:group>
            <v:group style="position:absolute;left:20833;top:4675;width:112;height:2" coordorigin="20833,4675" coordsize="112,2">
              <v:shape style="position:absolute;left:20833;top:4675;width:112;height:2" coordorigin="20833,4675" coordsize="112,0" path="m20833,4675l20944,4675e" filled="false" stroked="true" strokeweight=".132pt" strokecolor="#d09668">
                <v:path arrowok="t"/>
              </v:shape>
            </v:group>
            <v:group style="position:absolute;left:20846;top:15092;width:112;height:2" coordorigin="20846,15092" coordsize="112,2">
              <v:shape style="position:absolute;left:20846;top:15092;width:112;height:2" coordorigin="20846,15092" coordsize="112,0" path="m20846,15092l20957,15092e" filled="false" stroked="true" strokeweight=".132pt" strokecolor="#d09668">
                <v:path arrowok="t"/>
              </v:shape>
            </v:group>
            <v:group style="position:absolute;left:20850;top:5187;width:41;height:2" coordorigin="20850,5187" coordsize="41,2">
              <v:shape style="position:absolute;left:20850;top:5187;width:41;height:2" coordorigin="20850,5187" coordsize="41,0" path="m20850,5187l20890,5187e" filled="false" stroked="true" strokeweight=".152pt" strokecolor="#d09668">
                <v:path arrowok="t"/>
              </v:shape>
            </v:group>
            <v:group style="position:absolute;left:20855;top:8033;width:130;height:2" coordorigin="20855,8033" coordsize="130,2">
              <v:shape style="position:absolute;left:20855;top:8033;width:130;height:2" coordorigin="20855,8033" coordsize="130,0" path="m20855,8033l20985,8033e" filled="false" stroked="true" strokeweight=".396pt" strokecolor="#d09668">
                <v:path arrowok="t"/>
              </v:shape>
            </v:group>
            <v:group style="position:absolute;left:20862;top:14580;width:41;height:2" coordorigin="20862,14580" coordsize="41,2">
              <v:shape style="position:absolute;left:20862;top:14580;width:41;height:2" coordorigin="20862,14580" coordsize="41,0" path="m20862,14580l20903,14580e" filled="false" stroked="true" strokeweight=".152pt" strokecolor="#d09668">
                <v:path arrowok="t"/>
              </v:shape>
            </v:group>
            <v:group style="position:absolute;left:20868;top:13021;width:130;height:2" coordorigin="20868,13021" coordsize="130,2">
              <v:shape style="position:absolute;left:20868;top:13021;width:130;height:2" coordorigin="20868,13021" coordsize="130,0" path="m20868,13021l20998,13021e" filled="false" stroked="true" strokeweight=".385pt" strokecolor="#d09668">
                <v:path arrowok="t"/>
              </v:shape>
            </v:group>
            <v:group style="position:absolute;left:21075;top:15948;width:1712;height:2" coordorigin="21075,15948" coordsize="1712,2">
              <v:shape style="position:absolute;left:21075;top:15948;width:1712;height:2" coordorigin="21075,15948" coordsize="1712,0" path="m21075,15948l22786,15948e" filled="false" stroked="true" strokeweight="1.18414pt" strokecolor="#d09668">
                <v:path arrowok="t"/>
              </v:shape>
            </v:group>
            <v:group style="position:absolute;left:22816;top:8734;width:304;height:2" coordorigin="22816,8734" coordsize="304,2">
              <v:shape style="position:absolute;left:22816;top:8734;width:304;height:2" coordorigin="22816,8734" coordsize="304,0" path="m22816,8734l23119,8734e" filled="false" stroked="true" strokeweight=".264pt" strokecolor="#d09668">
                <v:path arrowok="t"/>
              </v:shape>
            </v:group>
            <v:group style="position:absolute;left:22859;top:9162;width:137;height:2" coordorigin="22859,9162" coordsize="137,2">
              <v:shape style="position:absolute;left:22859;top:9162;width:137;height:2" coordorigin="22859,9162" coordsize="137,0" path="m22859,9162l22995,9162e" filled="false" stroked="true" strokeweight=".416pt" strokecolor="#d09668">
                <v:path arrowok="t"/>
              </v:shape>
            </v:group>
            <v:group style="position:absolute;left:22860;top:8038;width:133;height:2" coordorigin="22860,8038" coordsize="133,2">
              <v:shape style="position:absolute;left:22860;top:8038;width:133;height:2" coordorigin="22860,8038" coordsize="133,0" path="m22860,8038l22993,8038e" filled="false" stroked="true" strokeweight=".406pt" strokecolor="#d09668">
                <v:path arrowok="t"/>
              </v:shape>
            </v:group>
            <v:group style="position:absolute;left:22881;top:15964;width:304;height:2" coordorigin="22881,15964" coordsize="304,2">
              <v:shape style="position:absolute;left:22881;top:15964;width:304;height:2" coordorigin="22881,15964" coordsize="304,0" path="m22881,15964l23185,15964e" filled="false" stroked="true" strokeweight=".264pt" strokecolor="#d09668">
                <v:path arrowok="t"/>
              </v:shape>
            </v:group>
            <v:group style="position:absolute;left:22899;top:11232;width:112;height:2" coordorigin="22899,11232" coordsize="112,2">
              <v:shape style="position:absolute;left:22899;top:11232;width:112;height:2" coordorigin="22899,11232" coordsize="112,0" path="m22899,11232l23011,11232e" filled="false" stroked="true" strokeweight=".132pt" strokecolor="#d09668">
                <v:path arrowok="t"/>
              </v:shape>
            </v:group>
            <v:group style="position:absolute;left:22901;top:4681;width:112;height:2" coordorigin="22901,4681" coordsize="112,2">
              <v:shape style="position:absolute;left:22901;top:4681;width:112;height:2" coordorigin="22901,4681" coordsize="112,0" path="m22901,4681l23012,4681e" filled="false" stroked="true" strokeweight=".132pt" strokecolor="#d09668">
                <v:path arrowok="t"/>
              </v:shape>
            </v:group>
            <v:group style="position:absolute;left:22905;top:11698;width:190;height:2" coordorigin="22905,11698" coordsize="190,2">
              <v:shape style="position:absolute;left:22905;top:11698;width:190;height:2" coordorigin="22905,11698" coordsize="190,0" path="m22905,11698l23095,11698e" filled="false" stroked="true" strokeweight=".115594pt" strokecolor="#d09668">
                <v:path arrowok="t"/>
              </v:shape>
            </v:group>
            <v:group style="position:absolute;left:22906;top:4215;width:190;height:2" coordorigin="22906,4215" coordsize="190,2">
              <v:shape style="position:absolute;left:22906;top:4215;width:190;height:2" coordorigin="22906,4215" coordsize="190,0" path="m22906,4215l23096,4215e" filled="false" stroked="true" strokeweight=".115172pt" strokecolor="#d09668">
                <v:path arrowok="t"/>
              </v:shape>
            </v:group>
            <v:group style="position:absolute;left:22925;top:15536;width:133;height:2" coordorigin="22925,15536" coordsize="133,2">
              <v:shape style="position:absolute;left:22925;top:15536;width:133;height:2" coordorigin="22925,15536" coordsize="133,0" path="m22925,15536l23057,15536e" filled="false" stroked="true" strokeweight=".406pt" strokecolor="#d09668">
                <v:path arrowok="t"/>
              </v:shape>
            </v:group>
            <v:group style="position:absolute;left:22954;top:10721;width:41;height:2" coordorigin="22954,10721" coordsize="41,2">
              <v:shape style="position:absolute;left:22954;top:10721;width:41;height:2" coordorigin="22954,10721" coordsize="41,0" path="m22954,10721l22994,10721e" filled="false" stroked="true" strokeweight=".152pt" strokecolor="#d09668">
                <v:path arrowok="t"/>
              </v:shape>
            </v:group>
            <v:group style="position:absolute;left:22955;top:5192;width:41;height:2" coordorigin="22955,5192" coordsize="41,2">
              <v:shape style="position:absolute;left:22955;top:5192;width:41;height:2" coordorigin="22955,5192" coordsize="41,0" path="m22955,5192l22996,5192e" filled="false" stroked="true" strokeweight=".152pt" strokecolor="#d09668">
                <v:path arrowok="t"/>
              </v:shape>
            </v:group>
            <v:group style="position:absolute;left:22965;top:13465;width:112;height:2" coordorigin="22965,13465" coordsize="112,2">
              <v:shape style="position:absolute;left:22965;top:13465;width:112;height:2" coordorigin="22965,13465" coordsize="112,0" path="m22965,13465l23076,13465e" filled="false" stroked="true" strokeweight=".132pt" strokecolor="#d09668">
                <v:path arrowok="t"/>
              </v:shape>
            </v:group>
            <v:group style="position:absolute;left:22970;top:13000;width:190;height:2" coordorigin="22970,13000" coordsize="190,2">
              <v:shape style="position:absolute;left:22970;top:13000;width:190;height:2" coordorigin="22970,13000" coordsize="190,0" path="m22970,13000l23160,13000e" filled="false" stroked="true" strokeweight=".115594pt" strokecolor="#d09668">
                <v:path arrowok="t"/>
              </v:shape>
            </v:group>
            <v:group style="position:absolute;left:22994;top:10718;width:30;height:2" coordorigin="22994,10718" coordsize="30,2">
              <v:shape style="position:absolute;left:22994;top:10718;width:30;height:2" coordorigin="22994,10718" coordsize="30,0" path="m22994,10718l23024,10718e" filled="false" stroked="true" strokeweight=".112pt" strokecolor="#d09668">
                <v:path arrowok="t"/>
              </v:shape>
            </v:group>
            <v:group style="position:absolute;left:22995;top:9170;width:130;height:2" coordorigin="22995,9170" coordsize="130,2">
              <v:shape style="position:absolute;left:22995;top:9170;width:130;height:2" coordorigin="22995,9170" coordsize="130,0" path="m22995,9170l23125,9170e" filled="false" stroked="true" strokeweight=".386pt" strokecolor="#d09668">
                <v:path arrowok="t"/>
              </v:shape>
            </v:group>
            <v:group style="position:absolute;left:22996;top:5195;width:30;height:2" coordorigin="22996,5195" coordsize="30,2">
              <v:shape style="position:absolute;left:22996;top:5195;width:30;height:2" coordorigin="22996,5195" coordsize="30,0" path="m22996,5195l23025,5195e" filled="false" stroked="true" strokeweight=".111pt" strokecolor="#d09668">
                <v:path arrowok="t"/>
              </v:shape>
            </v:group>
            <v:group style="position:absolute;left:22996;top:8030;width:129;height:2" coordorigin="22996,8030" coordsize="129,2">
              <v:shape style="position:absolute;left:22996;top:8030;width:129;height:2" coordorigin="22996,8030" coordsize="129,0" path="m22996,8030l23125,8030e" filled="false" stroked="true" strokeweight=".396pt" strokecolor="#d09668">
                <v:path arrowok="t"/>
              </v:shape>
            </v:group>
            <v:group style="position:absolute;left:23011;top:11230;width:112;height:2" coordorigin="23011,11230" coordsize="112,2">
              <v:shape style="position:absolute;left:23011;top:11230;width:112;height:2" coordorigin="23011,11230" coordsize="112,0" path="m23011,11230l23122,11230e" filled="false" stroked="true" strokeweight=".132pt" strokecolor="#d09668">
                <v:path arrowok="t"/>
              </v:shape>
            </v:group>
            <v:group style="position:absolute;left:23019;top:13977;width:41;height:2" coordorigin="23019,13977" coordsize="41,2">
              <v:shape style="position:absolute;left:23019;top:13977;width:41;height:2" coordorigin="23019,13977" coordsize="41,0" path="m23019,13977l23060,13977e" filled="false" stroked="true" strokeweight=".152pt" strokecolor="#d09668">
                <v:path arrowok="t"/>
              </v:shape>
            </v:group>
            <v:group style="position:absolute;left:23038;top:10413;width:2;height:406" coordorigin="23038,10413" coordsize="2,406">
              <v:shape style="position:absolute;left:23038;top:10413;width:2;height:406" coordorigin="23038,10413" coordsize="0,406" path="m23038,10413l23038,10819e" filled="false" stroked="true" strokeweight=".783456pt" strokecolor="#d09668">
                <v:path arrowok="t"/>
              </v:shape>
            </v:group>
            <v:group style="position:absolute;left:23039;top:5095;width:2;height:405" coordorigin="23039,5095" coordsize="2,405">
              <v:shape style="position:absolute;left:23039;top:5095;width:2;height:405" coordorigin="23039,5095" coordsize="0,405" path="m23039,5095l23039,5500e" filled="false" stroked="true" strokeweight=".79208pt" strokecolor="#d09668">
                <v:path arrowok="t"/>
              </v:shape>
            </v:group>
            <v:group style="position:absolute;left:23036;top:9309;width:28;height:16" coordorigin="23036,9309" coordsize="28,16">
              <v:shape style="position:absolute;left:23036;top:9309;width:28;height:16" coordorigin="23036,9309" coordsize="28,16" path="m23036,9309l23064,9325,23055,9319,23046,9314,23036,9309xe" filled="true" fillcolor="#d09668" stroked="false">
                <v:path arrowok="t"/>
                <v:fill type="solid"/>
              </v:shape>
            </v:group>
            <v:group style="position:absolute;left:23038;top:7875;width:27;height:16" coordorigin="23038,7875" coordsize="27,16">
              <v:shape style="position:absolute;left:23038;top:7875;width:27;height:16" coordorigin="23038,7875" coordsize="27,16" path="m23064,7875l23038,7891,23047,7886,23055,7881,23064,7875xe" filled="true" fillcolor="#d09668" stroked="false">
                <v:path arrowok="t"/>
                <v:fill type="solid"/>
              </v:shape>
            </v:group>
            <v:group style="position:absolute;left:23038;top:9275;width:60;height:33" coordorigin="23038,9275" coordsize="60,33">
              <v:shape style="position:absolute;left:23038;top:9275;width:60;height:33" coordorigin="23038,9275" coordsize="60,33" path="m23098,9275l23082,9280,23068,9287,23053,9296,23038,9307,23098,9275xe" filled="true" fillcolor="#d09668" stroked="false">
                <v:path arrowok="t"/>
                <v:fill type="solid"/>
              </v:shape>
            </v:group>
            <v:group style="position:absolute;left:23039;top:7893;width:60;height:33" coordorigin="23039,7893" coordsize="60,33">
              <v:shape style="position:absolute;left:23039;top:7893;width:60;height:33" coordorigin="23039,7893" coordsize="60,33" path="m23039,7893l23055,7904,23069,7913,23083,7920,23099,7925,23039,7893xe" filled="true" fillcolor="#d09668" stroked="false">
                <v:path arrowok="t"/>
                <v:fill type="solid"/>
              </v:shape>
            </v:group>
            <v:group style="position:absolute;left:23040;top:10841;width:2;height:2" coordorigin="23040,10841" coordsize="2,2">
              <v:shape style="position:absolute;left:23040;top:10841;width:2;height:2" coordorigin="23040,10841" coordsize="1,0" path="m23040,10841l23041,10841e" filled="false" stroked="true" strokeweight="2.009pt" strokecolor="#d09668">
                <v:path arrowok="t"/>
              </v:shape>
            </v:group>
            <v:group style="position:absolute;left:23042;top:5072;width:2;height:2" coordorigin="23042,5072" coordsize="2,2">
              <v:shape style="position:absolute;left:23042;top:5072;width:2;height:2" coordorigin="23042,5072" coordsize="1,0" path="m23042,5072l23042,5072e" filled="false" stroked="true" strokeweight="1.998pt" strokecolor="#d09668">
                <v:path arrowok="t"/>
              </v:shape>
            </v:group>
            <v:group style="position:absolute;left:23051;top:12108;width:77;height:887" coordorigin="23051,12108" coordsize="77,887">
              <v:shape style="position:absolute;left:23051;top:12108;width:77;height:887" coordorigin="23051,12108" coordsize="77,887" path="m23051,12108l23127,12994,23126,12946,23123,12878,23117,12795,23110,12701,23102,12600,23093,12497,23084,12397,23075,12304,23066,12221,23058,12155,23051,12108xe" filled="true" fillcolor="#d09668" stroked="false">
                <v:path arrowok="t"/>
                <v:fill type="solid"/>
              </v:shape>
            </v:group>
            <v:group style="position:absolute;left:23065;top:9887;width:2;height:512" coordorigin="23065,9887" coordsize="2,512">
              <v:shape style="position:absolute;left:23065;top:9887;width:2;height:512" coordorigin="23065,9887" coordsize="0,512" path="m23065,9887l23065,10398e" filled="false" stroked="true" strokeweight="1.08pt" strokecolor="#d09668">
                <v:path arrowok="t"/>
              </v:shape>
            </v:group>
            <v:group style="position:absolute;left:23062;top:11702;width:2;height:405" coordorigin="23062,11702" coordsize="2,405">
              <v:shape style="position:absolute;left:23062;top:11702;width:2;height:405" coordorigin="23062,11702" coordsize="0,405" path="m23062,11702l23062,12107e" filled="false" stroked="true" strokeweight=".561872pt" strokecolor="#d09668">
                <v:path arrowok="t"/>
              </v:shape>
            </v:group>
            <v:group style="position:absolute;left:23064;top:3806;width:2;height:405" coordorigin="23064,3806" coordsize="2,405">
              <v:shape style="position:absolute;left:23064;top:3806;width:2;height:405" coordorigin="23064,3806" coordsize="0,405" path="m23064,3806l23064,4211e" filled="false" stroked="true" strokeweight=".562304pt" strokecolor="#d09668">
                <v:path arrowok="t"/>
              </v:shape>
            </v:group>
            <v:group style="position:absolute;left:23060;top:13980;width:30;height:2" coordorigin="23060,13980" coordsize="30,2">
              <v:shape style="position:absolute;left:23060;top:13980;width:30;height:2" coordorigin="23060,13980" coordsize="30,0" path="m23060,13980l23090,13980e" filled="false" stroked="true" strokeweight=".111pt" strokecolor="#d09668">
                <v:path arrowok="t"/>
              </v:shape>
            </v:group>
            <v:group style="position:absolute;left:23061;top:15528;width:125;height:2" coordorigin="23061,15528" coordsize="125,2">
              <v:shape style="position:absolute;left:23061;top:15528;width:125;height:2" coordorigin="23061,15528" coordsize="125,0" path="m23061,15528l23185,15528e" filled="false" stroked="true" strokeweight=".365pt" strokecolor="#d09668">
                <v:path arrowok="t"/>
              </v:shape>
            </v:group>
            <v:group style="position:absolute;left:23065;top:9325;width:33;height:19" coordorigin="23065,9325" coordsize="33,19">
              <v:shape style="position:absolute;left:23065;top:9325;width:33;height:19" coordorigin="23065,9325" coordsize="33,19" path="m23065,9325l23087,9339,23098,9344,23065,9325xe" filled="true" fillcolor="#d09668" stroked="false">
                <v:path arrowok="t"/>
                <v:fill type="solid"/>
              </v:shape>
            </v:group>
            <v:group style="position:absolute;left:23066;top:7856;width:33;height:19" coordorigin="23066,7856" coordsize="33,19">
              <v:shape style="position:absolute;left:23066;top:7856;width:33;height:19" coordorigin="23066,7856" coordsize="33,19" path="m23099,7856l23088,7861,23077,7868,23066,7874,23099,7856xe" filled="true" fillcolor="#d09668" stroked="false">
                <v:path arrowok="t"/>
                <v:fill type="solid"/>
              </v:shape>
            </v:group>
            <v:group style="position:absolute;left:23066;top:5515;width:2;height:512" coordorigin="23066,5515" coordsize="2,512">
              <v:shape style="position:absolute;left:23066;top:5515;width:2;height:512" coordorigin="23066,5515" coordsize="0,512" path="m23066,5515l23066,6026e" filled="false" stroked="true" strokeweight="1.092pt" strokecolor="#d09668">
                <v:path arrowok="t"/>
              </v:shape>
            </v:group>
            <v:group style="position:absolute;left:23076;top:9882;width:28;height:6" coordorigin="23076,9882" coordsize="28,6">
              <v:shape style="position:absolute;left:23076;top:9882;width:28;height:6" coordorigin="23076,9882" coordsize="28,6" path="m23103,9882l23081,9882,23076,9887,23103,9882xe" filled="true" fillcolor="#d09668" stroked="false">
                <v:path arrowok="t"/>
                <v:fill type="solid"/>
              </v:shape>
            </v:group>
            <v:group style="position:absolute;left:23076;top:15138;width:120;height:2" coordorigin="23076,15138" coordsize="120,2">
              <v:shape style="position:absolute;left:23076;top:15138;width:120;height:2" coordorigin="23076,15138" coordsize="120,0" path="m23076,15138l23196,15138e" filled="false" stroked="true" strokeweight=".274pt" strokecolor="#d09668">
                <v:path arrowok="t"/>
              </v:shape>
            </v:group>
            <v:group style="position:absolute;left:23077;top:6026;width:60;height:1601" coordorigin="23077,6026" coordsize="60,1601">
              <v:shape style="position:absolute;left:23077;top:6026;width:60;height:1601" coordorigin="23077,6026" coordsize="60,1601" path="m23077,6026l23078,6093,23082,6222,23085,6305,23088,6397,23091,6498,23095,6604,23099,6714,23103,6826,23107,6938,23111,7049,23115,7155,23119,7255,23123,7348,23126,7431,23129,7502,23135,7602,23137,7627,23077,6026xe" filled="true" fillcolor="#d09668" stroked="false">
                <v:path arrowok="t"/>
                <v:fill type="solid"/>
              </v:shape>
            </v:group>
            <v:group style="position:absolute;left:23077;top:7312;width:28;height:6" coordorigin="23077,7312" coordsize="28,6">
              <v:shape style="position:absolute;left:23077;top:7312;width:28;height:6" coordorigin="23077,7312" coordsize="28,6" path="m23077,7312l23083,7318,23104,7318,23077,7312xe" filled="true" fillcolor="#d09668" stroked="false">
                <v:path arrowok="t"/>
                <v:fill type="solid"/>
              </v:shape>
            </v:group>
            <v:group style="position:absolute;left:23096;top:9448;width:2;height:88" coordorigin="23096,9448" coordsize="2,88">
              <v:shape style="position:absolute;left:23096;top:9448;width:2;height:88" coordorigin="23096,9448" coordsize="0,88" path="m23096,9448l23096,9536e" filled="false" stroked="true" strokeweight=".382pt" strokecolor="#d09668">
                <v:path arrowok="t"/>
              </v:shape>
            </v:group>
            <v:group style="position:absolute;left:23097;top:7664;width:2;height:90" coordorigin="23097,7664" coordsize="2,90">
              <v:shape style="position:absolute;left:23097;top:7664;width:2;height:90" coordorigin="23097,7664" coordsize="0,90" path="m23097,7664l23097,7753e" filled="false" stroked="true" strokeweight=".393pt" strokecolor="#d09668">
                <v:path arrowok="t"/>
              </v:shape>
            </v:group>
            <v:group style="position:absolute;left:23012;top:4683;width:111;height:2" coordorigin="23012,4683" coordsize="111,2">
              <v:shape style="position:absolute;left:23012;top:4683;width:111;height:2" coordorigin="23012,4683" coordsize="111,0" path="m23012,4683l23123,4683e" filled="false" stroked="true" strokeweight=".132pt" strokecolor="#d09668">
                <v:path arrowok="t"/>
              </v:shape>
            </v:group>
            <v:group style="position:absolute;left:23103;top:13880;width:2;height:405" coordorigin="23103,13880" coordsize="2,405">
              <v:shape style="position:absolute;left:23103;top:13880;width:2;height:405" coordorigin="23103,13880" coordsize="0,405" path="m23103,13880l23103,14284e" filled="false" stroked="true" strokeweight=".791648pt" strokecolor="#d09668">
                <v:path arrowok="t"/>
              </v:shape>
            </v:group>
            <v:group style="position:absolute;left:23104;top:9349;width:2;height:100" coordorigin="23104,9349" coordsize="2,100">
              <v:shape style="position:absolute;left:23104;top:9349;width:2;height:100" coordorigin="23104,9349" coordsize="0,100" path="m23104,9349l23104,9448e" filled="false" stroked="true" strokeweight=".426pt" strokecolor="#d09668">
                <v:path arrowok="t"/>
              </v:shape>
            </v:group>
            <v:group style="position:absolute;left:23105;top:7755;width:2;height:96" coordorigin="23105,7755" coordsize="2,96">
              <v:shape style="position:absolute;left:23105;top:7755;width:2;height:96" coordorigin="23105,7755" coordsize="0,96" path="m23105,7755l23105,7850e" filled="false" stroked="true" strokeweight=".414pt" strokecolor="#d09668">
                <v:path arrowok="t"/>
              </v:shape>
            </v:group>
            <v:group style="position:absolute;left:23102;top:15373;width:29;height:17" coordorigin="23102,15373" coordsize="29,17">
              <v:shape style="position:absolute;left:23102;top:15373;width:29;height:17" coordorigin="23102,15373" coordsize="29,17" path="m23130,15373l23102,15389,23112,15384,23121,15378,23130,15373xe" filled="true" fillcolor="#d09668" stroked="false">
                <v:path arrowok="t"/>
                <v:fill type="solid"/>
              </v:shape>
            </v:group>
            <v:group style="position:absolute;left:23103;top:9573;width:33;height:299" coordorigin="23103,9573" coordsize="33,299">
              <v:shape style="position:absolute;left:23103;top:9573;width:33;height:299" coordorigin="23103,9573" coordsize="33,299" path="m23135,9573l23126,9648,23115,9722,23106,9796,23103,9871,23135,9573xe" filled="true" fillcolor="#d09668" stroked="false">
                <v:path arrowok="t"/>
                <v:fill type="solid"/>
              </v:shape>
            </v:group>
            <v:group style="position:absolute;left:23103;top:15391;width:60;height:32" coordorigin="23103,15391" coordsize="60,32">
              <v:shape style="position:absolute;left:23103;top:15391;width:60;height:32" coordorigin="23103,15391" coordsize="60,32" path="m23103,15391l23119,15402,23133,15411,23147,15418,23163,15423,23103,15391xe" filled="true" fillcolor="#d09668" stroked="false">
                <v:path arrowok="t"/>
                <v:fill type="solid"/>
              </v:shape>
            </v:group>
            <v:group style="position:absolute;left:23109;top:11463;width:2;height:229" coordorigin="23109,11463" coordsize="2,229">
              <v:shape style="position:absolute;left:23109;top:11463;width:2;height:229" coordorigin="23109,11463" coordsize="0,229" path="m23109,11463l23109,11692e" filled="false" stroked="true" strokeweight=".403pt" strokecolor="#d09668">
                <v:path arrowok="t"/>
              </v:shape>
            </v:group>
            <v:group style="position:absolute;left:23106;top:13857;width:2;height:2" coordorigin="23106,13857" coordsize="2,2">
              <v:shape style="position:absolute;left:23106;top:13857;width:2;height:2" coordorigin="23106,13857" coordsize="1,0" path="m23106,13857l23107,13857e" filled="false" stroked="true" strokeweight="1.998pt" strokecolor="#d09668">
                <v:path arrowok="t"/>
              </v:shape>
            </v:group>
            <v:group style="position:absolute;left:23111;top:4221;width:2;height:227" coordorigin="23111,4221" coordsize="2,227">
              <v:shape style="position:absolute;left:23111;top:4221;width:2;height:227" coordorigin="23111,4221" coordsize="0,227" path="m23111,4221l23111,4448e" filled="false" stroked="true" strokeweight=".414pt" strokecolor="#d09668">
                <v:path arrowok="t"/>
              </v:shape>
            </v:group>
            <v:group style="position:absolute;left:23118;top:11239;width:2;height:221" coordorigin="23118,11239" coordsize="2,221">
              <v:shape style="position:absolute;left:23118;top:11239;width:2;height:221" coordorigin="23118,11239" coordsize="0,221" path="m23118,11239l23118,11460e" filled="false" stroked="true" strokeweight=".394pt" strokecolor="#d09668">
                <v:path arrowok="t"/>
              </v:shape>
            </v:group>
            <v:group style="position:absolute;left:23119;top:4461;width:2;height:214" coordorigin="23119,4461" coordsize="2,214">
              <v:shape style="position:absolute;left:23119;top:4461;width:2;height:214" coordorigin="23119,4461" coordsize="0,214" path="m23119,4461l23119,4674e" filled="false" stroked="true" strokeweight=".382pt" strokecolor="#d09668">
                <v:path arrowok="t"/>
              </v:shape>
            </v:group>
            <v:group style="position:absolute;left:23118;top:8057;width:2;height:680" coordorigin="23118,8057" coordsize="2,680">
              <v:shape style="position:absolute;left:23118;top:8057;width:2;height:680" coordorigin="23118,8057" coordsize="0,680" path="m23118,8057l23118,8737e" filled="false" stroked="true" strokeweight=".719185pt" strokecolor="#d09668">
                <v:path arrowok="t"/>
              </v:shape>
            </v:group>
            <v:group style="position:absolute;left:23130;top:14299;width:2;height:512" coordorigin="23130,14299" coordsize="2,512">
              <v:shape style="position:absolute;left:23130;top:14299;width:2;height:512" coordorigin="23130,14299" coordsize="0,512" path="m23130,14299l23130,14811e" filled="false" stroked="true" strokeweight="1.08pt" strokecolor="#d09668">
                <v:path arrowok="t"/>
              </v:shape>
            </v:group>
            <v:group style="position:absolute;left:23124;top:8731;width:2;height:432" coordorigin="23124,8731" coordsize="2,432">
              <v:shape style="position:absolute;left:23124;top:8731;width:2;height:432" coordorigin="23124,8731" coordsize="0,432" path="m23124,8731l23124,9163e" filled="false" stroked="true" strokeweight=".56684pt" strokecolor="#d09668">
                <v:path arrowok="t"/>
              </v:shape>
            </v:group>
            <v:group style="position:absolute;left:23130;top:15354;width:33;height:19" coordorigin="23130,15354" coordsize="33,19">
              <v:shape style="position:absolute;left:23130;top:15354;width:33;height:19" coordorigin="23130,15354" coordsize="33,19" path="m23163,15354l23152,15359,23141,15366,23130,15373,23163,15354xe" filled="true" fillcolor="#d09668" stroked="false">
                <v:path arrowok="t"/>
                <v:fill type="solid"/>
              </v:shape>
            </v:group>
            <v:group style="position:absolute;left:23141;top:14811;width:28;height:6" coordorigin="23141,14811" coordsize="28,6">
              <v:shape style="position:absolute;left:23141;top:14811;width:28;height:6" coordorigin="23141,14811" coordsize="28,6" path="m23141,14811l23147,14816,23168,14816,23141,14811xe" filled="true" fillcolor="#d09668" stroked="false">
                <v:path arrowok="t"/>
                <v:fill type="solid"/>
              </v:shape>
            </v:group>
            <v:group style="position:absolute;left:23161;top:15162;width:2;height:88" coordorigin="23161,15162" coordsize="2,88">
              <v:shape style="position:absolute;left:23161;top:15162;width:2;height:88" coordorigin="23161,15162" coordsize="0,88" path="m23161,15162l23161,15250e" filled="false" stroked="true" strokeweight=".382pt" strokecolor="#d09668">
                <v:path arrowok="t"/>
              </v:shape>
            </v:group>
            <v:group style="position:absolute;left:23076;top:13468;width:112;height:2" coordorigin="23076,13468" coordsize="112,2">
              <v:shape style="position:absolute;left:23076;top:13468;width:112;height:2" coordorigin="23076,13468" coordsize="112,0" path="m23076,13468l23187,13468e" filled="false" stroked="true" strokeweight=".132pt" strokecolor="#d09668">
                <v:path arrowok="t"/>
              </v:shape>
            </v:group>
            <v:group style="position:absolute;left:23169;top:15250;width:2;height:99" coordorigin="23169,15250" coordsize="2,99">
              <v:shape style="position:absolute;left:23169;top:15250;width:2;height:99" coordorigin="23169,15250" coordsize="0,99" path="m23169,15250l23169,15349e" filled="false" stroked="true" strokeweight=".426pt" strokecolor="#d09668">
                <v:path arrowok="t"/>
              </v:shape>
            </v:group>
            <v:group style="position:absolute;left:23168;top:14827;width:33;height:299" coordorigin="23168,14827" coordsize="33,299">
              <v:shape style="position:absolute;left:23168;top:14827;width:33;height:299" coordorigin="23168,14827" coordsize="33,299" path="m23168,14827l23172,14902,23181,14976,23191,15050,23201,15125,23168,14827xe" filled="true" fillcolor="#d09668" stroked="false">
                <v:path arrowok="t"/>
                <v:fill type="solid"/>
              </v:shape>
            </v:group>
            <v:group style="position:absolute;left:23175;top:13006;width:2;height:229" coordorigin="23175,13006" coordsize="2,229">
              <v:shape style="position:absolute;left:23175;top:13006;width:2;height:229" coordorigin="23175,13006" coordsize="0,229" path="m23175,13006l23175,13235e" filled="false" stroked="true" strokeweight=".404pt" strokecolor="#d09668">
                <v:path arrowok="t"/>
              </v:shape>
            </v:group>
            <v:group style="position:absolute;left:23183;top:13238;width:2;height:221" coordorigin="23183,13238" coordsize="2,221">
              <v:shape style="position:absolute;left:23183;top:13238;width:2;height:221" coordorigin="23183,13238" coordsize="0,221" path="m23183,13238l23183,13459e" filled="false" stroked="true" strokeweight=".393pt" strokecolor="#d09668">
                <v:path arrowok="t"/>
              </v:shape>
            </v:group>
            <v:group style="position:absolute;left:23190;top:15535;width:2;height:432" coordorigin="23190,15535" coordsize="2,432">
              <v:shape style="position:absolute;left:23190;top:15535;width:2;height:432" coordorigin="23190,15535" coordsize="0,432" path="m23190,15535l23190,15966e" filled="false" stroked="true" strokeweight=".567408pt" strokecolor="#d09668">
                <v:path arrowok="t"/>
              </v:shape>
            </v:group>
            <v:group style="position:absolute;left:20656;top:3806;width:2546;height:12160" coordorigin="20656,3806" coordsize="2546,12160">
              <v:shape style="position:absolute;left:20656;top:3806;width:2546;height:12160" coordorigin="20656,3806" coordsize="2546,12160" path="m23171,13026l20865,13026,20816,13035,20798,13046,20759,13046,20759,13146,20789,13146,20803,13166,20819,13166,20820,13186,20792,13186,20781,13206,20759,13206,20748,13226,20757,13326,20760,13346,20762,13366,20764,13386,20764,13406,20766,13426,20727,13426,20721,13446,20731,13526,20741,13586,20750,13666,20754,13746,20775,13746,20781,13766,20788,13826,20794,13906,20798,14006,20800,14106,20802,14186,20802,14266,20811,14286,20823,14386,20827,14486,20824,14566,20819,14626,20816,14686,20816,14726,20827,14726,20827,15086,20826,15106,20735,15106,20742,15326,20743,15326,20746,15386,20748,15446,20750,15506,20751,15566,20794,15566,20800,15966,21075,15966,21155,15946,23193,15946,23186,15886,23184,15806,23186,15706,23189,15626,23190,15546,23061,15546,23164,15526,23163,15526,23163,15426,23133,15426,23119,15406,23102,15406,23130,15386,23141,15366,23174,15366,23165,15266,23162,15246,23160,15206,23158,15186,23158,15166,23156,15146,23196,15146,23201,15126,23191,15066,23181,14986,23172,14906,23168,14846,23168,14826,23141,14826,23134,14746,23128,14666,23124,14566,23122,14466,23120,14386,23120,14306,23111,14286,23098,14186,23095,14086,23098,14026,23103,13946,23106,13886,23106,13846,23095,13846,23095,13486,23076,13486,22965,13466,23187,13466,23179,13246,23176,13186,23173,13126,23172,13066,23171,1302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193,15946l22134,15946,22216,15966,23195,15966,23193,1594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190,15526l23185,15526,23154,15546,23190,15546,23190,1552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187,13466l23048,13466,23076,13486,23187,13486,23187,1346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0753,12106l20758,12166,20759,12226,20759,12306,20757,12406,20753,12506,20749,12606,20745,12706,20741,12806,20737,12886,20734,12966,20733,12966,20732,13026,20733,13046,20758,13046,20816,13035,20831,13026,23171,13026,23171,13006,23127,13006,23051,12126,20975,12126,20753,1210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0816,13035l20758,13046,20798,13046,20816,13035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0668,11666l20667,11686,20668,11766,20671,11846,20672,11946,20670,12026,20662,12106,20919,12106,20975,12126,23057,12126,23062,11706,23105,11706,23106,11686,20693,11686,20693,11682,20668,1166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0693,11682l20693,11686,20699,11686,20693,11682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133,9606l20892,9606,20817,9620,20808,9626,20761,9626,20761,9986,20751,9986,20750,10026,20753,10086,20758,10166,20761,10226,20758,10326,20745,10426,20737,10446,20736,10526,20735,10606,20732,10706,20728,10806,20722,10886,20715,10966,20688,10966,20688,10986,20685,11046,20676,11126,20665,11206,20656,11266,20661,11286,20701,11286,20699,11306,20698,11326,20697,11346,20694,11366,20692,11406,20683,11506,20714,11506,20724,11526,20754,11546,20738,11546,20723,11566,20694,11566,20694,11666,20693,11682,20699,11686,23106,11686,23106,11646,23108,11586,23111,11526,23114,11466,23114,11466,23122,11246,23030,11246,23030,11226,23030,10866,23040,10866,23041,10826,23038,10766,23033,10706,23030,10626,23033,10526,23046,10426,23054,10406,23055,10346,23056,10246,23059,10146,23063,10066,23069,9966,23076,9906,23081,9886,23103,9886,23106,9806,23115,9726,23126,9666,23133,960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129,8746l20734,8746,20729,9146,20696,9146,20686,9166,20685,9226,20683,9286,20680,9326,20677,9386,20677,9386,20669,9606,20723,9626,20781,9626,20817,9620,20836,9606,23133,9606,23135,9586,23130,9566,23091,9566,23092,9546,23093,9526,23094,9506,23097,9486,23100,9466,23108,9366,23098,9346,23076,9346,23065,9326,23038,9326,23053,9306,23068,9306,23082,9286,23098,9286,23098,9186,23028,9186,22995,9166,23125,9166,23123,9086,23120,9006,23119,8926,23121,8826,23129,874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0817,9620l20781,9626,20808,9626,20817,9620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2995,9166l23028,9186,23098,9186,22995,916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125,9166l22995,9166,23098,9186,23123,9186,23125,916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0745,8026l20721,8026,20719,8046,20720,8066,20721,8126,20724,8186,20727,8286,20730,8366,20733,8446,20734,8546,20734,8626,20731,8686,20726,8746,23119,8746,23114,8686,23111,8626,23111,8546,23113,8466,23115,8366,23121,8206,23124,8126,23126,8066,23126,8046,20819,8046,20804,8037,20745,802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099,7926l20746,7926,20746,8026,20786,8026,20804,8037,20852,8046,23093,8046,23099,8042,23099,8026,23099,792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099,8042l23093,8046,23100,8046,23099,8042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126,8026l23125,8026,23099,8042,23100,8046,23126,8046,23126,802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0786,8026l20745,8026,20804,8037,20786,802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054,7906l20791,7906,20776,7926,23069,7926,23054,790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064,7886l20807,7886,20806,7906,23038,7906,23064,788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088,7866l20767,7866,20779,7886,23077,7886,23088,786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092,7646l20754,7646,20752,7666,20751,7686,20749,7706,20747,7726,20744,7746,20736,7846,20757,7866,23110,7866,23101,7766,23101,7766,23098,7746,23096,7726,23094,7686,23093,7666,23092,764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031,4686l20814,4686,20814,4706,20814,5046,20804,5066,20803,5106,20806,5166,20811,5226,20814,5306,20811,5386,20798,5506,20790,5526,20789,5586,20788,5686,20785,5766,20781,5866,20775,5966,20768,6026,20767,6106,20765,6146,20763,6226,20760,6306,20757,6406,20754,6506,20750,6606,20746,6726,20742,6826,20738,6946,20734,7046,20730,7166,20726,7266,20722,7346,20719,7426,20716,7506,20713,7566,20710,7606,20709,7626,20714,7646,23137,7646,23135,7606,23132,7566,23129,7506,23126,7446,23123,7366,23119,7266,23115,7166,23111,7066,23103,6826,23099,6726,23095,6606,23091,6506,23088,6406,23085,6306,23082,6226,23080,6166,23078,6106,23077,6066,23077,6026,23070,5966,23064,5866,23060,5786,23057,5686,23056,5606,23055,5526,23047,5506,23034,5406,23031,5306,23034,5226,23036,5206,20850,5206,20862,5200,20869,5186,23037,5186,23039,5166,23042,5106,23042,5066,23031,5066,23031,4706,23031,468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0862,5200l20850,5206,20859,5206,20862,5200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037,5186l20890,5186,20862,5200,20859,5206,23036,5206,23037,518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107,4226l20738,4226,20738,4286,20736,4346,20733,4406,20730,4466,20722,4686,23123,4686,23115,4466,23115,4466,23112,4406,23109,4346,23107,4286,23107,4226xe" filled="true" fillcolor="#d09668" stroked="false">
                <v:path arrowok="t"/>
                <v:fill type="solid"/>
              </v:shape>
              <v:shape style="position:absolute;left:20656;top:3806;width:2546;height:12160" coordorigin="20656,3806" coordsize="2546,12160" path="m23058,3806l20787,3806,20782,4206,20782,4226,23063,4226,23058,3806xe" filled="true" fillcolor="#d09668" stroked="false">
                <v:path arrowok="t"/>
                <v:fill type="solid"/>
              </v:shape>
            </v:group>
            <v:group style="position:absolute;left:22861;top:15943;width:333;height:36" coordorigin="22861,15943" coordsize="333,36">
              <v:shape style="position:absolute;left:22861;top:15943;width:333;height:36" coordorigin="22861,15943" coordsize="333,36" path="m23178,15943l23027,15944,22951,15946,22875,15948,22861,15964,22864,15974,22875,15978,22951,15976,23027,15974,23178,15973,23189,15968,23193,15958,23189,15948,23178,15943xe" filled="true" fillcolor="#221f20" stroked="false">
                <v:path arrowok="t"/>
                <v:fill type="solid"/>
              </v:shape>
            </v:group>
            <v:group style="position:absolute;left:20786;top:15963;width:311;height:2" coordorigin="20786,15963" coordsize="311,2">
              <v:shape style="position:absolute;left:20786;top:15963;width:311;height:2" coordorigin="20786,15963" coordsize="311,0" path="m20786,15963l21097,15963e" filled="false" stroked="true" strokeweight="1.5pt" strokecolor="#221f20">
                <v:path arrowok="t"/>
              </v:shape>
            </v:group>
            <v:group style="position:absolute;left:20790;top:15544;width:2;height:434" coordorigin="20790,15544" coordsize="2,434">
              <v:shape style="position:absolute;left:20790;top:15544;width:2;height:434" coordorigin="20790,15544" coordsize="0,434" path="m20790,15544l20790,15978e" filled="false" stroked="true" strokeweight="1.999112pt" strokecolor="#221f20">
                <v:path arrowok="t"/>
              </v:shape>
            </v:group>
            <v:group style="position:absolute;left:20743;top:15538;width:219;height:33" coordorigin="20743,15538" coordsize="219,33">
              <v:shape style="position:absolute;left:20743;top:15538;width:219;height:33" coordorigin="20743,15538" coordsize="219,33" path="m20757,15538l20746,15542,20743,15552,20746,15563,20757,15568,20804,15570,20852,15570,20947,15568,20958,15563,20961,15553,20958,15543,20952,15540,20804,15540,20757,15538xe" filled="true" fillcolor="#221f20" stroked="false">
                <v:path arrowok="t"/>
                <v:fill type="solid"/>
              </v:shape>
              <v:shape style="position:absolute;left:20743;top:15538;width:219;height:33" coordorigin="20743,15538" coordsize="219,33" path="m20947,15538l20852,15540,20804,15540,20952,15540,20947,15538xe" filled="true" fillcolor="#221f20" stroked="false">
                <v:path arrowok="t"/>
                <v:fill type="solid"/>
              </v:shape>
            </v:group>
            <v:group style="position:absolute;left:20715;top:15080;width:47;height:483" coordorigin="20715,15080" coordsize="47,483">
              <v:shape style="position:absolute;left:20715;top:15080;width:47;height:483" coordorigin="20715,15080" coordsize="47,483" path="m20730,15080l20720,15084,20715,15095,20717,15170,20720,15246,20727,15397,20730,15472,20731,15548,20736,15559,20746,15562,20757,15559,20761,15548,20760,15472,20757,15397,20750,15246,20747,15170,20745,15095,20740,15084,20730,15080xe" filled="true" fillcolor="#221f20" stroked="false">
                <v:path arrowok="t"/>
                <v:fill type="solid"/>
              </v:shape>
            </v:group>
            <v:group style="position:absolute;left:20716;top:15069;width:252;height:36" coordorigin="20716,15069" coordsize="252,36">
              <v:shape style="position:absolute;left:20716;top:15069;width:252;height:36" coordorigin="20716,15069" coordsize="252,36" path="m20730,15069l20719,15074,20716,15084,20719,15094,20730,15099,20786,15100,20897,15103,20952,15104,20963,15100,20967,15089,20963,15079,20952,15074,20897,15073,20786,15070,20730,15069xe" filled="true" fillcolor="#221f20" stroked="false">
                <v:path arrowok="t"/>
                <v:fill type="solid"/>
              </v:shape>
            </v:group>
            <v:group style="position:absolute;left:20743;top:15293;width:116;height:30" coordorigin="20743,15293" coordsize="116,30">
              <v:shape style="position:absolute;left:20743;top:15293;width:116;height:30" coordorigin="20743,15293" coordsize="116,30" path="m20844,15293l20757,15293,20746,15298,20743,15308,20746,15318,20757,15323,20844,15323,20855,15318,20858,15308,20855,15298,20844,15293xe" filled="true" fillcolor="#221f20" stroked="false">
                <v:path arrowok="t"/>
                <v:fill type="solid"/>
              </v:shape>
            </v:group>
            <v:group style="position:absolute;left:20808;top:14706;width:257;height:30" coordorigin="20808,14706" coordsize="257,30">
              <v:shape style="position:absolute;left:20808;top:14706;width:257;height:30" coordorigin="20808,14706" coordsize="257,30" path="m21050,14706l20822,14706,20811,14711,20808,14721,20811,14732,20822,14736,21050,14736,21061,14732,21064,14721,21061,14711,21050,14706xe" filled="true" fillcolor="#221f20" stroked="false">
                <v:path arrowok="t"/>
                <v:fill type="solid"/>
              </v:shape>
            </v:group>
            <v:group style="position:absolute;left:20811;top:14254;width:2;height:477" coordorigin="20811,14254" coordsize="2,477">
              <v:shape style="position:absolute;left:20811;top:14254;width:2;height:477" coordorigin="20811,14254" coordsize="0,477" path="m20811,14254l20811,14731e" filled="false" stroked="true" strokeweight="1.958963pt" strokecolor="#221f20">
                <v:path arrowok="t"/>
              </v:shape>
            </v:group>
            <v:group style="position:absolute;left:20813;top:14557;width:100;height:36" coordorigin="20813,14557" coordsize="100,36">
              <v:shape style="position:absolute;left:20813;top:14557;width:100;height:36" coordorigin="20813,14557" coordsize="100,36" path="m20828,14557l20817,14562,20813,14572,20817,14582,20828,14587,20845,14588,20880,14592,20898,14592,20909,14588,20912,14578,20909,14567,20898,14562,20880,14562,20845,14558,20828,14557xe" filled="true" fillcolor="#221f20" stroked="false">
                <v:path arrowok="t"/>
                <v:fill type="solid"/>
              </v:shape>
            </v:group>
            <v:group style="position:absolute;left:23184;top:15517;width:2;height:461" coordorigin="23184,15517" coordsize="2,461">
              <v:shape style="position:absolute;left:23184;top:15517;width:2;height:461" coordorigin="23184,15517" coordsize="0,461" path="m23184,15517l23184,15978e" filled="false" stroked="true" strokeweight="2.021920pt" strokecolor="#221f20">
                <v:path arrowok="t"/>
              </v:shape>
              <v:shape style="position:absolute;left:22904;top:14790;width:306;height:762" type="#_x0000_t75" stroked="false">
                <v:imagedata r:id="rId392" o:title=""/>
              </v:shape>
            </v:group>
            <v:group style="position:absolute;left:23098;top:14280;width:52;height:541" coordorigin="23098,14280" coordsize="52,541">
              <v:shape style="position:absolute;left:23098;top:14280;width:52;height:541" coordorigin="23098,14280" coordsize="52,541" path="m23113,14280l23103,14284,23098,14295,23099,14380,23100,14466,23102,14551,23105,14637,23111,14722,23120,14807,23137,14821,23147,14817,23150,14807,23141,14722,23135,14637,23132,14551,23130,14466,23129,14380,23128,14295,23124,14284,23113,14280xe" filled="true" fillcolor="#221f20" stroked="false">
                <v:path arrowok="t"/>
                <v:fill type="solid"/>
              </v:shape>
            </v:group>
            <v:group style="position:absolute;left:20718;top:12570;width:333;height:36" coordorigin="20718,12570" coordsize="333,36">
              <v:shape style="position:absolute;left:20718;top:12570;width:333;height:36" coordorigin="20718,12570" coordsize="333,36" path="m21036,12570l20960,12573,20884,12574,20733,12575,20722,12580,20718,12590,20722,12600,20733,12605,20884,12604,20960,12603,21036,12600,21050,12584,21047,12574,21036,12570xe" filled="true" fillcolor="#221f20" stroked="false">
                <v:path arrowok="t"/>
                <v:fill type="solid"/>
              </v:shape>
            </v:group>
            <v:group style="position:absolute;left:23030;top:12086;width:106;height:919" coordorigin="23030,12086" coordsize="106,919">
              <v:shape style="position:absolute;left:23030;top:12086;width:106;height:919" coordorigin="23030,12086" coordsize="106,919" path="m23043,12086l23033,12093,23030,12105,23043,12183,23054,12263,23064,12343,23073,12424,23081,12505,23088,12586,23094,12668,23099,12749,23103,12829,23105,12910,23106,12990,23111,13001,23121,13004,23132,13001,23136,12990,23135,12909,23132,12828,23129,12746,23124,12665,23118,12583,23111,12501,23103,12419,23093,12338,23083,12257,23072,12176,23059,12097,23053,12087,23043,12086xe" filled="true" fillcolor="#221f20" stroked="false">
                <v:path arrowok="t"/>
                <v:fill type="solid"/>
              </v:shape>
            </v:group>
            <v:group style="position:absolute;left:22950;top:12978;width:219;height:33" coordorigin="22950,12978" coordsize="219,33">
              <v:shape style="position:absolute;left:22950;top:12978;width:219;height:33" coordorigin="22950,12978" coordsize="219,33" path="m23106,12978l23059,12978,22964,12980,22953,12985,22950,12995,22953,13006,22964,13010,23059,13008,23159,13008,23165,13006,23168,12996,23164,12986,23154,12980,23106,12978xe" filled="true" fillcolor="#221f20" stroked="false">
                <v:path arrowok="t"/>
                <v:fill type="solid"/>
              </v:shape>
              <v:shape style="position:absolute;left:22950;top:12978;width:219;height:33" coordorigin="22950,12978" coordsize="219,33" path="m23159,13008l23106,13008,23154,13010,23159,13008xe" filled="true" fillcolor="#221f20" stroked="false">
                <v:path arrowok="t"/>
                <v:fill type="solid"/>
              </v:shape>
            </v:group>
            <v:group style="position:absolute;left:23150;top:12986;width:47;height:483" coordorigin="23150,12986" coordsize="47,483">
              <v:shape style="position:absolute;left:23150;top:12986;width:47;height:483" coordorigin="23150,12986" coordsize="47,483" path="m23164,12986l23154,12990,23150,13000,23151,13076,23154,13152,23161,13302,23164,13378,23166,13454,23171,13464,23181,13468,23191,13464,23196,13454,23194,13378,23191,13302,23184,13152,23181,13076,23180,13000,23175,12990,23164,12986xe" filled="true" fillcolor="#221f20" stroked="false">
                <v:path arrowok="t"/>
                <v:fill type="solid"/>
              </v:shape>
            </v:group>
            <v:group style="position:absolute;left:22944;top:13444;width:252;height:36" coordorigin="22944,13444" coordsize="252,36">
              <v:shape style="position:absolute;left:22944;top:13444;width:252;height:36" coordorigin="22944,13444" coordsize="252,36" path="m22959,13444l22948,13449,22944,13459,22948,13469,22959,13474,23014,13475,23125,13478,23181,13479,23192,13475,23195,13464,23192,13454,23181,13449,23125,13448,23014,13445,22959,13444xe" filled="true" fillcolor="#221f20" stroked="false">
                <v:path arrowok="t"/>
                <v:fill type="solid"/>
              </v:shape>
            </v:group>
            <v:group style="position:absolute;left:23052;top:13225;width:116;height:30" coordorigin="23052,13225" coordsize="116,30">
              <v:shape style="position:absolute;left:23052;top:13225;width:116;height:30" coordorigin="23052,13225" coordsize="116,30" path="m23154,13225l23067,13225,23056,13230,23052,13240,23056,13251,23067,13255,23154,13255,23165,13251,23168,13240,23165,13230,23154,13225xe" filled="true" fillcolor="#221f20" stroked="false">
                <v:path arrowok="t"/>
                <v:fill type="solid"/>
              </v:shape>
            </v:group>
            <v:group style="position:absolute;left:23089;top:13460;width:2;height:371" coordorigin="23089,13460" coordsize="2,371">
              <v:shape style="position:absolute;left:23089;top:13460;width:2;height:371" coordorigin="23089,13460" coordsize="0,371" path="m23089,13460l23089,13831e" filled="false" stroked="true" strokeweight="1.5pt" strokecolor="#221f20">
                <v:path arrowok="t"/>
              </v:shape>
            </v:group>
            <v:group style="position:absolute;left:22847;top:13812;width:257;height:30" coordorigin="22847,13812" coordsize="257,30">
              <v:shape style="position:absolute;left:22847;top:13812;width:257;height:30" coordorigin="22847,13812" coordsize="257,30" path="m23089,13812l22861,13812,22850,13816,22847,13827,22850,13837,22861,13842,23089,13842,23100,13837,23103,13827,23100,13816,23089,13812xe" filled="true" fillcolor="#221f20" stroked="false">
                <v:path arrowok="t"/>
                <v:fill type="solid"/>
              </v:shape>
            </v:group>
            <v:group style="position:absolute;left:23100;top:13818;width:2;height:477" coordorigin="23100,13818" coordsize="2,477">
              <v:shape style="position:absolute;left:23100;top:13818;width:2;height:477" coordorigin="23100,13818" coordsize="0,477" path="m23100,13818l23100,14294e" filled="false" stroked="true" strokeweight="1.958667pt" strokecolor="#221f20">
                <v:path arrowok="t"/>
              </v:shape>
            </v:group>
            <v:group style="position:absolute;left:22998;top:13956;width:100;height:36" coordorigin="22998,13956" coordsize="100,36">
              <v:shape style="position:absolute;left:22998;top:13956;width:100;height:36" coordorigin="22998,13956" coordsize="100,36" path="m23013,13956l23002,13960,22998,13970,23002,13981,23013,13986,23031,13987,23066,13990,23083,13991,23094,13986,23098,13976,23094,13966,23083,13961,23066,13960,23031,13957,23013,13956xe" filled="true" fillcolor="#221f20" stroked="false">
                <v:path arrowok="t"/>
                <v:fill type="solid"/>
              </v:shape>
            </v:group>
            <v:group style="position:absolute;left:23086;top:8012;width:49;height:730" coordorigin="23086,8012" coordsize="49,730">
              <v:shape style="position:absolute;left:23086;top:8012;width:49;height:730" coordorigin="23086,8012" coordsize="49,730" path="m23120,8012l23109,8016,23105,8026,23103,8104,23100,8182,23095,8260,23091,8338,23088,8416,23086,8494,23086,8572,23090,8650,23098,8727,23104,8738,23115,8741,23125,8738,23128,8727,23120,8650,23116,8572,23116,8494,23118,8416,23121,8338,23125,8260,23130,8182,23133,8104,23135,8026,23130,8016,23120,8012xe" filled="true" fillcolor="#221f20" stroked="false">
                <v:path arrowok="t"/>
                <v:fill type="solid"/>
              </v:shape>
              <v:shape style="position:absolute;left:22840;top:7612;width:299;height:435" type="#_x0000_t75" stroked="false">
                <v:imagedata r:id="rId393" o:title=""/>
              </v:shape>
            </v:group>
            <v:group style="position:absolute;left:23056;top:5999;width:90;height:1632" coordorigin="23056,5999" coordsize="90,1632">
              <v:shape style="position:absolute;left:23056;top:5999;width:90;height:1632" coordorigin="23056,5999" coordsize="90,1632" path="m23071,5999l23060,6003,23056,6014,23057,6094,23058,6174,23060,6254,23063,6334,23065,6414,23069,6494,23075,6655,23079,6735,23082,6815,23084,6895,23086,6975,23090,7135,23092,7216,23095,7296,23098,7376,23103,7456,23108,7536,23115,7616,23132,7630,23142,7627,23145,7616,23138,7536,23133,7456,23128,7376,23125,7296,23122,7216,23120,7135,23116,6975,23114,6895,23112,6815,23109,6735,23105,6655,23099,6494,23095,6414,23093,6334,23090,6254,23088,6174,23087,6094,23086,6014,23081,6003,23071,5999xe" filled="true" fillcolor="#221f20" stroked="false">
                <v:path arrowok="t"/>
                <v:fill type="solid"/>
              </v:shape>
            </v:group>
            <v:group style="position:absolute;left:23054;top:7284;width:59;height:38" coordorigin="23054,7284" coordsize="59,38">
              <v:shape style="position:absolute;left:23054;top:7284;width:59;height:38" coordorigin="23054,7284" coordsize="59,38" path="m23066,7284l23055,7296,23054,7307,23071,7321,23084,7322,23098,7322,23109,7317,23112,7307,23109,7296,23099,7292,23083,7292,23075,7286,23066,7284xe" filled="true" fillcolor="#221f20" stroked="false">
                <v:path arrowok="t"/>
                <v:fill type="solid"/>
              </v:shape>
              <v:shape style="position:absolute;left:23054;top:7284;width:59;height:38" coordorigin="23054,7284" coordsize="59,38" path="m23098,7292l23094,7292,23083,7292,23099,7292,23098,7292xe" filled="true" fillcolor="#221f20" stroked="false">
                <v:path arrowok="t"/>
                <v:fill type="solid"/>
              </v:shape>
            </v:group>
            <v:group style="position:absolute;left:23034;top:5487;width:52;height:541" coordorigin="23034,5487" coordsize="52,541">
              <v:shape style="position:absolute;left:23034;top:5487;width:52;height:541" coordorigin="23034,5487" coordsize="52,541" path="m23049,5487l23039,5491,23034,5502,23034,5587,23035,5673,23037,5758,23041,5844,23047,5929,23056,6014,23073,6028,23082,6024,23086,6014,23077,5929,23071,5844,23067,5758,23065,5673,23064,5587,23064,5502,23059,5491,23049,5487xe" filled="true" fillcolor="#221f20" stroked="false">
                <v:path arrowok="t"/>
                <v:fill type="solid"/>
              </v:shape>
            </v:group>
            <v:group style="position:absolute;left:22885;top:4185;width:219;height:33" coordorigin="22885,4185" coordsize="219,33">
              <v:shape style="position:absolute;left:22885;top:4185;width:219;height:33" coordorigin="22885,4185" coordsize="219,33" path="m23042,4185l22995,4185,22900,4187,22889,4192,22885,4202,22889,4213,22900,4217,22995,4215,23095,4215,23100,4213,23104,4203,23100,4193,23090,4187,23042,4185xe" filled="true" fillcolor="#221f20" stroked="false">
                <v:path arrowok="t"/>
                <v:fill type="solid"/>
              </v:shape>
              <v:shape style="position:absolute;left:22885;top:4185;width:219;height:33" coordorigin="22885,4185" coordsize="219,33" path="m23095,4215l23042,4215,23090,4217,23095,4215xe" filled="true" fillcolor="#221f20" stroked="false">
                <v:path arrowok="t"/>
                <v:fill type="solid"/>
              </v:shape>
            </v:group>
            <v:group style="position:absolute;left:23085;top:4193;width:47;height:483" coordorigin="23085,4193" coordsize="47,483">
              <v:shape style="position:absolute;left:23085;top:4193;width:47;height:483" coordorigin="23085,4193" coordsize="47,483" path="m23100,4193l23090,4197,23085,4207,23087,4283,23090,4359,23097,4509,23100,4585,23102,4661,23106,4671,23117,4675,23127,4671,23132,4661,23130,4585,23127,4509,23120,4359,23117,4283,23115,4207,23111,4197,23100,4193xe" filled="true" fillcolor="#221f20" stroked="false">
                <v:path arrowok="t"/>
                <v:fill type="solid"/>
              </v:shape>
            </v:group>
            <v:group style="position:absolute;left:22880;top:4651;width:252;height:36" coordorigin="22880,4651" coordsize="252,36">
              <v:shape style="position:absolute;left:22880;top:4651;width:252;height:36" coordorigin="22880,4651" coordsize="252,36" path="m22895,4651l22884,4656,22880,4666,22884,4676,22895,4681,22950,4682,23061,4685,23117,4686,23127,4682,23131,4671,23127,4661,23117,4656,23061,4655,22950,4652,22895,4651xe" filled="true" fillcolor="#221f20" stroked="false">
                <v:path arrowok="t"/>
                <v:fill type="solid"/>
              </v:shape>
            </v:group>
            <v:group style="position:absolute;left:22988;top:4432;width:116;height:30" coordorigin="22988,4432" coordsize="116,30">
              <v:shape style="position:absolute;left:22988;top:4432;width:116;height:30" coordorigin="22988,4432" coordsize="116,30" path="m23090,4432l23003,4432,22992,4437,22988,4447,22992,4458,23003,4462,23090,4462,23100,4458,23104,4447,23100,4437,23090,4432xe" filled="true" fillcolor="#221f20" stroked="false">
                <v:path arrowok="t"/>
                <v:fill type="solid"/>
              </v:shape>
            </v:group>
            <v:group style="position:absolute;left:23025;top:4667;width:2;height:371" coordorigin="23025,4667" coordsize="2,371">
              <v:shape style="position:absolute;left:23025;top:4667;width:2;height:371" coordorigin="23025,4667" coordsize="0,371" path="m23025,4667l23025,5038e" filled="false" stroked="true" strokeweight="1.5pt" strokecolor="#221f20">
                <v:path arrowok="t"/>
              </v:shape>
            </v:group>
            <v:group style="position:absolute;left:22783;top:5019;width:257;height:30" coordorigin="22783,5019" coordsize="257,30">
              <v:shape style="position:absolute;left:22783;top:5019;width:257;height:30" coordorigin="22783,5019" coordsize="257,30" path="m23025,5019l22797,5019,22786,5023,22783,5034,22786,5044,22797,5049,23025,5049,23035,5044,23039,5034,23035,5023,23025,5019xe" filled="true" fillcolor="#221f20" stroked="false">
                <v:path arrowok="t"/>
                <v:fill type="solid"/>
              </v:shape>
            </v:group>
            <v:group style="position:absolute;left:23036;top:5025;width:2;height:477" coordorigin="23036,5025" coordsize="2,477">
              <v:shape style="position:absolute;left:23036;top:5025;width:2;height:477" coordorigin="23036,5025" coordsize="0,477" path="m23036,5025l23036,5501e" filled="false" stroked="true" strokeweight="1.959593pt" strokecolor="#221f20">
                <v:path arrowok="t"/>
              </v:shape>
            </v:group>
            <v:group style="position:absolute;left:22934;top:5163;width:100;height:36" coordorigin="22934,5163" coordsize="100,36">
              <v:shape style="position:absolute;left:22934;top:5163;width:100;height:36" coordorigin="22934,5163" coordsize="100,36" path="m22949,5163l22938,5167,22934,5178,22938,5188,22949,5193,22966,5194,23001,5197,23019,5198,23030,5193,23034,5183,23030,5173,23019,5168,23001,5167,22966,5164,22949,5163xe" filled="true" fillcolor="#221f20" stroked="false">
                <v:path arrowok="t"/>
                <v:fill type="solid"/>
              </v:shape>
            </v:group>
            <v:group style="position:absolute;left:20712;top:12081;width:66;height:950" coordorigin="20712,12081" coordsize="66,950">
              <v:shape style="position:absolute;left:20712;top:12081;width:66;height:950" coordorigin="20712,12081" coordsize="66,950" path="m20746,12081l20737,12084,20733,12095,20741,12171,20746,12247,20747,12324,20746,12401,20743,12478,20738,12555,20733,12633,20727,12710,20722,12787,20717,12864,20714,12940,20712,13016,20717,13027,20727,13031,20737,13027,20742,13016,20744,12940,20747,12864,20752,12787,20757,12710,20763,12633,20768,12555,20773,12478,20776,12401,20777,12324,20776,12247,20771,12171,20763,12095,20757,12085,20746,12081xe" filled="true" fillcolor="#221f20" stroked="false">
                <v:path arrowok="t"/>
                <v:fill type="solid"/>
              </v:shape>
              <v:shape style="position:absolute;left:20701;top:12996;width:306;height:762" type="#_x0000_t75" stroked="false">
                <v:imagedata r:id="rId394" o:title=""/>
              </v:shape>
            </v:group>
            <v:group style="position:absolute;left:20761;top:13727;width:52;height:541" coordorigin="20761,13727" coordsize="52,541">
              <v:shape style="position:absolute;left:20761;top:13727;width:52;height:541" coordorigin="20761,13727" coordsize="52,541" path="m20774,13727l20764,13731,20761,13741,20770,13826,20776,13911,20779,13997,20781,14082,20782,14168,20782,14253,20787,14264,20798,14268,20808,14264,20812,14253,20812,14168,20811,14082,20809,13997,20806,13911,20800,13826,20791,13741,20785,13731,20774,13727xe" filled="true" fillcolor="#221f20" stroked="false">
                <v:path arrowok="t"/>
                <v:fill type="solid"/>
              </v:shape>
            </v:group>
            <v:group style="position:absolute;left:22795;top:8707;width:333;height:36" coordorigin="22795,8707" coordsize="333,36">
              <v:shape style="position:absolute;left:22795;top:8707;width:333;height:36" coordorigin="22795,8707" coordsize="333,36" path="m22810,8707l22799,8711,22795,8721,22799,8731,22810,8737,22885,8740,22961,8741,23113,8742,23124,8737,23127,8727,23124,8717,23113,8712,22961,8711,22885,8710,22810,8707xe" filled="true" fillcolor="#221f20" stroked="false">
                <v:path arrowok="t"/>
                <v:fill type="solid"/>
              </v:shape>
            </v:group>
            <v:group style="position:absolute;left:20721;top:8722;width:311;height:2" coordorigin="20721,8722" coordsize="311,2">
              <v:shape style="position:absolute;left:20721;top:8722;width:311;height:2" coordorigin="20721,8722" coordsize="311,0" path="m20721,8722l21031,8722e" filled="false" stroked="true" strokeweight="1.5pt" strokecolor="#221f20">
                <v:path arrowok="t"/>
              </v:shape>
            </v:group>
            <v:group style="position:absolute;left:20724;top:8707;width:2;height:434" coordorigin="20724,8707" coordsize="2,434">
              <v:shape style="position:absolute;left:20724;top:8707;width:2;height:434" coordorigin="20724,8707" coordsize="0,434" path="m20724,8707l20724,9141e" filled="false" stroked="true" strokeweight="2.000168pt" strokecolor="#221f20">
                <v:path arrowok="t"/>
              </v:shape>
            </v:group>
            <v:group style="position:absolute;left:20677;top:9115;width:219;height:33" coordorigin="20677,9115" coordsize="219,33">
              <v:shape style="position:absolute;left:20677;top:9115;width:219;height:33" coordorigin="20677,9115" coordsize="219,33" path="m20739,9115l20692,9117,20681,9123,20677,9133,20681,9143,20692,9147,20739,9145,20886,9145,20892,9143,20896,9132,20892,9122,20881,9117,20786,9115,20739,9115xe" filled="true" fillcolor="#221f20" stroked="false">
                <v:path arrowok="t"/>
                <v:fill type="solid"/>
              </v:shape>
              <v:shape style="position:absolute;left:20677;top:9115;width:219;height:33" coordorigin="20677,9115" coordsize="219,33" path="m20886,9145l20739,9145,20786,9145,20881,9147,20886,9145xe" filled="true" fillcolor="#221f20" stroked="false">
                <v:path arrowok="t"/>
                <v:fill type="solid"/>
              </v:shape>
            </v:group>
            <v:group style="position:absolute;left:20650;top:9123;width:47;height:483" coordorigin="20650,9123" coordsize="47,483">
              <v:shape style="position:absolute;left:20650;top:9123;width:47;height:483" coordorigin="20650,9123" coordsize="47,483" path="m20681,9123l20671,9127,20666,9138,20664,9213,20661,9289,20654,9440,20651,9515,20650,9591,20654,9601,20665,9605,20675,9601,20680,9591,20681,9515,20684,9440,20691,9289,20694,9213,20696,9138,20691,9127,20681,9123xe" filled="true" fillcolor="#221f20" stroked="false">
                <v:path arrowok="t"/>
                <v:fill type="solid"/>
              </v:shape>
            </v:group>
            <v:group style="position:absolute;left:20650;top:9581;width:252;height:36" coordorigin="20650,9581" coordsize="252,36">
              <v:shape style="position:absolute;left:20650;top:9581;width:252;height:36" coordorigin="20650,9581" coordsize="252,36" path="m20887,9581l20831,9582,20720,9585,20665,9586,20654,9591,20650,9601,20654,9612,20665,9616,20720,9615,20831,9612,20887,9611,20898,9606,20901,9596,20898,9586,20887,9581xe" filled="true" fillcolor="#221f20" stroked="false">
                <v:path arrowok="t"/>
                <v:fill type="solid"/>
              </v:shape>
            </v:group>
            <v:group style="position:absolute;left:20677;top:9362;width:116;height:30" coordorigin="20677,9362" coordsize="116,30">
              <v:shape style="position:absolute;left:20677;top:9362;width:116;height:30" coordorigin="20677,9362" coordsize="116,30" path="m20778,9362l20692,9362,20681,9367,20677,9377,20681,9388,20692,9392,20778,9392,20789,9388,20793,9377,20789,9367,20778,9362xe" filled="true" fillcolor="#221f20" stroked="false">
                <v:path arrowok="t"/>
                <v:fill type="solid"/>
              </v:shape>
            </v:group>
            <v:group style="position:absolute;left:20757;top:9597;width:2;height:371" coordorigin="20757,9597" coordsize="2,371">
              <v:shape style="position:absolute;left:20757;top:9597;width:2;height:371" coordorigin="20757,9597" coordsize="0,371" path="m20757,9597l20757,9968e" filled="false" stroked="true" strokeweight="1.5pt" strokecolor="#221f20">
                <v:path arrowok="t"/>
              </v:shape>
            </v:group>
            <v:group style="position:absolute;left:20742;top:9949;width:257;height:30" coordorigin="20742,9949" coordsize="257,30">
              <v:shape style="position:absolute;left:20742;top:9949;width:257;height:30" coordorigin="20742,9949" coordsize="257,30" path="m20984,9949l20757,9949,20746,9953,20742,9964,20746,9974,20757,9979,20984,9979,20995,9974,20999,9964,20995,9953,20984,9949xe" filled="true" fillcolor="#221f20" stroked="false">
                <v:path arrowok="t"/>
                <v:fill type="solid"/>
              </v:shape>
            </v:group>
            <v:group style="position:absolute;left:20746;top:9955;width:2;height:477" coordorigin="20746,9955" coordsize="2,477">
              <v:shape style="position:absolute;left:20746;top:9955;width:2;height:477" coordorigin="20746,9955" coordsize="0,477" path="m20746,9955l20746,10431e" filled="false" stroked="true" strokeweight="1.959222pt" strokecolor="#221f20">
                <v:path arrowok="t"/>
              </v:shape>
            </v:group>
            <v:group style="position:absolute;left:20748;top:10093;width:100;height:36" coordorigin="20748,10093" coordsize="100,36">
              <v:shape style="position:absolute;left:20748;top:10093;width:100;height:36" coordorigin="20748,10093" coordsize="100,36" path="m20833,10093l20815,10094,20780,10097,20762,10098,20751,10103,20748,10113,20751,10124,20762,10128,20780,10127,20815,10124,20833,10123,20843,10118,20847,10107,20843,10097,20833,10093xe" filled="true" fillcolor="#221f20" stroked="false">
                <v:path arrowok="t"/>
                <v:fill type="solid"/>
              </v:shape>
            </v:group>
            <v:group style="position:absolute;left:23119;top:8707;width:2;height:461" coordorigin="23119,8707" coordsize="2,461">
              <v:shape style="position:absolute;left:23119;top:8707;width:2;height:461" coordorigin="23119,8707" coordsize="0,461" path="m23119,8707l23119,9168e" filled="false" stroked="true" strokeweight="2.021632pt" strokecolor="#221f20">
                <v:path arrowok="t"/>
              </v:shape>
              <v:shape style="position:absolute;left:22839;top:9133;width:306;height:762" type="#_x0000_t75" stroked="false">
                <v:imagedata r:id="rId395" o:title=""/>
              </v:shape>
            </v:group>
            <v:group style="position:absolute;left:23033;top:9864;width:52;height:541" coordorigin="23033,9864" coordsize="52,541">
              <v:shape style="position:absolute;left:23033;top:9864;width:52;height:541" coordorigin="23033,9864" coordsize="52,541" path="m23071,9864l23046,9963,23040,10049,23036,10134,23034,10220,23033,10305,23033,10390,23038,10401,23048,10405,23058,10401,23063,10390,23063,10305,23064,10220,23066,10134,23070,10049,23076,9963,23085,9879,23081,9868,23071,9864xe" filled="true" fillcolor="#221f20" stroked="false">
                <v:path arrowok="t"/>
                <v:fill type="solid"/>
              </v:shape>
            </v:group>
            <v:group style="position:absolute;left:20653;top:12080;width:333;height:36" coordorigin="20653,12080" coordsize="333,36">
              <v:shape style="position:absolute;left:20653;top:12080;width:333;height:36" coordorigin="20653,12080" coordsize="333,36" path="m20667,12080l20656,12085,20653,12095,20656,12106,20667,12110,20819,12111,20895,12113,20970,12116,20981,12111,20985,12101,20981,12091,20970,12086,20895,12083,20819,12081,20667,12080xe" filled="true" fillcolor="#221f20" stroked="false">
                <v:path arrowok="t"/>
                <v:fill type="solid"/>
              </v:shape>
            </v:group>
            <v:group style="position:absolute;left:22749;top:12101;width:311;height:2" coordorigin="22749,12101" coordsize="311,2">
              <v:shape style="position:absolute;left:22749;top:12101;width:311;height:2" coordorigin="22749,12101" coordsize="311,0" path="m22749,12101l23059,12101e" filled="false" stroked="true" strokeweight="1.5pt" strokecolor="#221f20">
                <v:path arrowok="t"/>
              </v:shape>
            </v:group>
            <v:group style="position:absolute;left:23056;top:11681;width:2;height:434" coordorigin="23056,11681" coordsize="2,434">
              <v:shape style="position:absolute;left:23056;top:11681;width:2;height:434" coordorigin="23056,11681" coordsize="0,434" path="m23056,11681l23056,12115e" filled="false" stroked="true" strokeweight="1.999544pt" strokecolor="#221f20">
                <v:path arrowok="t"/>
              </v:shape>
            </v:group>
            <v:group style="position:absolute;left:22884;top:11675;width:219;height:33" coordorigin="22884,11675" coordsize="219,33">
              <v:shape style="position:absolute;left:22884;top:11675;width:219;height:33" coordorigin="22884,11675" coordsize="219,33" path="m22899,11675l22888,11680,22884,11690,22888,11700,22899,11705,22994,11707,23041,11707,23088,11705,23099,11700,23103,11689,23099,11679,23094,11677,23041,11677,22994,11677,22899,11675xe" filled="true" fillcolor="#221f20" stroked="false">
                <v:path arrowok="t"/>
                <v:fill type="solid"/>
              </v:shape>
              <v:shape style="position:absolute;left:22884;top:11675;width:219;height:33" coordorigin="22884,11675" coordsize="219,33" path="m23088,11675l23041,11677,23094,11677,23088,11675xe" filled="true" fillcolor="#221f20" stroked="false">
                <v:path arrowok="t"/>
                <v:fill type="solid"/>
              </v:shape>
            </v:group>
            <v:group style="position:absolute;left:23084;top:11217;width:47;height:483" coordorigin="23084,11217" coordsize="47,483">
              <v:shape style="position:absolute;left:23084;top:11217;width:47;height:483" coordorigin="23084,11217" coordsize="47,483" path="m23115,11217l23105,11221,23100,11232,23099,11307,23096,11383,23089,11534,23086,11609,23084,11685,23089,11696,23099,11699,23109,11696,23114,11685,23116,11609,23119,11534,23126,11383,23129,11307,23130,11232,23126,11221,23115,11217xe" filled="true" fillcolor="#221f20" stroked="false">
                <v:path arrowok="t"/>
                <v:fill type="solid"/>
              </v:shape>
            </v:group>
            <v:group style="position:absolute;left:22879;top:11206;width:252;height:36" coordorigin="22879,11206" coordsize="252,36">
              <v:shape style="position:absolute;left:22879;top:11206;width:252;height:36" coordorigin="22879,11206" coordsize="252,36" path="m23115,11206l23060,11207,22949,11210,22893,11211,22882,11216,22879,11226,22882,11237,22893,11241,22949,11240,23060,11237,23115,11236,23126,11231,23130,11221,23126,11211,23115,11206xe" filled="true" fillcolor="#221f20" stroked="false">
                <v:path arrowok="t"/>
                <v:fill type="solid"/>
              </v:shape>
            </v:group>
            <v:group style="position:absolute;left:22987;top:11430;width:116;height:30" coordorigin="22987,11430" coordsize="116,30">
              <v:shape style="position:absolute;left:22987;top:11430;width:116;height:30" coordorigin="22987,11430" coordsize="116,30" path="m23088,11430l23002,11430,22991,11435,22987,11445,22991,11455,23002,11460,23088,11460,23099,11455,23103,11445,23099,11435,23088,11430xe" filled="true" fillcolor="#221f20" stroked="false">
                <v:path arrowok="t"/>
                <v:fill type="solid"/>
              </v:shape>
            </v:group>
            <v:group style="position:absolute;left:23023;top:10855;width:2;height:371" coordorigin="23023,10855" coordsize="2,371">
              <v:shape style="position:absolute;left:23023;top:10855;width:2;height:371" coordorigin="23023,10855" coordsize="0,371" path="m23023,10855l23023,11225e" filled="false" stroked="true" strokeweight="1.5pt" strokecolor="#221f20">
                <v:path arrowok="t"/>
              </v:shape>
            </v:group>
            <v:group style="position:absolute;left:22781;top:10843;width:257;height:30" coordorigin="22781,10843" coordsize="257,30">
              <v:shape style="position:absolute;left:22781;top:10843;width:257;height:30" coordorigin="22781,10843" coordsize="257,30" path="m23023,10843l22796,10843,22785,10848,22781,10858,22785,10869,22796,10873,23023,10873,23034,10869,23038,10858,23034,10848,23023,10843xe" filled="true" fillcolor="#221f20" stroked="false">
                <v:path arrowok="t"/>
                <v:fill type="solid"/>
              </v:shape>
            </v:group>
            <v:group style="position:absolute;left:23034;top:10391;width:2;height:477" coordorigin="23034,10391" coordsize="2,477">
              <v:shape style="position:absolute;left:23034;top:10391;width:2;height:477" coordorigin="23034,10391" coordsize="0,477" path="m23034,10391l23034,10868e" filled="false" stroked="true" strokeweight="1.957815pt" strokecolor="#221f20">
                <v:path arrowok="t"/>
              </v:shape>
            </v:group>
            <v:group style="position:absolute;left:22933;top:10694;width:100;height:36" coordorigin="22933,10694" coordsize="100,36">
              <v:shape style="position:absolute;left:22933;top:10694;width:100;height:36" coordorigin="22933,10694" coordsize="100,36" path="m23018,10694l23000,10695,22965,10699,22947,10699,22937,10704,22933,10715,22937,10725,22947,10729,22965,10729,23000,10725,23018,10724,23029,10719,23032,10709,23029,10699,23018,10694xe" filled="true" fillcolor="#221f20" stroked="false">
                <v:path arrowok="t"/>
                <v:fill type="solid"/>
              </v:shape>
            </v:group>
            <v:group style="position:absolute;left:20661;top:11654;width:2;height:461" coordorigin="20661,11654" coordsize="2,461">
              <v:shape style="position:absolute;left:20661;top:11654;width:2;height:461" coordorigin="20661,11654" coordsize="0,461" path="m20661,11654l20661,12115e" filled="false" stroked="true" strokeweight="2.021056pt" strokecolor="#221f20">
                <v:path arrowok="t"/>
              </v:shape>
              <v:shape style="position:absolute;left:20636;top:10927;width:306;height:762" type="#_x0000_t75" stroked="false">
                <v:imagedata r:id="rId396" o:title=""/>
              </v:shape>
            </v:group>
            <v:group style="position:absolute;left:20695;top:10417;width:52;height:541" coordorigin="20695,10417" coordsize="52,541">
              <v:shape style="position:absolute;left:20695;top:10417;width:52;height:541" coordorigin="20695,10417" coordsize="52,541" path="m20732,10417l20722,10421,20717,10432,20717,10517,20716,10603,20714,10688,20710,10774,20704,10859,20695,10944,20699,10954,20734,10859,20740,10774,20744,10688,20746,10603,20747,10517,20747,10432,20742,10421,20732,10417xe" filled="true" fillcolor="#221f20" stroked="false">
                <v:path arrowok="t"/>
                <v:fill type="solid"/>
              </v:shape>
            </v:group>
            <v:group style="position:absolute;left:20700;top:8007;width:49;height:730" coordorigin="20700,8007" coordsize="49,730">
              <v:shape style="position:absolute;left:20700;top:8007;width:49;height:730" coordorigin="20700,8007" coordsize="49,730" path="m20714,8007l20704,8010,20700,8021,20701,8098,20704,8176,20709,8254,20713,8333,20716,8411,20718,8489,20718,8567,20714,8645,20706,8722,20709,8732,20744,8645,20748,8567,20748,8489,20746,8411,20743,8333,20739,8254,20734,8176,20731,8098,20730,8021,20725,8010,20714,8007xe" filled="true" fillcolor="#221f20" stroked="false">
                <v:path arrowok="t"/>
                <v:fill type="solid"/>
              </v:shape>
              <v:shape style="position:absolute;left:20695;top:7606;width:299;height:435" type="#_x0000_t75" stroked="false">
                <v:imagedata r:id="rId397" o:title=""/>
              </v:shape>
            </v:group>
            <v:group style="position:absolute;left:20689;top:5994;width:90;height:1632" coordorigin="20689,5994" coordsize="90,1632">
              <v:shape style="position:absolute;left:20689;top:5994;width:90;height:1632" coordorigin="20689,5994" coordsize="90,1632" path="m20763,5994l20753,5997,20748,6008,20748,6088,20746,6169,20744,6249,20742,6329,20739,6409,20735,6489,20729,6649,20726,6729,20723,6809,20720,6889,20718,6969,20714,7130,20712,7210,20709,7291,20706,7371,20701,7451,20696,7531,20689,7611,20692,7621,20726,7531,20731,7451,20736,7371,20739,7291,20742,7210,20744,7130,20748,6969,20750,6889,20753,6809,20756,6729,20759,6649,20765,6489,20769,6409,20772,6329,20774,6249,20776,6169,20778,6088,20778,6008,20774,5997,20763,5994xe" filled="true" fillcolor="#221f20" stroked="false">
                <v:path arrowok="t"/>
                <v:fill type="solid"/>
              </v:shape>
            </v:group>
            <v:group style="position:absolute;left:20722;top:7279;width:59;height:38" coordorigin="20722,7279" coordsize="59,38">
              <v:shape style="position:absolute;left:20722;top:7279;width:59;height:38" coordorigin="20722,7279" coordsize="59,38" path="m20740,7286l20736,7286,20725,7291,20722,7301,20725,7312,20736,7316,20750,7316,20763,7316,20780,7301,20779,7291,20775,7287,20751,7287,20740,7286xe" filled="true" fillcolor="#221f20" stroked="false">
                <v:path arrowok="t"/>
                <v:fill type="solid"/>
              </v:shape>
              <v:shape style="position:absolute;left:20722;top:7279;width:59;height:38" coordorigin="20722,7279" coordsize="59,38" path="m20768,7279l20759,7280,20751,7287,20775,7287,20768,7279xe" filled="true" fillcolor="#221f20" stroked="false">
                <v:path arrowok="t"/>
                <v:fill type="solid"/>
              </v:shape>
            </v:group>
            <v:group style="position:absolute;left:20748;top:5482;width:52;height:541" coordorigin="20748,5482" coordsize="52,541">
              <v:shape style="position:absolute;left:20748;top:5482;width:52;height:541" coordorigin="20748,5482" coordsize="52,541" path="m20785,5482l20775,5486,20770,5497,20770,5582,20769,5667,20767,5753,20763,5838,20757,5924,20748,6008,20752,6019,20787,5924,20793,5838,20797,5753,20799,5667,20800,5582,20800,5497,20795,5486,20785,5482xe" filled="true" fillcolor="#221f20" stroked="false">
                <v:path arrowok="t"/>
                <v:fill type="solid"/>
              </v:shape>
            </v:group>
            <v:group style="position:absolute;left:20773;top:3786;width:311;height:2" coordorigin="20773,3786" coordsize="311,2">
              <v:shape style="position:absolute;left:20773;top:3786;width:311;height:2" coordorigin="20773,3786" coordsize="311,0" path="m20773,3786l21084,3786e" filled="false" stroked="true" strokeweight="1.5pt" strokecolor="#221f20">
                <v:path arrowok="t"/>
              </v:shape>
            </v:group>
            <v:group style="position:absolute;left:20777;top:3772;width:2;height:434" coordorigin="20777,3772" coordsize="2,434">
              <v:shape style="position:absolute;left:20777;top:3772;width:2;height:434" coordorigin="20777,3772" coordsize="0,434" path="m20777,3772l20777,4206e" filled="false" stroked="true" strokeweight="2.000248pt" strokecolor="#221f20">
                <v:path arrowok="t"/>
              </v:shape>
            </v:group>
            <v:group style="position:absolute;left:20730;top:4180;width:219;height:33" coordorigin="20730,4180" coordsize="219,33">
              <v:shape style="position:absolute;left:20730;top:4180;width:219;height:33" coordorigin="20730,4180" coordsize="219,33" path="m20792,4180l20745,4182,20734,4187,20730,4198,20734,4208,20745,4212,20792,4210,20939,4210,20945,4207,20949,4197,20945,4187,20934,4182,20839,4180,20792,4180xe" filled="true" fillcolor="#221f20" stroked="false">
                <v:path arrowok="t"/>
                <v:fill type="solid"/>
              </v:shape>
              <v:shape style="position:absolute;left:20730;top:4180;width:219;height:33" coordorigin="20730,4180" coordsize="219,33" path="m20939,4210l20792,4210,20839,4210,20934,4212,20939,4210xe" filled="true" fillcolor="#221f20" stroked="false">
                <v:path arrowok="t"/>
                <v:fill type="solid"/>
              </v:shape>
            </v:group>
            <v:group style="position:absolute;left:20703;top:4188;width:47;height:483" coordorigin="20703,4188" coordsize="47,483">
              <v:shape style="position:absolute;left:20703;top:4188;width:47;height:483" coordorigin="20703,4188" coordsize="47,483" path="m20734,4188l20724,4191,20719,4202,20717,4278,20714,4353,20707,4504,20704,4580,20703,4655,20707,4666,20717,4670,20728,4666,20733,4655,20734,4580,20737,4504,20744,4353,20747,4278,20749,4202,20744,4191,20734,4188xe" filled="true" fillcolor="#221f20" stroked="false">
                <v:path arrowok="t"/>
                <v:fill type="solid"/>
              </v:shape>
            </v:group>
            <v:group style="position:absolute;left:20703;top:4646;width:252;height:36" coordorigin="20703,4646" coordsize="252,36">
              <v:shape style="position:absolute;left:20703;top:4646;width:252;height:36" coordorigin="20703,4646" coordsize="252,36" path="m20940,4646l20884,4647,20773,4650,20718,4651,20707,4656,20703,4666,20707,4676,20718,4681,20773,4680,20884,4677,20940,4676,20950,4671,20954,4660,20950,4650,20940,4646xe" filled="true" fillcolor="#221f20" stroked="false">
                <v:path arrowok="t"/>
                <v:fill type="solid"/>
              </v:shape>
            </v:group>
            <v:group style="position:absolute;left:20730;top:4427;width:116;height:30" coordorigin="20730,4427" coordsize="116,30">
              <v:shape style="position:absolute;left:20730;top:4427;width:116;height:30" coordorigin="20730,4427" coordsize="116,30" path="m20831,4427l20745,4427,20734,4432,20730,4442,20734,4452,20745,4457,20831,4457,20842,4452,20846,4442,20842,4432,20831,4427xe" filled="true" fillcolor="#221f20" stroked="false">
                <v:path arrowok="t"/>
                <v:fill type="solid"/>
              </v:shape>
            </v:group>
            <v:group style="position:absolute;left:20810;top:4662;width:2;height:371" coordorigin="20810,4662" coordsize="2,371">
              <v:shape style="position:absolute;left:20810;top:4662;width:2;height:371" coordorigin="20810,4662" coordsize="0,371" path="m20810,4662l20810,5032e" filled="false" stroked="true" strokeweight="1.5pt" strokecolor="#221f20">
                <v:path arrowok="t"/>
              </v:shape>
            </v:group>
            <v:group style="position:absolute;left:20795;top:5013;width:257;height:30" coordorigin="20795,5013" coordsize="257,30">
              <v:shape style="position:absolute;left:20795;top:5013;width:257;height:30" coordorigin="20795,5013" coordsize="257,30" path="m21037,5013l20810,5013,20799,5018,20795,5028,20799,5039,20810,5043,21037,5043,21048,5039,21052,5028,21048,5018,21037,5013xe" filled="true" fillcolor="#221f20" stroked="false">
                <v:path arrowok="t"/>
                <v:fill type="solid"/>
              </v:shape>
            </v:group>
            <v:group style="position:absolute;left:20798;top:5019;width:2;height:477" coordorigin="20798,5019" coordsize="2,477">
              <v:shape style="position:absolute;left:20798;top:5019;width:2;height:477" coordorigin="20798,5019" coordsize="0,477" path="m20798,5019l20798,5496e" filled="false" stroked="true" strokeweight="1.959148pt" strokecolor="#221f20">
                <v:path arrowok="t"/>
              </v:shape>
            </v:group>
            <v:group style="position:absolute;left:20801;top:5157;width:100;height:36" coordorigin="20801,5157" coordsize="100,36">
              <v:shape style="position:absolute;left:20801;top:5157;width:100;height:36" coordorigin="20801,5157" coordsize="100,36" path="m20885,5157l20868,5158,20833,5162,20815,5163,20804,5168,20801,5178,20804,5188,20815,5193,20833,5192,20868,5188,20885,5187,20896,5183,20900,5172,20896,5162,20885,5157xe" filled="true" fillcolor="#221f20" stroked="false">
                <v:path arrowok="t"/>
                <v:fill type="solid"/>
              </v:shape>
              <v:shape style="position:absolute;left:21237;top:3750;width:184;height:259" type="#_x0000_t75" stroked="false">
                <v:imagedata r:id="rId398" o:title=""/>
              </v:shape>
              <v:shape style="position:absolute;left:21456;top:3734;width:446;height:271" type="#_x0000_t75" stroked="false">
                <v:imagedata r:id="rId399" o:title=""/>
              </v:shape>
            </v:group>
            <v:group style="position:absolute;left:21935;top:3812;width:35;height:189" coordorigin="21935,3812" coordsize="35,189">
              <v:shape style="position:absolute;left:21935;top:3812;width:35;height:189" coordorigin="21935,3812" coordsize="35,189" path="m21969,3904l21968,3826,21955,3812,21952,3812,21948,3812,21935,3828,21935,3847,21935,3866,21935,3885,21936,3905,21936,3925,21936,3944,21942,3996,21945,3998,21949,4000,21953,4000,21957,4000,21960,3998,21964,3995,21967,3992,21969,3988,21969,3981,21969,3962,21969,3943,21969,3924,21969,3904xe" filled="false" stroked="true" strokeweight=".5pt" strokecolor="#91268f">
                <v:path arrowok="t"/>
              </v:shape>
            </v:group>
            <v:group style="position:absolute;left:21932;top:3741;width:40;height:43" coordorigin="21932,3741" coordsize="40,43">
              <v:shape style="position:absolute;left:21932;top:3741;width:40;height:43" coordorigin="21932,3741" coordsize="40,43" path="m21938,3777l21942,3781,21946,3783,21952,3783,21957,3783,21962,3781,21965,3777,21969,3773,21971,3768,21971,3762,21971,3756,21969,3751,21965,3747,21962,3743,21957,3741,21952,3741,21946,3741,21942,3743,21938,3747,21934,3751,21932,3756,21932,3762,21932,3768,21934,3773,21938,3777xe" filled="false" stroked="true" strokeweight=".5pt" strokecolor="#91268f">
                <v:path arrowok="t"/>
              </v:shape>
              <v:shape style="position:absolute;left:22004;top:3734;width:298;height:273" type="#_x0000_t75" stroked="false">
                <v:imagedata r:id="rId400" o:title=""/>
              </v:shape>
            </v:group>
            <v:group style="position:absolute;left:22335;top:3812;width:35;height:189" coordorigin="22335,3812" coordsize="35,189">
              <v:shape style="position:absolute;left:22335;top:3812;width:35;height:189" coordorigin="22335,3812" coordsize="35,189" path="m22369,3904l22368,3826,22355,3812,22352,3812,22348,3812,22335,3828,22335,3847,22335,3866,22335,3885,22336,3905,22336,3925,22336,3944,22342,3996,22345,3998,22349,4000,22353,4000,22357,4000,22360,3998,22364,3995,22367,3992,22369,3988,22369,3981,22369,3962,22369,3943,22369,3924,22369,3904xe" filled="false" stroked="true" strokeweight=".5pt" strokecolor="#91268f">
                <v:path arrowok="t"/>
              </v:shape>
            </v:group>
            <v:group style="position:absolute;left:22332;top:3741;width:40;height:43" coordorigin="22332,3741" coordsize="40,43">
              <v:shape style="position:absolute;left:22332;top:3741;width:40;height:43" coordorigin="22332,3741" coordsize="40,43" path="m22338,3777l22342,3781,22346,3783,22352,3783,22357,3783,22362,3781,22365,3777,22369,3773,22371,3768,22371,3762,22371,3756,22369,3751,22365,3747,22362,3743,22357,3741,22352,3741,22346,3741,22342,3743,22338,3747,22334,3751,22332,3756,22332,3762,22332,3768,22334,3773,22338,3777xe" filled="false" stroked="true" strokeweight=".5pt" strokecolor="#91268f">
                <v:path arrowok="t"/>
              </v:shape>
              <v:shape style="position:absolute;left:22408;top:3802;width:311;height:205" type="#_x0000_t75" stroked="false">
                <v:imagedata r:id="rId401" o:title=""/>
              </v:shape>
            </v:group>
            <v:group style="position:absolute;left:16225;top:4523;width:80;height:30" coordorigin="16225,4523" coordsize="80,30">
              <v:shape style="position:absolute;left:16225;top:4523;width:80;height:30" coordorigin="16225,4523" coordsize="80,30" path="m16290,4523l16240,4523,16229,4528,16225,4538,16229,4548,16240,4553,16290,4553,16301,4548,16305,4538,16301,4528,16290,4523xe" filled="true" fillcolor="#221f20" stroked="false">
                <v:path arrowok="t"/>
                <v:fill type="solid"/>
              </v:shape>
              <v:shape style="position:absolute;left:14420;top:3761;width:1542;height:263" type="#_x0000_t75" stroked="false">
                <v:imagedata r:id="rId402" o:title=""/>
              </v:shape>
              <v:shape style="position:absolute;left:17759;top:3740;width:602;height:271" type="#_x0000_t75" stroked="false">
                <v:imagedata r:id="rId403" o:title=""/>
              </v:shape>
              <v:shape style="position:absolute;left:18387;top:3805;width:243;height:199" type="#_x0000_t75" stroked="false">
                <v:imagedata r:id="rId404" o:title=""/>
              </v:shape>
              <v:shape style="position:absolute;left:18664;top:3733;width:693;height:350" type="#_x0000_t75" stroked="false">
                <v:imagedata r:id="rId405" o:title=""/>
              </v:shape>
            </v:group>
            <v:group style="position:absolute;left:20881;top:10117;width:2049;height:1201" coordorigin="20881,10117" coordsize="2049,1201">
              <v:shape style="position:absolute;left:20881;top:10117;width:2049;height:1201" coordorigin="20881,10117" coordsize="2049,1201" path="m22689,10117l21121,10117,21045,10129,20979,10163,20927,10215,20893,10281,20881,10357,20881,11077,20893,11153,20927,11219,20979,11271,21045,11305,21121,11317,22689,11317,22765,11305,22831,11271,22883,11219,22917,11153,22929,11077,22929,10357,22917,10281,22883,10215,22831,10163,22765,10129,22689,10117xe" filled="true" fillcolor="#ffffff" stroked="false">
                <v:path arrowok="t"/>
                <v:fill type="solid"/>
              </v:shape>
            </v:group>
            <v:group style="position:absolute;left:20863;top:10101;width:2082;height:1232" coordorigin="20863,10101" coordsize="2082,1232">
              <v:shape style="position:absolute;left:20863;top:10101;width:2082;height:1232" coordorigin="20863,10101" coordsize="2082,1232" path="m21176,10101l21065,10108,20952,10168,20910,10220,20883,10280,20870,10347,20866,10420,20866,10861,20864,10940,20863,11023,20868,11104,20888,11180,20931,11249,20993,11297,21067,11324,21147,11332,22663,11332,22737,11325,22800,11302,21122,11302,21051,11291,20989,11259,20940,11210,20908,11148,20896,11077,20896,10504,20897,10432,20902,10360,20915,10292,20939,10231,20979,10182,21039,10147,21121,10132,21206,10129,21291,10128,22802,10128,22793,10122,22715,10103,22675,10102,21230,10102,21176,10101xe" filled="true" fillcolor="#221f20" stroked="false">
                <v:path arrowok="t"/>
                <v:fill type="solid"/>
              </v:shape>
              <v:shape style="position:absolute;left:20863;top:10101;width:2082;height:1232" coordorigin="20863,10101" coordsize="2082,1232" path="m22914,11077l22899,11157,22864,11216,22815,11258,22753,11284,22684,11298,22611,11302,22800,11302,22858,11264,22902,11214,22931,11151,22942,11092,22929,11092,22919,11088,22914,11077xe" filled="true" fillcolor="#221f20" stroked="false">
                <v:path arrowok="t"/>
                <v:fill type="solid"/>
              </v:shape>
              <v:shape style="position:absolute;left:20863;top:10101;width:2082;height:1232" coordorigin="20863,10101" coordsize="2082,1232" path="m22930,11063l22920,11066,22914,11077,22919,11088,22929,11092,22940,11088,22944,11077,22940,11066,22930,11063xe" filled="true" fillcolor="#221f20" stroked="false">
                <v:path arrowok="t"/>
                <v:fill type="solid"/>
              </v:shape>
              <v:shape style="position:absolute;left:20863;top:10101;width:2082;height:1232" coordorigin="20863,10101" coordsize="2082,1232" path="m22944,11077l22940,11088,22929,11092,22942,11092,22944,11077xe" filled="true" fillcolor="#221f20" stroked="false">
                <v:path arrowok="t"/>
                <v:fill type="solid"/>
              </v:shape>
              <v:shape style="position:absolute;left:20863;top:10101;width:2082;height:1232" coordorigin="20863,10101" coordsize="2082,1232" path="m22802,10128l21291,10128,21631,10132,22681,10132,22756,10142,22815,10172,22859,10216,22890,10273,22908,10338,22914,10408,22914,11077,22920,11066,22930,11063,22944,11063,22944,10374,22934,10296,22904,10224,22857,10164,22802,10128xe" filled="true" fillcolor="#221f20" stroked="false">
                <v:path arrowok="t"/>
                <v:fill type="solid"/>
              </v:shape>
              <v:shape style="position:absolute;left:20863;top:10101;width:2082;height:1232" coordorigin="20863,10101" coordsize="2082,1232" path="m22944,11063l22930,11063,22940,11066,22944,11077,22944,11063xe" filled="true" fillcolor="#221f20" stroked="false">
                <v:path arrowok="t"/>
                <v:fill type="solid"/>
              </v:shape>
              <v:shape style="position:absolute;left:20863;top:10101;width:2082;height:1232" coordorigin="20863,10101" coordsize="2082,1232" path="m22618,10101l22521,10102,22675,10102,22667,10102,22618,10101xe" filled="true" fillcolor="#221f20" stroked="false">
                <v:path arrowok="t"/>
                <v:fill type="solid"/>
              </v:shape>
            </v:group>
            <v:group style="position:absolute;left:20881;top:4947;width:2049;height:1201" coordorigin="20881,4947" coordsize="2049,1201">
              <v:shape style="position:absolute;left:20881;top:4947;width:2049;height:1201" coordorigin="20881,4947" coordsize="2049,1201" path="m22689,4947l21121,4947,21045,4959,20979,4993,20927,5045,20893,5111,20881,5187,20881,5907,20893,5983,20927,6049,20979,6101,21045,6135,21121,6147,22689,6147,22765,6135,22831,6101,22883,6049,22917,5983,22929,5907,22929,5187,22917,5111,22883,5045,22831,4993,22765,4959,22689,4947xe" filled="true" fillcolor="#ffffff" stroked="false">
                <v:path arrowok="t"/>
                <v:fill type="solid"/>
              </v:shape>
            </v:group>
            <v:group style="position:absolute;left:20863;top:4931;width:2082;height:1232" coordorigin="20863,4931" coordsize="2082,1232">
              <v:shape style="position:absolute;left:20863;top:4931;width:2082;height:1232" coordorigin="20863,4931" coordsize="2082,1232" path="m21176,4931l21065,4938,20952,4998,20910,5050,20883,5110,20870,5177,20866,5250,20866,5691,20864,5770,20863,5852,20868,5934,20888,6010,20931,6079,20993,6127,21067,6154,21147,6162,22663,6162,22737,6154,22800,6132,21122,6132,21051,6121,20989,6089,20940,6040,20908,5978,20896,5907,20896,5334,20897,5262,20902,5190,20915,5122,20939,5061,20979,5012,21039,4977,21121,4962,21206,4959,21291,4958,22802,4958,22793,4952,22715,4933,22675,4932,21230,4932,21176,4931xe" filled="true" fillcolor="#221f20" stroked="false">
                <v:path arrowok="t"/>
                <v:fill type="solid"/>
              </v:shape>
              <v:shape style="position:absolute;left:20863;top:4931;width:2082;height:1232" coordorigin="20863,4931" coordsize="2082,1232" path="m22914,5907l22899,5987,22864,6046,22815,6088,22753,6114,22684,6128,22611,6132,22800,6132,22858,6094,22902,6044,22931,5981,22942,5922,22929,5922,22919,5918,22914,5907xe" filled="true" fillcolor="#221f20" stroked="false">
                <v:path arrowok="t"/>
                <v:fill type="solid"/>
              </v:shape>
              <v:shape style="position:absolute;left:20863;top:4931;width:2082;height:1232" coordorigin="20863,4931" coordsize="2082,1232" path="m22930,5893l22920,5896,22914,5907,22919,5918,22929,5922,22940,5918,22944,5907,22940,5896,22930,5893xe" filled="true" fillcolor="#221f20" stroked="false">
                <v:path arrowok="t"/>
                <v:fill type="solid"/>
              </v:shape>
              <v:shape style="position:absolute;left:20863;top:4931;width:2082;height:1232" coordorigin="20863,4931" coordsize="2082,1232" path="m22944,5907l22940,5918,22929,5922,22942,5922,22944,5907xe" filled="true" fillcolor="#221f20" stroked="false">
                <v:path arrowok="t"/>
                <v:fill type="solid"/>
              </v:shape>
              <v:shape style="position:absolute;left:20863;top:4931;width:2082;height:1232" coordorigin="20863,4931" coordsize="2082,1232" path="m22802,4958l21291,4958,21631,4962,22681,4962,22756,4972,22815,5001,22859,5046,22890,5103,22908,5168,22914,5238,22914,5907,22920,5896,22930,5893,22944,5893,22944,5204,22934,5126,22904,5054,22857,4994,22802,4958xe" filled="true" fillcolor="#221f20" stroked="false">
                <v:path arrowok="t"/>
                <v:fill type="solid"/>
              </v:shape>
              <v:shape style="position:absolute;left:20863;top:4931;width:2082;height:1232" coordorigin="20863,4931" coordsize="2082,1232" path="m22944,5893l22930,5893,22940,5896,22944,5907,22944,5893xe" filled="true" fillcolor="#221f20" stroked="false">
                <v:path arrowok="t"/>
                <v:fill type="solid"/>
              </v:shape>
              <v:shape style="position:absolute;left:20863;top:4931;width:2082;height:1232" coordorigin="20863,4931" coordsize="2082,1232" path="m22618,4931l22521,4932,22675,4932,22667,4931,22618,4931xe" filled="true" fillcolor="#221f20" stroked="false">
                <v:path arrowok="t"/>
                <v:fill type="solid"/>
              </v:shape>
            </v:group>
            <v:group style="position:absolute;left:20881;top:8393;width:2049;height:1201" coordorigin="20881,8393" coordsize="2049,1201">
              <v:shape style="position:absolute;left:20881;top:8393;width:2049;height:1201" coordorigin="20881,8393" coordsize="2049,1201" path="m22689,8393l21121,8393,21045,8406,20979,8440,20927,8492,20893,8558,20881,8633,20881,9354,20893,9430,20927,9496,20979,9548,21045,9582,21121,9594,22689,9594,22765,9582,22831,9548,22883,9496,22917,9430,22929,9354,22929,8633,22917,8558,22883,8492,22831,8440,22765,8406,22689,8393xe" filled="true" fillcolor="#ffffff" stroked="false">
                <v:path arrowok="t"/>
                <v:fill type="solid"/>
              </v:shape>
            </v:group>
            <v:group style="position:absolute;left:20863;top:8377;width:2082;height:1232" coordorigin="20863,8377" coordsize="2082,1232">
              <v:shape style="position:absolute;left:20863;top:8377;width:2082;height:1232" coordorigin="20863,8377" coordsize="2082,1232" path="m21176,8377l21065,8384,20952,8445,20910,8497,20883,8557,20870,8624,20866,8696,20866,9137,20864,9217,20863,9299,20868,9381,20888,9457,20931,9526,20993,9573,21067,9600,21147,9609,22663,9609,22737,9601,22800,9579,21122,9579,21051,9567,20989,9535,20940,9486,20908,9424,20896,9354,20896,8781,20897,8709,20902,8637,20915,8569,20939,8508,20979,8459,21039,8424,21121,8408,21206,8405,21291,8404,22802,8404,22793,8398,22715,8380,22675,8378,21230,8378,21176,8377xe" filled="true" fillcolor="#221f20" stroked="false">
                <v:path arrowok="t"/>
                <v:fill type="solid"/>
              </v:shape>
              <v:shape style="position:absolute;left:20863;top:8377;width:2082;height:1232" coordorigin="20863,8377" coordsize="2082,1232" path="m22914,9354l22899,9433,22864,9493,22815,9534,22753,9561,22684,9575,22611,9579,22800,9579,22858,9541,22902,9491,22931,9428,22942,9369,22929,9369,22919,9365,22914,9354xe" filled="true" fillcolor="#221f20" stroked="false">
                <v:path arrowok="t"/>
                <v:fill type="solid"/>
              </v:shape>
              <v:shape style="position:absolute;left:20863;top:8377;width:2082;height:1232" coordorigin="20863,8377" coordsize="2082,1232" path="m22930,9340l22920,9343,22914,9354,22919,9365,22929,9369,22940,9365,22944,9354,22940,9343,22930,9340xe" filled="true" fillcolor="#221f20" stroked="false">
                <v:path arrowok="t"/>
                <v:fill type="solid"/>
              </v:shape>
              <v:shape style="position:absolute;left:20863;top:8377;width:2082;height:1232" coordorigin="20863,8377" coordsize="2082,1232" path="m22944,9354l22940,9365,22929,9369,22942,9369,22944,9354xe" filled="true" fillcolor="#221f20" stroked="false">
                <v:path arrowok="t"/>
                <v:fill type="solid"/>
              </v:shape>
              <v:shape style="position:absolute;left:20863;top:8377;width:2082;height:1232" coordorigin="20863,8377" coordsize="2082,1232" path="m22802,8404l21291,8404,21631,8408,22681,8408,22756,8419,22815,8448,22859,8493,22890,8549,22908,8615,22914,8685,22914,9354,22920,9343,22930,9340,22944,9340,22944,8650,22934,8573,22904,8501,22857,8441,22802,8404xe" filled="true" fillcolor="#221f20" stroked="false">
                <v:path arrowok="t"/>
                <v:fill type="solid"/>
              </v:shape>
              <v:shape style="position:absolute;left:20863;top:8377;width:2082;height:1232" coordorigin="20863,8377" coordsize="2082,1232" path="m22944,9340l22930,9340,22940,9343,22944,9354,22944,9340xe" filled="true" fillcolor="#221f20" stroked="false">
                <v:path arrowok="t"/>
                <v:fill type="solid"/>
              </v:shape>
              <v:shape style="position:absolute;left:20863;top:8377;width:2082;height:1232" coordorigin="20863,8377" coordsize="2082,1232" path="m22618,8378l22521,8378,22675,8378,22667,8378,22618,8378xe" filled="true" fillcolor="#221f20" stroked="false">
                <v:path arrowok="t"/>
                <v:fill type="solid"/>
              </v:shape>
            </v:group>
            <v:group style="position:absolute;left:20881;top:11840;width:2049;height:1201" coordorigin="20881,11840" coordsize="2049,1201">
              <v:shape style="position:absolute;left:20881;top:11840;width:2049;height:1201" coordorigin="20881,11840" coordsize="2049,1201" path="m22689,11840l21121,11840,21045,11852,20979,11886,20927,11938,20893,12004,20881,12080,20881,12801,20893,12877,20927,12942,20979,12994,21045,13028,21121,13041,22689,13041,22765,13028,22831,12994,22883,12942,22917,12877,22929,12801,22929,12080,22917,12004,22883,11938,22831,11886,22765,11852,22689,11840xe" filled="true" fillcolor="#ffffff" stroked="false">
                <v:path arrowok="t"/>
                <v:fill type="solid"/>
              </v:shape>
            </v:group>
            <v:group style="position:absolute;left:20863;top:11824;width:2082;height:1232" coordorigin="20863,11824" coordsize="2082,1232">
              <v:shape style="position:absolute;left:20863;top:11824;width:2082;height:1232" coordorigin="20863,11824" coordsize="2082,1232" path="m21176,11824l21065,11831,20952,11891,20910,11943,20883,12003,20870,12070,20866,12143,20866,12584,20864,12664,20863,12746,20868,12827,20888,12904,20931,12973,20993,13020,21067,13047,21147,13056,22663,13056,22737,13048,22800,13026,21122,13026,21051,13014,20989,12982,20940,12933,20908,12871,20896,12801,20896,12228,20897,12155,20902,12083,20915,12015,20939,11955,20979,11905,21039,11871,21121,11855,21206,11852,21291,11851,22802,11851,22793,11845,22715,11827,22675,11825,21230,11825,21176,11824xe" filled="true" fillcolor="#221f20" stroked="false">
                <v:path arrowok="t"/>
                <v:fill type="solid"/>
              </v:shape>
              <v:shape style="position:absolute;left:20863;top:11824;width:2082;height:1232" coordorigin="20863,11824" coordsize="2082,1232" path="m22914,12801l22899,12880,22864,12939,22815,12981,22753,13007,22684,13022,22611,13026,22800,13026,22858,12988,22902,12937,22931,12875,22942,12815,22929,12815,22919,12812,22914,12801xe" filled="true" fillcolor="#221f20" stroked="false">
                <v:path arrowok="t"/>
                <v:fill type="solid"/>
              </v:shape>
              <v:shape style="position:absolute;left:20863;top:11824;width:2082;height:1232" coordorigin="20863,11824" coordsize="2082,1232" path="m22930,12786l22920,12790,22914,12801,22919,12812,22929,12815,22940,12812,22944,12801,22940,12790,22930,12786xe" filled="true" fillcolor="#221f20" stroked="false">
                <v:path arrowok="t"/>
                <v:fill type="solid"/>
              </v:shape>
              <v:shape style="position:absolute;left:20863;top:11824;width:2082;height:1232" coordorigin="20863,11824" coordsize="2082,1232" path="m22944,12801l22940,12812,22929,12815,22942,12815,22944,12801xe" filled="true" fillcolor="#221f20" stroked="false">
                <v:path arrowok="t"/>
                <v:fill type="solid"/>
              </v:shape>
              <v:shape style="position:absolute;left:20863;top:11824;width:2082;height:1232" coordorigin="20863,11824" coordsize="2082,1232" path="m22802,11851l21291,11851,21631,11855,22681,11855,22756,11866,22815,11895,22859,11939,22890,11996,22908,12061,22914,12132,22914,12801,22920,12790,22930,12786,22944,12786,22944,12097,22934,12020,22904,11948,22857,11887,22802,11851xe" filled="true" fillcolor="#221f20" stroked="false">
                <v:path arrowok="t"/>
                <v:fill type="solid"/>
              </v:shape>
              <v:shape style="position:absolute;left:20863;top:11824;width:2082;height:1232" coordorigin="20863,11824" coordsize="2082,1232" path="m22944,12786l22930,12786,22940,12790,22944,12801,22944,12786xe" filled="true" fillcolor="#221f20" stroked="false">
                <v:path arrowok="t"/>
                <v:fill type="solid"/>
              </v:shape>
              <v:shape style="position:absolute;left:20863;top:11824;width:2082;height:1232" coordorigin="20863,11824" coordsize="2082,1232" path="m22618,11825l22521,11825,22675,11825,22667,11825,22618,11825xe" filled="true" fillcolor="#221f20" stroked="false">
                <v:path arrowok="t"/>
                <v:fill type="solid"/>
              </v:shape>
            </v:group>
            <v:group style="position:absolute;left:20901;top:13563;width:2049;height:1201" coordorigin="20901,13563" coordsize="2049,1201">
              <v:shape style="position:absolute;left:20901;top:13563;width:2049;height:1201" coordorigin="20901,13563" coordsize="2049,1201" path="m22710,13563l21141,13563,21065,13576,21000,13610,20948,13662,20914,13728,20901,13804,20901,14524,20914,14600,20948,14666,21000,14718,21065,14752,21141,14764,22710,14764,22785,14752,22851,14718,22903,14666,22937,14600,22950,14524,22950,13804,22937,13728,22903,13662,22851,13610,22785,13576,22710,13563xe" filled="true" fillcolor="#ffffff" stroked="false">
                <v:path arrowok="t"/>
                <v:fill type="solid"/>
              </v:shape>
            </v:group>
            <v:group style="position:absolute;left:20883;top:13548;width:2082;height:1232" coordorigin="20883,13548" coordsize="2082,1232">
              <v:shape style="position:absolute;left:20883;top:13548;width:2082;height:1232" coordorigin="20883,13548" coordsize="2082,1232" path="m21196,13548l21085,13554,20973,13615,20930,13667,20904,13727,20890,13794,20886,13866,20886,14308,20884,14387,20883,14469,20889,14551,20908,14627,20951,14696,21013,14743,21088,14770,21167,14779,22684,14779,22757,14771,22820,14749,21143,14749,21072,14737,21010,14705,20960,14656,20928,14594,20916,14524,20916,13951,20917,13879,20922,13807,20935,13739,20959,13678,21000,13629,21059,13594,21141,13578,21226,13575,21311,13574,22823,13574,22814,13568,22736,13550,22695,13548,21250,13548,21196,13548xe" filled="true" fillcolor="#221f20" stroked="false">
                <v:path arrowok="t"/>
                <v:fill type="solid"/>
              </v:shape>
              <v:shape style="position:absolute;left:20883;top:13548;width:2082;height:1232" coordorigin="20883,13548" coordsize="2082,1232" path="m22935,14524l22919,14603,22885,14663,22835,14704,22773,14731,22704,14745,22631,14749,22820,14749,22879,14711,22922,14661,22952,14598,22962,14539,22950,14539,22939,14535,22935,14524xe" filled="true" fillcolor="#221f20" stroked="false">
                <v:path arrowok="t"/>
                <v:fill type="solid"/>
              </v:shape>
              <v:shape style="position:absolute;left:20883;top:13548;width:2082;height:1232" coordorigin="20883,13548" coordsize="2082,1232" path="m22950,14510l22940,14513,22935,14524,22939,14535,22950,14539,22960,14535,22965,14524,22961,14513,22950,14510xe" filled="true" fillcolor="#221f20" stroked="false">
                <v:path arrowok="t"/>
                <v:fill type="solid"/>
              </v:shape>
              <v:shape style="position:absolute;left:20883;top:13548;width:2082;height:1232" coordorigin="20883,13548" coordsize="2082,1232" path="m22965,14524l22960,14535,22950,14539,22962,14539,22965,14524xe" filled="true" fillcolor="#221f20" stroked="false">
                <v:path arrowok="t"/>
                <v:fill type="solid"/>
              </v:shape>
              <v:shape style="position:absolute;left:20883;top:13548;width:2082;height:1232" coordorigin="20883,13548" coordsize="2082,1232" path="m22823,13574l21311,13574,21652,13578,22701,13578,22776,13589,22835,13618,22880,13663,22911,13719,22929,13785,22935,13855,22935,14524,22940,14513,22950,14510,22965,14510,22965,13820,22954,13743,22925,13671,22877,13611,22823,13574xe" filled="true" fillcolor="#221f20" stroked="false">
                <v:path arrowok="t"/>
                <v:fill type="solid"/>
              </v:shape>
              <v:shape style="position:absolute;left:20883;top:13548;width:2082;height:1232" coordorigin="20883,13548" coordsize="2082,1232" path="m22965,14510l22950,14510,22961,14513,22965,14524,22965,14510xe" filled="true" fillcolor="#221f20" stroked="false">
                <v:path arrowok="t"/>
                <v:fill type="solid"/>
              </v:shape>
              <v:shape style="position:absolute;left:20883;top:13548;width:2082;height:1232" coordorigin="20883,13548" coordsize="2082,1232" path="m22639,13548l22541,13548,22695,13548,22687,13548,22639,13548xe" filled="true" fillcolor="#221f20" stroked="false">
                <v:path arrowok="t"/>
                <v:fill type="solid"/>
              </v:shape>
            </v:group>
            <v:group style="position:absolute;left:20881;top:6670;width:2049;height:1201" coordorigin="20881,6670" coordsize="2049,1201">
              <v:shape style="position:absolute;left:20881;top:6670;width:2049;height:1201" coordorigin="20881,6670" coordsize="2049,1201" path="m22689,6670l21121,6670,21045,6682,20979,6716,20927,6768,20893,6834,20881,6910,20881,7631,20893,7707,20927,7772,20979,7824,21045,7858,21121,7871,22689,7871,22765,7858,22831,7824,22883,7772,22917,7707,22929,7631,22929,6910,22917,6834,22883,6768,22831,6716,22765,6682,22689,6670xe" filled="true" fillcolor="#ffffff" stroked="false">
                <v:path arrowok="t"/>
                <v:fill type="solid"/>
              </v:shape>
            </v:group>
            <v:group style="position:absolute;left:20863;top:6654;width:2082;height:1232" coordorigin="20863,6654" coordsize="2082,1232">
              <v:shape style="position:absolute;left:20863;top:6654;width:2082;height:1232" coordorigin="20863,6654" coordsize="2082,1232" path="m21176,6654l21065,6661,20952,6721,20910,6773,20883,6833,20870,6900,20866,6973,20866,7414,20864,7494,20863,7576,20868,7657,20888,7734,20931,7803,20993,7850,21067,7877,21147,7886,22663,7886,22737,7878,22800,7856,21122,7856,21051,7844,20989,7812,20940,7763,20908,7701,20896,7631,20896,7058,20897,6985,20902,6913,20915,6845,20939,6785,20979,6735,21039,6701,21121,6685,21206,6682,21291,6681,22802,6681,22793,6675,22715,6657,22675,6655,21230,6655,21176,6654xe" filled="true" fillcolor="#221f20" stroked="false">
                <v:path arrowok="t"/>
                <v:fill type="solid"/>
              </v:shape>
              <v:shape style="position:absolute;left:20863;top:6654;width:2082;height:1232" coordorigin="20863,6654" coordsize="2082,1232" path="m22914,7631l22899,7710,22864,7769,22815,7811,22753,7837,22684,7852,22611,7856,22800,7856,22858,7818,22902,7767,22931,7705,22942,7645,22929,7645,22919,7642,22914,7631xe" filled="true" fillcolor="#221f20" stroked="false">
                <v:path arrowok="t"/>
                <v:fill type="solid"/>
              </v:shape>
              <v:shape style="position:absolute;left:20863;top:6654;width:2082;height:1232" coordorigin="20863,6654" coordsize="2082,1232" path="m22930,7616l22920,7620,22914,7631,22919,7642,22929,7645,22940,7642,22944,7631,22940,7620,22930,7616xe" filled="true" fillcolor="#221f20" stroked="false">
                <v:path arrowok="t"/>
                <v:fill type="solid"/>
              </v:shape>
              <v:shape style="position:absolute;left:20863;top:6654;width:2082;height:1232" coordorigin="20863,6654" coordsize="2082,1232" path="m22944,7631l22940,7642,22929,7645,22942,7645,22944,7631xe" filled="true" fillcolor="#221f20" stroked="false">
                <v:path arrowok="t"/>
                <v:fill type="solid"/>
              </v:shape>
              <v:shape style="position:absolute;left:20863;top:6654;width:2082;height:1232" coordorigin="20863,6654" coordsize="2082,1232" path="m22802,6681l21291,6681,21631,6685,22681,6685,22756,6696,22815,6725,22859,6769,22890,6826,22908,6891,22914,6962,22914,7631,22920,7620,22930,7616,22944,7616,22944,6927,22934,6850,22904,6778,22857,6717,22802,6681xe" filled="true" fillcolor="#221f20" stroked="false">
                <v:path arrowok="t"/>
                <v:fill type="solid"/>
              </v:shape>
              <v:shape style="position:absolute;left:20863;top:6654;width:2082;height:1232" coordorigin="20863,6654" coordsize="2082,1232" path="m22944,7616l22930,7616,22940,7620,22944,7631,22944,7616xe" filled="true" fillcolor="#221f20" stroked="false">
                <v:path arrowok="t"/>
                <v:fill type="solid"/>
              </v:shape>
              <v:shape style="position:absolute;left:20863;top:6654;width:2082;height:1232" coordorigin="20863,6654" coordsize="2082,1232" path="m22618,6654l22521,6655,22675,6655,22667,6655,22618,6654xe" filled="true" fillcolor="#221f20" stroked="false">
                <v:path arrowok="t"/>
                <v:fill type="solid"/>
              </v:shape>
            </v:group>
            <v:group style="position:absolute;left:14150;top:10117;width:2049;height:1201" coordorigin="14150,10117" coordsize="2049,1201">
              <v:shape style="position:absolute;left:14150;top:10117;width:2049;height:1201" coordorigin="14150,10117" coordsize="2049,1201" path="m15958,10117l14390,10117,14314,10129,14248,10163,14196,10215,14162,10281,14150,10357,14150,11077,14162,11153,14196,11219,14248,11271,14314,11305,14390,11317,15958,11317,16034,11305,16100,11271,16152,11219,16186,11153,16198,11077,16198,10357,16186,10281,16152,10215,16100,10163,16034,10129,15958,10117xe" filled="true" fillcolor="#ffffff" stroked="false">
                <v:path arrowok="t"/>
                <v:fill type="solid"/>
              </v:shape>
            </v:group>
            <v:group style="position:absolute;left:14131;top:10101;width:2082;height:1232" coordorigin="14131,10101" coordsize="2082,1232">
              <v:shape style="position:absolute;left:14131;top:10101;width:2082;height:1232" coordorigin="14131,10101" coordsize="2082,1232" path="m14445,10101l14334,10108,14221,10168,14179,10220,14152,10280,14139,10347,14135,10420,14135,10861,14133,10940,14131,11023,14137,11104,14157,11180,14200,11249,14262,11297,14336,11324,14416,11332,15932,11332,16006,11325,16069,11302,14391,11302,14320,11291,14258,11259,14209,11210,14176,11148,14165,11077,14165,10504,14166,10432,14171,10360,14183,10292,14208,10231,14248,10182,14307,10147,14390,10132,14475,10129,14560,10128,16071,10128,16062,10122,15984,10103,15944,10102,14499,10102,14445,10101xe" filled="true" fillcolor="#221f20" stroked="false">
                <v:path arrowok="t"/>
                <v:fill type="solid"/>
              </v:shape>
              <v:shape style="position:absolute;left:14131;top:10101;width:2082;height:1232" coordorigin="14131,10101" coordsize="2082,1232" path="m16183,11077l16168,11157,16133,11216,16083,11258,16022,11284,15953,11298,15879,11302,16069,11302,16127,11264,16171,11214,16200,11151,16211,11092,16198,11092,16188,11088,16183,11077xe" filled="true" fillcolor="#221f20" stroked="false">
                <v:path arrowok="t"/>
                <v:fill type="solid"/>
              </v:shape>
              <v:shape style="position:absolute;left:14131;top:10101;width:2082;height:1232" coordorigin="14131,10101" coordsize="2082,1232" path="m16199,11063l16188,11066,16183,11077,16188,11088,16198,11092,16208,11088,16213,11077,16209,11066,16199,11063xe" filled="true" fillcolor="#221f20" stroked="false">
                <v:path arrowok="t"/>
                <v:fill type="solid"/>
              </v:shape>
              <v:shape style="position:absolute;left:14131;top:10101;width:2082;height:1232" coordorigin="14131,10101" coordsize="2082,1232" path="m16213,11077l16208,11088,16198,11092,16211,11092,16213,11077xe" filled="true" fillcolor="#221f20" stroked="false">
                <v:path arrowok="t"/>
                <v:fill type="solid"/>
              </v:shape>
              <v:shape style="position:absolute;left:14131;top:10101;width:2082;height:1232" coordorigin="14131,10101" coordsize="2082,1232" path="m16071,10128l14560,10128,14900,10132,15950,10132,16024,10142,16084,10172,16128,10216,16159,10273,16177,10338,16183,10408,16183,11077,16188,11066,16199,11063,16213,11063,16213,10374,16203,10296,16173,10224,16126,10164,16071,10128xe" filled="true" fillcolor="#221f20" stroked="false">
                <v:path arrowok="t"/>
                <v:fill type="solid"/>
              </v:shape>
              <v:shape style="position:absolute;left:14131;top:10101;width:2082;height:1232" coordorigin="14131,10101" coordsize="2082,1232" path="m16213,11063l16199,11063,16209,11066,16213,11077,16213,11063xe" filled="true" fillcolor="#221f20" stroked="false">
                <v:path arrowok="t"/>
                <v:fill type="solid"/>
              </v:shape>
              <v:shape style="position:absolute;left:14131;top:10101;width:2082;height:1232" coordorigin="14131,10101" coordsize="2082,1232" path="m15887,10101l15790,10102,15944,10102,15936,10102,15887,10101xe" filled="true" fillcolor="#221f20" stroked="false">
                <v:path arrowok="t"/>
                <v:fill type="solid"/>
              </v:shape>
            </v:group>
            <v:group style="position:absolute;left:14150;top:8393;width:2049;height:1201" coordorigin="14150,8393" coordsize="2049,1201">
              <v:shape style="position:absolute;left:14150;top:8393;width:2049;height:1201" coordorigin="14150,8393" coordsize="2049,1201" path="m15958,8393l14390,8393,14314,8406,14248,8440,14196,8492,14162,8558,14150,8633,14150,9354,14162,9430,14196,9496,14248,9548,14314,9582,14390,9594,15958,9594,16034,9582,16100,9548,16152,9496,16186,9430,16198,9354,16198,8633,16186,8558,16152,8492,16100,8440,16034,8406,15958,8393xe" filled="true" fillcolor="#ffffff" stroked="false">
                <v:path arrowok="t"/>
                <v:fill type="solid"/>
              </v:shape>
            </v:group>
            <v:group style="position:absolute;left:14131;top:8377;width:2082;height:1232" coordorigin="14131,8377" coordsize="2082,1232">
              <v:shape style="position:absolute;left:14131;top:8377;width:2082;height:1232" coordorigin="14131,8377" coordsize="2082,1232" path="m14445,8377l14334,8384,14221,8445,14179,8496,14152,8557,14139,8624,14135,8696,14135,9137,14133,9217,14131,9299,14137,9381,14157,9457,14200,9526,14262,9573,14336,9600,14416,9609,15932,9609,16006,9601,16069,9579,14391,9579,14320,9567,14258,9535,14209,9486,14176,9424,14165,9354,14165,8781,14166,8709,14171,8637,14183,8569,14208,8508,14248,8459,14307,8424,14390,8408,14475,8405,14560,8404,16071,8404,16062,8398,15984,8380,15944,8378,14499,8378,14445,8377xe" filled="true" fillcolor="#221f20" stroked="false">
                <v:path arrowok="t"/>
                <v:fill type="solid"/>
              </v:shape>
              <v:shape style="position:absolute;left:14131;top:8377;width:2082;height:1232" coordorigin="14131,8377" coordsize="2082,1232" path="m16183,9354l16168,9433,16133,9493,16083,9534,16022,9561,15953,9575,15879,9579,16069,9579,16127,9541,16171,9491,16200,9428,16211,9369,16198,9369,16188,9365,16183,9354xe" filled="true" fillcolor="#221f20" stroked="false">
                <v:path arrowok="t"/>
                <v:fill type="solid"/>
              </v:shape>
              <v:shape style="position:absolute;left:14131;top:8377;width:2082;height:1232" coordorigin="14131,8377" coordsize="2082,1232" path="m16199,9340l16188,9343,16183,9354,16188,9365,16198,9369,16208,9365,16213,9354,16209,9343,16199,9340xe" filled="true" fillcolor="#221f20" stroked="false">
                <v:path arrowok="t"/>
                <v:fill type="solid"/>
              </v:shape>
              <v:shape style="position:absolute;left:14131;top:8377;width:2082;height:1232" coordorigin="14131,8377" coordsize="2082,1232" path="m16213,9354l16208,9365,16198,9369,16211,9369,16213,9354xe" filled="true" fillcolor="#221f20" stroked="false">
                <v:path arrowok="t"/>
                <v:fill type="solid"/>
              </v:shape>
              <v:shape style="position:absolute;left:14131;top:8377;width:2082;height:1232" coordorigin="14131,8377" coordsize="2082,1232" path="m16071,8404l14560,8404,14900,8408,15950,8408,16024,8419,16084,8448,16128,8493,16159,8549,16177,8615,16183,8685,16183,9354,16188,9343,16199,9340,16213,9340,16213,8650,16203,8573,16173,8501,16126,8441,16071,8404xe" filled="true" fillcolor="#221f20" stroked="false">
                <v:path arrowok="t"/>
                <v:fill type="solid"/>
              </v:shape>
              <v:shape style="position:absolute;left:14131;top:8377;width:2082;height:1232" coordorigin="14131,8377" coordsize="2082,1232" path="m16213,9340l16199,9340,16209,9343,16213,9354,16213,9340xe" filled="true" fillcolor="#221f20" stroked="false">
                <v:path arrowok="t"/>
                <v:fill type="solid"/>
              </v:shape>
              <v:shape style="position:absolute;left:14131;top:8377;width:2082;height:1232" coordorigin="14131,8377" coordsize="2082,1232" path="m15887,8378l15790,8378,15944,8378,15936,8378,15887,8378xe" filled="true" fillcolor="#221f20" stroked="false">
                <v:path arrowok="t"/>
                <v:fill type="solid"/>
              </v:shape>
            </v:group>
            <v:group style="position:absolute;left:14170;top:13563;width:2049;height:1201" coordorigin="14170,13563" coordsize="2049,1201">
              <v:shape style="position:absolute;left:14170;top:13563;width:2049;height:1201" coordorigin="14170,13563" coordsize="2049,1201" path="m15978,13563l14410,13563,14334,13576,14268,13610,14216,13662,14182,13728,14170,13804,14170,14524,14182,14600,14216,14666,14268,14718,14334,14752,14410,14764,15978,14764,16054,14752,16120,14718,16172,14666,16206,14600,16218,14524,16218,13804,16206,13728,16172,13662,16120,13610,16054,13576,15978,13563xe" filled="true" fillcolor="#ffffff" stroked="false">
                <v:path arrowok="t"/>
                <v:fill type="solid"/>
              </v:shape>
            </v:group>
            <v:group style="position:absolute;left:14152;top:13548;width:2082;height:1232" coordorigin="14152,13548" coordsize="2082,1232">
              <v:shape style="position:absolute;left:14152;top:13548;width:2082;height:1232" coordorigin="14152,13548" coordsize="2082,1232" path="m14465,13548l14354,13554,14242,13615,14199,13667,14172,13727,14159,13794,14155,13866,14155,14308,14153,14387,14152,14469,14157,14551,14177,14627,14220,14696,14282,14743,14356,14770,14436,14779,15952,14779,16026,14771,16089,14749,14411,14749,14340,14737,14278,14705,14229,14656,14197,14594,14185,14524,14185,13951,14186,13879,14191,13807,14204,13739,14228,13678,14268,13629,14328,13594,14410,13578,14495,13575,14580,13574,16091,13574,16082,13568,16005,13550,15964,13548,14519,13548,14465,13548xe" filled="true" fillcolor="#221f20" stroked="false">
                <v:path arrowok="t"/>
                <v:fill type="solid"/>
              </v:shape>
              <v:shape style="position:absolute;left:14152;top:13548;width:2082;height:1232" coordorigin="14152,13548" coordsize="2082,1232" path="m16203,14524l16188,14603,16153,14663,16104,14704,16042,14731,15973,14745,15900,14749,16089,14749,16147,14711,16191,14661,16220,14598,16231,14539,16218,14539,16208,14535,16203,14524xe" filled="true" fillcolor="#221f20" stroked="false">
                <v:path arrowok="t"/>
                <v:fill type="solid"/>
              </v:shape>
              <v:shape style="position:absolute;left:14152;top:13548;width:2082;height:1232" coordorigin="14152,13548" coordsize="2082,1232" path="m16219,14510l16209,14513,16203,14524,16208,14535,16218,14539,16229,14535,16233,14524,16229,14513,16219,14510xe" filled="true" fillcolor="#221f20" stroked="false">
                <v:path arrowok="t"/>
                <v:fill type="solid"/>
              </v:shape>
              <v:shape style="position:absolute;left:14152;top:13548;width:2082;height:1232" coordorigin="14152,13548" coordsize="2082,1232" path="m16233,14524l16229,14535,16218,14539,16231,14539,16233,14524xe" filled="true" fillcolor="#221f20" stroked="false">
                <v:path arrowok="t"/>
                <v:fill type="solid"/>
              </v:shape>
              <v:shape style="position:absolute;left:14152;top:13548;width:2082;height:1232" coordorigin="14152,13548" coordsize="2082,1232" path="m16091,13574l14580,13574,14920,13578,15970,13578,16045,13589,16104,13618,16149,13663,16180,13719,16198,13785,16203,13855,16203,14524,16209,14513,16219,14510,16233,14510,16233,13820,16223,13743,16193,13671,16146,13611,16091,13574xe" filled="true" fillcolor="#221f20" stroked="false">
                <v:path arrowok="t"/>
                <v:fill type="solid"/>
              </v:shape>
              <v:shape style="position:absolute;left:14152;top:13548;width:2082;height:1232" coordorigin="14152,13548" coordsize="2082,1232" path="m16233,14510l16219,14510,16229,14513,16233,14524,16233,14510xe" filled="true" fillcolor="#221f20" stroked="false">
                <v:path arrowok="t"/>
                <v:fill type="solid"/>
              </v:shape>
              <v:shape style="position:absolute;left:14152;top:13548;width:2082;height:1232" coordorigin="14152,13548" coordsize="2082,1232" path="m15907,13548l15810,13548,15964,13548,15956,13548,15907,13548xe" filled="true" fillcolor="#221f20" stroked="false">
                <v:path arrowok="t"/>
                <v:fill type="solid"/>
              </v:shape>
            </v:group>
            <v:group style="position:absolute;left:14150;top:6670;width:2049;height:1201" coordorigin="14150,6670" coordsize="2049,1201">
              <v:shape style="position:absolute;left:14150;top:6670;width:2049;height:1201" coordorigin="14150,6670" coordsize="2049,1201" path="m15958,6670l14390,6670,14314,6682,14248,6716,14196,6768,14162,6834,14150,6910,14150,7631,14162,7707,14196,7772,14248,7824,14314,7858,14390,7871,15958,7871,16034,7858,16100,7824,16152,7772,16186,7707,16198,7631,16198,6910,16186,6834,16152,6768,16100,6716,16034,6682,15958,6670xe" filled="true" fillcolor="#ffffff" stroked="false">
                <v:path arrowok="t"/>
                <v:fill type="solid"/>
              </v:shape>
            </v:group>
            <v:group style="position:absolute;left:14131;top:6654;width:2082;height:1232" coordorigin="14131,6654" coordsize="2082,1232">
              <v:shape style="position:absolute;left:14131;top:6654;width:2082;height:1232" coordorigin="14131,6654" coordsize="2082,1232" path="m14445,6654l14334,6661,14221,6721,14179,6773,14152,6833,14139,6900,14135,6973,14135,7414,14133,7494,14131,7576,14137,7657,14157,7734,14200,7803,14262,7850,14336,7877,14416,7886,15932,7886,16006,7878,16069,7856,14391,7856,14320,7844,14258,7812,14209,7763,14176,7701,14165,7631,14165,7058,14166,6985,14171,6913,14183,6845,14208,6785,14248,6735,14307,6701,14390,6685,14475,6682,14560,6681,16071,6681,16062,6675,15984,6657,15944,6655,14499,6655,14445,6654xe" filled="true" fillcolor="#221f20" stroked="false">
                <v:path arrowok="t"/>
                <v:fill type="solid"/>
              </v:shape>
              <v:shape style="position:absolute;left:14131;top:6654;width:2082;height:1232" coordorigin="14131,6654" coordsize="2082,1232" path="m16183,7631l16168,7710,16133,7769,16083,7811,16022,7837,15953,7852,15879,7856,16069,7856,16127,7818,16171,7767,16200,7705,16211,7645,16198,7645,16188,7642,16183,7631xe" filled="true" fillcolor="#221f20" stroked="false">
                <v:path arrowok="t"/>
                <v:fill type="solid"/>
              </v:shape>
              <v:shape style="position:absolute;left:14131;top:6654;width:2082;height:1232" coordorigin="14131,6654" coordsize="2082,1232" path="m16199,7616l16188,7620,16183,7631,16188,7642,16198,7645,16208,7642,16213,7631,16209,7620,16199,7616xe" filled="true" fillcolor="#221f20" stroked="false">
                <v:path arrowok="t"/>
                <v:fill type="solid"/>
              </v:shape>
              <v:shape style="position:absolute;left:14131;top:6654;width:2082;height:1232" coordorigin="14131,6654" coordsize="2082,1232" path="m16213,7631l16208,7642,16198,7645,16211,7645,16213,7631xe" filled="true" fillcolor="#221f20" stroked="false">
                <v:path arrowok="t"/>
                <v:fill type="solid"/>
              </v:shape>
              <v:shape style="position:absolute;left:14131;top:6654;width:2082;height:1232" coordorigin="14131,6654" coordsize="2082,1232" path="m16071,6681l14560,6681,14900,6685,15950,6685,16024,6696,16084,6725,16128,6769,16159,6826,16177,6891,16183,6962,16183,7631,16188,7620,16199,7616,16213,7616,16213,6927,16203,6850,16173,6778,16126,6717,16071,6681xe" filled="true" fillcolor="#221f20" stroked="false">
                <v:path arrowok="t"/>
                <v:fill type="solid"/>
              </v:shape>
              <v:shape style="position:absolute;left:14131;top:6654;width:2082;height:1232" coordorigin="14131,6654" coordsize="2082,1232" path="m16213,7616l16199,7616,16209,7620,16213,7631,16213,7616xe" filled="true" fillcolor="#221f20" stroked="false">
                <v:path arrowok="t"/>
                <v:fill type="solid"/>
              </v:shape>
              <v:shape style="position:absolute;left:14131;top:6654;width:2082;height:1232" coordorigin="14131,6654" coordsize="2082,1232" path="m15887,6654l15790,6655,15944,6655,15936,6655,15887,6654xe" filled="true" fillcolor="#221f20" stroked="false">
                <v:path arrowok="t"/>
                <v:fill type="solid"/>
              </v:shape>
            </v:group>
            <v:group style="position:absolute;left:17515;top:4906;width:2049;height:1201" coordorigin="17515,4906" coordsize="2049,1201">
              <v:shape style="position:absolute;left:17515;top:4906;width:2049;height:1201" coordorigin="17515,4906" coordsize="2049,1201" path="m19324,4906l17755,4906,17680,4918,17614,4953,17562,5004,17528,5070,17515,5146,17515,5867,17528,5943,17562,6009,17614,6060,17680,6095,17755,6107,19324,6107,19400,6095,19465,6060,19517,6009,19551,5943,19564,5867,19564,5146,19551,5070,19517,5004,19465,4953,19400,4918,19324,4906xe" filled="true" fillcolor="#ffffff" stroked="false">
                <v:path arrowok="t"/>
                <v:fill type="solid"/>
              </v:shape>
            </v:group>
            <v:group style="position:absolute;left:17497;top:4890;width:2082;height:1232" coordorigin="17497,4890" coordsize="2082,1232">
              <v:shape style="position:absolute;left:17497;top:4890;width:2082;height:1232" coordorigin="17497,4890" coordsize="2082,1232" path="m17810,4890l17699,4897,17587,4957,17544,5009,17518,5069,17504,5136,17500,5209,17500,5650,17498,5730,17497,5812,17503,5893,17522,5970,17565,6039,17627,6086,17702,6113,17781,6122,19298,6122,19371,6114,19435,6092,17757,6092,17686,6080,17624,6048,17574,5999,17542,5937,17531,5867,17530,5294,17531,5222,17536,5149,17549,5081,17574,5021,17614,4971,17673,4937,17755,4921,17840,4918,17925,4917,19437,4917,19428,4911,19350,4893,19310,4891,17864,4891,17810,4890xe" filled="true" fillcolor="#221f20" stroked="false">
                <v:path arrowok="t"/>
                <v:fill type="solid"/>
              </v:shape>
              <v:shape style="position:absolute;left:17497;top:4890;width:2082;height:1232" coordorigin="17497,4890" coordsize="2082,1232" path="m19549,5867l19533,5946,19499,6005,19449,6047,19388,6074,19318,6088,19245,6092,19435,6092,19493,6054,19536,6003,19566,5941,19576,5881,19564,5881,19553,5878,19549,5867xe" filled="true" fillcolor="#221f20" stroked="false">
                <v:path arrowok="t"/>
                <v:fill type="solid"/>
              </v:shape>
              <v:shape style="position:absolute;left:17497;top:4890;width:2082;height:1232" coordorigin="17497,4890" coordsize="2082,1232" path="m19565,5852l19554,5856,19549,5867,19553,5878,19564,5881,19574,5878,19579,5867,19575,5856,19565,5852xe" filled="true" fillcolor="#221f20" stroked="false">
                <v:path arrowok="t"/>
                <v:fill type="solid"/>
              </v:shape>
              <v:shape style="position:absolute;left:17497;top:4890;width:2082;height:1232" coordorigin="17497,4890" coordsize="2082,1232" path="m19579,5867l19574,5878,19564,5881,19576,5881,19579,5867xe" filled="true" fillcolor="#221f20" stroked="false">
                <v:path arrowok="t"/>
                <v:fill type="solid"/>
              </v:shape>
              <v:shape style="position:absolute;left:17497;top:4890;width:2082;height:1232" coordorigin="17497,4890" coordsize="2082,1232" path="m19437,4917l17925,4917,18266,4921,19316,4921,19390,4932,19449,4961,19494,5006,19525,5062,19543,5127,19549,5198,19549,5867,19554,5856,19565,5852,19579,5852,19579,5163,19568,5086,19539,5014,19491,4954,19437,4917xe" filled="true" fillcolor="#221f20" stroked="false">
                <v:path arrowok="t"/>
                <v:fill type="solid"/>
              </v:shape>
              <v:shape style="position:absolute;left:17497;top:4890;width:2082;height:1232" coordorigin="17497,4890" coordsize="2082,1232" path="m19579,5852l19565,5852,19575,5856,19579,5867,19579,5852xe" filled="true" fillcolor="#221f20" stroked="false">
                <v:path arrowok="t"/>
                <v:fill type="solid"/>
              </v:shape>
              <v:shape style="position:absolute;left:17497;top:4890;width:2082;height:1232" coordorigin="17497,4890" coordsize="2082,1232" path="m19253,4891l19155,4891,19310,4891,19301,4891,19253,4891xe" filled="true" fillcolor="#221f20" stroked="false">
                <v:path arrowok="t"/>
                <v:fill type="solid"/>
              </v:shape>
            </v:group>
            <v:group style="position:absolute;left:17515;top:7623;width:2049;height:1201" coordorigin="17515,7623" coordsize="2049,1201">
              <v:shape style="position:absolute;left:17515;top:7623;width:2049;height:1201" coordorigin="17515,7623" coordsize="2049,1201" path="m19324,7623l17755,7623,17680,7635,17614,7669,17562,7721,17528,7787,17515,7863,17515,8584,17528,8659,17562,8725,17614,8777,17680,8811,17755,8824,19324,8824,19400,8811,19465,8777,19517,8725,19551,8659,19564,8584,19564,7863,19551,7787,19517,7721,19465,7669,19400,7635,19324,7623xe" filled="true" fillcolor="#ffffff" stroked="false">
                <v:path arrowok="t"/>
                <v:fill type="solid"/>
              </v:shape>
            </v:group>
            <v:group style="position:absolute;left:17497;top:7607;width:2082;height:1232" coordorigin="17497,7607" coordsize="2082,1232">
              <v:shape style="position:absolute;left:17497;top:7607;width:2082;height:1232" coordorigin="17497,7607" coordsize="2082,1232" path="m17810,7607l17699,7614,17587,7674,17544,7726,17518,7786,17504,7853,17500,7926,17500,8367,17498,8446,17497,8529,17503,8610,17522,8687,17565,8756,17627,8803,17702,8830,17781,8839,19298,8839,19371,8831,19435,8809,17757,8809,17686,8797,17624,8765,17574,8716,17542,8654,17531,8584,17530,8011,17531,7938,17536,7866,17549,7798,17574,7737,17614,7688,17673,7654,17755,7638,17840,7635,17925,7634,19437,7634,19428,7628,19350,7609,19309,7608,17864,7608,17810,7607xe" filled="true" fillcolor="#221f20" stroked="false">
                <v:path arrowok="t"/>
                <v:fill type="solid"/>
              </v:shape>
              <v:shape style="position:absolute;left:17497;top:7607;width:2082;height:1232" coordorigin="17497,7607" coordsize="2082,1232" path="m19549,8584l19533,8663,19499,8722,19449,8764,19388,8790,19318,8804,19245,8809,19435,8809,19493,8771,19536,8720,19566,8658,19576,8598,19564,8598,19553,8594,19549,8584xe" filled="true" fillcolor="#221f20" stroked="false">
                <v:path arrowok="t"/>
                <v:fill type="solid"/>
              </v:shape>
              <v:shape style="position:absolute;left:17497;top:7607;width:2082;height:1232" coordorigin="17497,7607" coordsize="2082,1232" path="m19565,8569l19554,8573,19549,8584,19553,8594,19564,8598,19574,8594,19579,8584,19575,8573,19565,8569xe" filled="true" fillcolor="#221f20" stroked="false">
                <v:path arrowok="t"/>
                <v:fill type="solid"/>
              </v:shape>
              <v:shape style="position:absolute;left:17497;top:7607;width:2082;height:1232" coordorigin="17497,7607" coordsize="2082,1232" path="m19579,8584l19574,8594,19564,8598,19576,8598,19579,8584xe" filled="true" fillcolor="#221f20" stroked="false">
                <v:path arrowok="t"/>
                <v:fill type="solid"/>
              </v:shape>
              <v:shape style="position:absolute;left:17497;top:7607;width:2082;height:1232" coordorigin="17497,7607" coordsize="2082,1232" path="m19437,7634l17925,7634,18266,7638,19316,7638,19390,7648,19449,7678,19494,7722,19525,7779,19543,7844,19549,7915,19549,8584,19554,8573,19565,8569,19579,8569,19579,7880,19568,7802,19539,7731,19491,7670,19437,7634xe" filled="true" fillcolor="#221f20" stroked="false">
                <v:path arrowok="t"/>
                <v:fill type="solid"/>
              </v:shape>
              <v:shape style="position:absolute;left:17497;top:7607;width:2082;height:1232" coordorigin="17497,7607" coordsize="2082,1232" path="m19579,8569l19565,8569,19575,8573,19579,8584,19579,8569xe" filled="true" fillcolor="#221f20" stroked="false">
                <v:path arrowok="t"/>
                <v:fill type="solid"/>
              </v:shape>
              <v:shape style="position:absolute;left:17497;top:7607;width:2082;height:1232" coordorigin="17497,7607" coordsize="2082,1232" path="m19253,7607l19155,7608,19309,7608,19301,7608,19253,7607xe" filled="true" fillcolor="#221f20" stroked="false">
                <v:path arrowok="t"/>
                <v:fill type="solid"/>
              </v:shape>
            </v:group>
            <v:group style="position:absolute;left:17515;top:8981;width:2049;height:1201" coordorigin="17515,8981" coordsize="2049,1201">
              <v:shape style="position:absolute;left:17515;top:8981;width:2049;height:1201" coordorigin="17515,8981" coordsize="2049,1201" path="m19324,8981l17755,8981,17680,8994,17614,9028,17562,9080,17528,9146,17515,9221,17515,9942,17528,10018,17562,10084,17614,10136,17680,10170,17755,10182,19324,10182,19400,10170,19465,10136,19517,10084,19551,10018,19564,9942,19564,9221,19551,9146,19517,9080,19465,9028,19400,8994,19324,8981xe" filled="true" fillcolor="#ffffff" stroked="false">
                <v:path arrowok="t"/>
                <v:fill type="solid"/>
              </v:shape>
            </v:group>
            <v:group style="position:absolute;left:17497;top:8965;width:2082;height:1232" coordorigin="17497,8965" coordsize="2082,1232">
              <v:shape style="position:absolute;left:17497;top:8965;width:2082;height:1232" coordorigin="17497,8965" coordsize="2082,1232" path="m17810,8965l17699,8972,17587,9032,17544,9084,17518,9145,17504,9212,17500,9284,17500,9725,17498,9805,17497,9887,17503,9968,17522,10045,17565,10114,17627,10161,17702,10188,17781,10197,19298,10197,19371,10189,19435,10167,17757,10167,17686,10155,17624,10123,17574,10074,17542,10012,17531,9942,17530,9369,17531,9297,17536,9225,17549,9156,17574,9096,17614,9047,17673,9012,17755,8996,17840,8993,17925,8992,19437,8992,19428,8986,19350,8968,19310,8966,17864,8966,17810,8965xe" filled="true" fillcolor="#221f20" stroked="false">
                <v:path arrowok="t"/>
                <v:fill type="solid"/>
              </v:shape>
              <v:shape style="position:absolute;left:17497;top:8965;width:2082;height:1232" coordorigin="17497,8965" coordsize="2082,1232" path="m19549,9942l19533,10021,19499,10081,19449,10122,19388,10149,19318,10163,19245,10167,19435,10167,19493,10129,19536,10079,19566,10016,19576,9956,19564,9956,19553,9953,19549,9942xe" filled="true" fillcolor="#221f20" stroked="false">
                <v:path arrowok="t"/>
                <v:fill type="solid"/>
              </v:shape>
              <v:shape style="position:absolute;left:17497;top:8965;width:2082;height:1232" coordorigin="17497,8965" coordsize="2082,1232" path="m19565,9927l19554,9931,19549,9942,19553,9953,19564,9956,19574,9953,19579,9942,19575,9931,19565,9927xe" filled="true" fillcolor="#221f20" stroked="false">
                <v:path arrowok="t"/>
                <v:fill type="solid"/>
              </v:shape>
              <v:shape style="position:absolute;left:17497;top:8965;width:2082;height:1232" coordorigin="17497,8965" coordsize="2082,1232" path="m19579,9942l19574,9953,19564,9956,19576,9956,19579,9942xe" filled="true" fillcolor="#221f20" stroked="false">
                <v:path arrowok="t"/>
                <v:fill type="solid"/>
              </v:shape>
              <v:shape style="position:absolute;left:17497;top:8965;width:2082;height:1232" coordorigin="17497,8965" coordsize="2082,1232" path="m19437,8992l17925,8992,18266,8996,19316,8996,19390,9007,19449,9036,19494,9081,19525,9137,19543,9203,19549,9273,19549,9942,19554,9931,19565,9927,19579,9927,19579,9238,19568,9161,19539,9089,19491,9029,19437,8992xe" filled="true" fillcolor="#221f20" stroked="false">
                <v:path arrowok="t"/>
                <v:fill type="solid"/>
              </v:shape>
              <v:shape style="position:absolute;left:17497;top:8965;width:2082;height:1232" coordorigin="17497,8965" coordsize="2082,1232" path="m19579,9927l19565,9927,19575,9931,19579,9942,19579,9927xe" filled="true" fillcolor="#221f20" stroked="false">
                <v:path arrowok="t"/>
                <v:fill type="solid"/>
              </v:shape>
              <v:shape style="position:absolute;left:17497;top:8965;width:2082;height:1232" coordorigin="17497,8965" coordsize="2082,1232" path="m19253,8966l19155,8966,19310,8966,19301,8966,19253,8966xe" filled="true" fillcolor="#221f20" stroked="false">
                <v:path arrowok="t"/>
                <v:fill type="solid"/>
              </v:shape>
            </v:group>
            <v:group style="position:absolute;left:17515;top:10340;width:2049;height:1201" coordorigin="17515,10340" coordsize="2049,1201">
              <v:shape style="position:absolute;left:17515;top:10340;width:2049;height:1201" coordorigin="17515,10340" coordsize="2049,1201" path="m19324,10340l17755,10340,17680,10352,17614,10386,17562,10438,17528,10504,17515,10580,17515,11300,17528,11376,17562,11442,17614,11494,17680,11528,17755,11540,19324,11540,19400,11528,19465,11494,19517,11442,19551,11376,19564,11300,19564,10580,19551,10504,19517,10438,19465,10386,19400,10352,19324,10340xe" filled="true" fillcolor="#ffffff" stroked="false">
                <v:path arrowok="t"/>
                <v:fill type="solid"/>
              </v:shape>
            </v:group>
            <v:group style="position:absolute;left:17497;top:10324;width:2082;height:1232" coordorigin="17497,10324" coordsize="2082,1232">
              <v:shape style="position:absolute;left:17497;top:10324;width:2082;height:1232" coordorigin="17497,10324" coordsize="2082,1232" path="m17810,10324l17699,10331,17587,10391,17544,10443,17518,10503,17504,10570,17500,10643,17500,11084,17498,11163,17497,11246,17503,11327,17522,11403,17565,11472,17627,11520,17702,11547,17781,11555,19298,11555,19371,11548,19435,11525,17757,11525,17686,11514,17624,11482,17574,11433,17542,11371,17531,11300,17530,10727,17531,10655,17536,10583,17549,10515,17574,10454,17614,10405,17673,10371,17755,10355,17840,10352,17925,10351,19437,10351,19428,10345,19350,10326,19310,10325,17864,10325,17810,10324xe" filled="true" fillcolor="#221f20" stroked="false">
                <v:path arrowok="t"/>
                <v:fill type="solid"/>
              </v:shape>
              <v:shape style="position:absolute;left:17497;top:10324;width:2082;height:1232" coordorigin="17497,10324" coordsize="2082,1232" path="m19549,11300l19533,11380,19499,11439,19449,11481,19388,11507,19318,11521,19245,11525,19435,11525,19493,11487,19536,11437,19566,11374,19576,11315,19564,11315,19553,11311,19549,11300xe" filled="true" fillcolor="#221f20" stroked="false">
                <v:path arrowok="t"/>
                <v:fill type="solid"/>
              </v:shape>
              <v:shape style="position:absolute;left:17497;top:10324;width:2082;height:1232" coordorigin="17497,10324" coordsize="2082,1232" path="m19565,11286l19554,11290,19549,11300,19553,11311,19564,11315,19574,11311,19579,11300,19575,11289,19565,11286xe" filled="true" fillcolor="#221f20" stroked="false">
                <v:path arrowok="t"/>
                <v:fill type="solid"/>
              </v:shape>
              <v:shape style="position:absolute;left:17497;top:10324;width:2082;height:1232" coordorigin="17497,10324" coordsize="2082,1232" path="m19579,11300l19574,11311,19564,11315,19576,11315,19579,11300xe" filled="true" fillcolor="#221f20" stroked="false">
                <v:path arrowok="t"/>
                <v:fill type="solid"/>
              </v:shape>
              <v:shape style="position:absolute;left:17497;top:10324;width:2082;height:1232" coordorigin="17497,10324" coordsize="2082,1232" path="m19437,10351l17925,10351,18266,10355,19316,10355,19390,10365,19449,10395,19494,10439,19525,10496,19543,10561,19549,10631,19549,11300,19554,11290,19565,11286,19579,11286,19579,10597,19568,10519,19539,10447,19491,10387,19437,10351xe" filled="true" fillcolor="#221f20" stroked="false">
                <v:path arrowok="t"/>
                <v:fill type="solid"/>
              </v:shape>
              <v:shape style="position:absolute;left:17497;top:10324;width:2082;height:1232" coordorigin="17497,10324" coordsize="2082,1232" path="m19579,11286l19565,11286,19575,11289,19579,11300,19579,11286xe" filled="true" fillcolor="#221f20" stroked="false">
                <v:path arrowok="t"/>
                <v:fill type="solid"/>
              </v:shape>
              <v:shape style="position:absolute;left:17497;top:10324;width:2082;height:1232" coordorigin="17497,10324" coordsize="2082,1232" path="m19253,10324l19155,10325,19310,10325,19301,10325,19253,10324xe" filled="true" fillcolor="#221f20" stroked="false">
                <v:path arrowok="t"/>
                <v:fill type="solid"/>
              </v:shape>
            </v:group>
            <v:group style="position:absolute;left:17515;top:11698;width:2049;height:1201" coordorigin="17515,11698" coordsize="2049,1201">
              <v:shape style="position:absolute;left:17515;top:11698;width:2049;height:1201" coordorigin="17515,11698" coordsize="2049,1201" path="m19324,11698l17755,11698,17680,11710,17614,11745,17562,11796,17528,11862,17515,11938,17515,12659,17528,12735,17562,12801,17614,12853,17680,12887,17755,12899,19324,12899,19400,12887,19465,12853,19517,12801,19551,12735,19564,12659,19564,11938,19551,11862,19517,11796,19465,11745,19400,11710,19324,11698xe" filled="true" fillcolor="#ffffff" stroked="false">
                <v:path arrowok="t"/>
                <v:fill type="solid"/>
              </v:shape>
            </v:group>
            <v:group style="position:absolute;left:17497;top:11682;width:2082;height:1232" coordorigin="17497,11682" coordsize="2082,1232">
              <v:shape style="position:absolute;left:17497;top:11682;width:2082;height:1232" coordorigin="17497,11682" coordsize="2082,1232" path="m17810,11682l17699,11689,17587,11749,17544,11801,17518,11861,17504,11928,17500,12001,17500,12442,17498,12522,17497,12604,17503,12685,17522,12762,17565,12831,17627,12878,17702,12905,17781,12914,19298,12914,19371,12906,19435,12884,17757,12884,17686,12872,17624,12840,17574,12791,17542,12729,17531,12659,17530,12086,17531,12014,17536,11941,17549,11873,17574,11813,17614,11763,17673,11729,17755,11713,17840,11710,17925,11709,19437,11709,19428,11703,19350,11685,19310,11683,17864,11683,17810,11682xe" filled="true" fillcolor="#221f20" stroked="false">
                <v:path arrowok="t"/>
                <v:fill type="solid"/>
              </v:shape>
              <v:shape style="position:absolute;left:17497;top:11682;width:2082;height:1232" coordorigin="17497,11682" coordsize="2082,1232" path="m19549,12659l19533,12738,19499,12797,19449,12839,19388,12866,19318,12880,19245,12884,19435,12884,19493,12846,19536,12795,19566,12733,19576,12673,19564,12673,19553,12670,19549,12659xe" filled="true" fillcolor="#221f20" stroked="false">
                <v:path arrowok="t"/>
                <v:fill type="solid"/>
              </v:shape>
              <v:shape style="position:absolute;left:17497;top:11682;width:2082;height:1232" coordorigin="17497,11682" coordsize="2082,1232" path="m19565,12644l19554,12648,19549,12659,19553,12670,19564,12673,19574,12670,19579,12659,19575,12648,19565,12644xe" filled="true" fillcolor="#221f20" stroked="false">
                <v:path arrowok="t"/>
                <v:fill type="solid"/>
              </v:shape>
              <v:shape style="position:absolute;left:17497;top:11682;width:2082;height:1232" coordorigin="17497,11682" coordsize="2082,1232" path="m19579,12659l19574,12670,19564,12673,19576,12673,19579,12659xe" filled="true" fillcolor="#221f20" stroked="false">
                <v:path arrowok="t"/>
                <v:fill type="solid"/>
              </v:shape>
              <v:shape style="position:absolute;left:17497;top:11682;width:2082;height:1232" coordorigin="17497,11682" coordsize="2082,1232" path="m19437,11709l17925,11709,18266,11713,19316,11713,19390,11724,19449,11753,19494,11798,19525,11854,19543,11919,19549,11990,19549,12659,19554,12648,19565,12644,19579,12644,19579,11955,19568,11878,19539,11806,19491,11746,19437,11709xe" filled="true" fillcolor="#221f20" stroked="false">
                <v:path arrowok="t"/>
                <v:fill type="solid"/>
              </v:shape>
              <v:shape style="position:absolute;left:17497;top:11682;width:2082;height:1232" coordorigin="17497,11682" coordsize="2082,1232" path="m19579,12644l19565,12644,19575,12648,19579,12659,19579,12644xe" filled="true" fillcolor="#221f20" stroked="false">
                <v:path arrowok="t"/>
                <v:fill type="solid"/>
              </v:shape>
              <v:shape style="position:absolute;left:17497;top:11682;width:2082;height:1232" coordorigin="17497,11682" coordsize="2082,1232" path="m19253,11683l19155,11683,19310,11683,19301,11683,19253,11683xe" filled="true" fillcolor="#221f20" stroked="false">
                <v:path arrowok="t"/>
                <v:fill type="solid"/>
              </v:shape>
            </v:group>
            <v:group style="position:absolute;left:17515;top:13057;width:2049;height:1201" coordorigin="17515,13057" coordsize="2049,1201">
              <v:shape style="position:absolute;left:17515;top:13057;width:2049;height:1201" coordorigin="17515,13057" coordsize="2049,1201" path="m19324,13057l17755,13057,17680,13069,17614,13103,17562,13155,17528,13221,17515,13297,17515,14017,17528,14093,17562,14159,17614,14211,17680,14245,17755,14257,19324,14257,19400,14245,19465,14211,19517,14159,19551,14093,19564,14017,19564,13297,19551,13221,19517,13155,19465,13103,19400,13069,19324,13057xe" filled="true" fillcolor="#ffffff" stroked="false">
                <v:path arrowok="t"/>
                <v:fill type="solid"/>
              </v:shape>
            </v:group>
            <v:group style="position:absolute;left:17497;top:13041;width:2082;height:1232" coordorigin="17497,13041" coordsize="2082,1232">
              <v:shape style="position:absolute;left:17497;top:13041;width:2082;height:1232" coordorigin="17497,13041" coordsize="2082,1232" path="m17810,13041l17699,13048,17587,13108,17544,13160,17518,13220,17504,13287,17500,13359,17500,13801,17498,13880,17497,13962,17503,14044,17522,14120,17565,14189,17627,14236,17702,14264,17781,14272,19298,14272,19371,14264,19435,14242,17757,14242,17686,14231,17624,14198,17574,14149,17542,14088,17531,14017,17530,13444,17531,13372,17536,13300,17549,13232,17574,13171,17614,13122,17673,13087,17755,13072,17840,13068,17925,13068,19437,13068,19428,13062,19350,13043,19310,13042,17864,13042,17810,13041xe" filled="true" fillcolor="#221f20" stroked="false">
                <v:path arrowok="t"/>
                <v:fill type="solid"/>
              </v:shape>
              <v:shape style="position:absolute;left:17497;top:13041;width:2082;height:1232" coordorigin="17497,13041" coordsize="2082,1232" path="m19549,14017l19533,14096,19499,14156,19449,14197,19388,14224,19318,14238,19245,14242,19435,14242,19493,14204,19536,14154,19566,14091,19576,14032,19564,14032,19553,14028,19549,14017xe" filled="true" fillcolor="#221f20" stroked="false">
                <v:path arrowok="t"/>
                <v:fill type="solid"/>
              </v:shape>
              <v:shape style="position:absolute;left:17497;top:13041;width:2082;height:1232" coordorigin="17497,13041" coordsize="2082,1232" path="m19565,14003l19554,14006,19549,14017,19553,14028,19564,14032,19574,14028,19579,14017,19575,14006,19565,14003xe" filled="true" fillcolor="#221f20" stroked="false">
                <v:path arrowok="t"/>
                <v:fill type="solid"/>
              </v:shape>
              <v:shape style="position:absolute;left:17497;top:13041;width:2082;height:1232" coordorigin="17497,13041" coordsize="2082,1232" path="m19579,14017l19574,14028,19564,14032,19576,14032,19579,14017xe" filled="true" fillcolor="#221f20" stroked="false">
                <v:path arrowok="t"/>
                <v:fill type="solid"/>
              </v:shape>
              <v:shape style="position:absolute;left:17497;top:13041;width:2082;height:1232" coordorigin="17497,13041" coordsize="2082,1232" path="m19437,13068l17925,13068,18266,13072,19316,13072,19390,13082,19449,13111,19494,13156,19525,13213,19543,13278,19549,13348,19549,14017,19554,14006,19565,14003,19579,14003,19579,13313,19568,13236,19539,13164,19491,13104,19437,13068xe" filled="true" fillcolor="#221f20" stroked="false">
                <v:path arrowok="t"/>
                <v:fill type="solid"/>
              </v:shape>
              <v:shape style="position:absolute;left:17497;top:13041;width:2082;height:1232" coordorigin="17497,13041" coordsize="2082,1232" path="m19579,14003l19565,14003,19575,14006,19579,14017,19579,14003xe" filled="true" fillcolor="#221f20" stroked="false">
                <v:path arrowok="t"/>
                <v:fill type="solid"/>
              </v:shape>
              <v:shape style="position:absolute;left:17497;top:13041;width:2082;height:1232" coordorigin="17497,13041" coordsize="2082,1232" path="m19253,13041l19155,13042,19310,13042,19301,13041,19253,13041xe" filled="true" fillcolor="#221f20" stroked="false">
                <v:path arrowok="t"/>
                <v:fill type="solid"/>
              </v:shape>
            </v:group>
            <v:group style="position:absolute;left:17515;top:6265;width:2049;height:1201" coordorigin="17515,6265" coordsize="2049,1201">
              <v:shape style="position:absolute;left:17515;top:6265;width:2049;height:1201" coordorigin="17515,6265" coordsize="2049,1201" path="m19324,6265l17755,6265,17680,6277,17614,6311,17562,6363,17528,6429,17515,6505,17515,7225,17528,7301,17562,7367,17614,7419,17680,7453,17755,7465,19324,7465,19400,7453,19465,7419,19517,7367,19551,7301,19564,7225,19564,6505,19551,6429,19517,6363,19465,6311,19400,6277,19324,6265xe" filled="true" fillcolor="#ffffff" stroked="false">
                <v:path arrowok="t"/>
                <v:fill type="solid"/>
              </v:shape>
            </v:group>
            <v:group style="position:absolute;left:17497;top:6249;width:2082;height:1232" coordorigin="17497,6249" coordsize="2082,1232">
              <v:shape style="position:absolute;left:17497;top:6249;width:2082;height:1232" coordorigin="17497,6249" coordsize="2082,1232" path="m17810,6249l17699,6256,17587,6316,17544,6368,17518,6428,17504,6495,17500,6567,17500,7009,17498,7088,17497,7170,17503,7252,17522,7328,17565,7397,17627,7444,17702,7472,17781,7480,19298,7480,19371,7472,19435,7450,17757,7450,17686,7439,17624,7406,17574,7357,17542,7296,17531,7225,17530,6652,17531,6580,17536,6508,17549,6440,17574,6379,17614,6330,17673,6295,17755,6280,17840,6276,17925,6276,19437,6276,19428,6270,19350,6251,19309,6250,17864,6250,17810,6249xe" filled="true" fillcolor="#221f20" stroked="false">
                <v:path arrowok="t"/>
                <v:fill type="solid"/>
              </v:shape>
              <v:shape style="position:absolute;left:17497;top:6249;width:2082;height:1232" coordorigin="17497,6249" coordsize="2082,1232" path="m19549,7225l19533,7304,19499,7364,19449,7405,19388,7432,19318,7446,19245,7450,19435,7450,19493,7412,19536,7362,19566,7299,19576,7240,19564,7240,19553,7236,19549,7225xe" filled="true" fillcolor="#221f20" stroked="false">
                <v:path arrowok="t"/>
                <v:fill type="solid"/>
              </v:shape>
              <v:shape style="position:absolute;left:17497;top:6249;width:2082;height:1232" coordorigin="17497,6249" coordsize="2082,1232" path="m19565,7211l19554,7214,19549,7225,19553,7236,19564,7240,19574,7236,19579,7225,19575,7214,19565,7211xe" filled="true" fillcolor="#221f20" stroked="false">
                <v:path arrowok="t"/>
                <v:fill type="solid"/>
              </v:shape>
              <v:shape style="position:absolute;left:17497;top:6249;width:2082;height:1232" coordorigin="17497,6249" coordsize="2082,1232" path="m19579,7225l19574,7236,19564,7240,19576,7240,19579,7225xe" filled="true" fillcolor="#221f20" stroked="false">
                <v:path arrowok="t"/>
                <v:fill type="solid"/>
              </v:shape>
              <v:shape style="position:absolute;left:17497;top:6249;width:2082;height:1232" coordorigin="17497,6249" coordsize="2082,1232" path="m19437,6276l17925,6276,18266,6280,19316,6280,19390,6290,19449,6319,19494,6364,19525,6421,19543,6486,19549,6556,19549,7225,19554,7214,19565,7211,19579,7211,19579,6521,19568,6444,19539,6372,19491,6312,19437,6276xe" filled="true" fillcolor="#221f20" stroked="false">
                <v:path arrowok="t"/>
                <v:fill type="solid"/>
              </v:shape>
              <v:shape style="position:absolute;left:17497;top:6249;width:2082;height:1232" coordorigin="17497,6249" coordsize="2082,1232" path="m19579,7211l19565,7211,19575,7214,19579,7225,19579,7211xe" filled="true" fillcolor="#221f20" stroked="false">
                <v:path arrowok="t"/>
                <v:fill type="solid"/>
              </v:shape>
              <v:shape style="position:absolute;left:17497;top:6249;width:2082;height:1232" coordorigin="17497,6249" coordsize="2082,1232" path="m19253,6249l19155,6250,19309,6250,19301,6249,19253,6249xe" filled="true" fillcolor="#221f20" stroked="false">
                <v:path arrowok="t"/>
                <v:fill type="solid"/>
              </v:shape>
            </v:group>
            <v:group style="position:absolute;left:17515;top:14435;width:2049;height:1201" coordorigin="17515,14435" coordsize="2049,1201">
              <v:shape style="position:absolute;left:17515;top:14435;width:2049;height:1201" coordorigin="17515,14435" coordsize="2049,1201" path="m19324,14435l17755,14435,17680,14448,17614,14482,17562,14534,17528,14599,17515,14675,17515,15396,17528,15472,17562,15538,17614,15590,17680,15624,17755,15636,19324,15636,19400,15624,19465,15590,19517,15538,19551,15472,19564,15396,19564,14675,19551,14599,19517,14534,19465,14482,19400,14448,19324,14435xe" filled="true" fillcolor="#ffffff" stroked="false">
                <v:path arrowok="t"/>
                <v:fill type="solid"/>
              </v:shape>
            </v:group>
            <v:group style="position:absolute;left:17497;top:14419;width:2082;height:1232" coordorigin="17497,14419" coordsize="2082,1232">
              <v:shape style="position:absolute;left:17497;top:14419;width:2082;height:1232" coordorigin="17497,14419" coordsize="2082,1232" path="m17810,14419l17699,14426,17587,14486,17544,14538,17518,14598,17504,14665,17500,14738,17500,15179,17498,15259,17497,15341,17503,15422,17522,15499,17565,15568,17627,15615,17702,15642,17781,15651,19298,15651,19371,15643,19435,15621,17757,15621,17686,15609,17624,15577,17574,15528,17542,15466,17531,15396,17530,14823,17531,14751,17536,14679,17549,14610,17574,14550,17614,14500,17673,14466,17755,14450,17840,14447,17925,14446,19437,14446,19428,14440,19350,14422,19310,14420,17864,14420,17810,14419xe" filled="true" fillcolor="#221f20" stroked="false">
                <v:path arrowok="t"/>
                <v:fill type="solid"/>
              </v:shape>
              <v:shape style="position:absolute;left:17497;top:14419;width:2082;height:1232" coordorigin="17497,14419" coordsize="2082,1232" path="m19549,15396l19533,15475,19499,15534,19449,15576,19388,15603,19318,15617,19245,15621,19435,15621,19493,15583,19536,15532,19566,15470,19576,15410,19564,15410,19553,15407,19549,15396xe" filled="true" fillcolor="#221f20" stroked="false">
                <v:path arrowok="t"/>
                <v:fill type="solid"/>
              </v:shape>
              <v:shape style="position:absolute;left:17497;top:14419;width:2082;height:1232" coordorigin="17497,14419" coordsize="2082,1232" path="m19565,15381l19554,15385,19549,15396,19553,15407,19564,15410,19574,15407,19579,15396,19575,15385,19565,15381xe" filled="true" fillcolor="#221f20" stroked="false">
                <v:path arrowok="t"/>
                <v:fill type="solid"/>
              </v:shape>
              <v:shape style="position:absolute;left:17497;top:14419;width:2082;height:1232" coordorigin="17497,14419" coordsize="2082,1232" path="m19579,15396l19574,15407,19564,15410,19576,15410,19579,15396xe" filled="true" fillcolor="#221f20" stroked="false">
                <v:path arrowok="t"/>
                <v:fill type="solid"/>
              </v:shape>
              <v:shape style="position:absolute;left:17497;top:14419;width:2082;height:1232" coordorigin="17497,14419" coordsize="2082,1232" path="m19437,14446l17925,14446,18266,14450,19316,14450,19390,14461,19449,14490,19494,14535,19525,14591,19543,14656,19549,14727,19549,15396,19554,15385,19565,15381,19579,15381,19579,14692,19568,14615,19539,14543,19491,14483,19437,14446xe" filled="true" fillcolor="#221f20" stroked="false">
                <v:path arrowok="t"/>
                <v:fill type="solid"/>
              </v:shape>
              <v:shape style="position:absolute;left:17497;top:14419;width:2082;height:1232" coordorigin="17497,14419" coordsize="2082,1232" path="m19579,15381l19565,15381,19575,15385,19579,15396,19579,15381xe" filled="true" fillcolor="#221f20" stroked="false">
                <v:path arrowok="t"/>
                <v:fill type="solid"/>
              </v:shape>
              <v:shape style="position:absolute;left:17497;top:14419;width:2082;height:1232" coordorigin="17497,14419" coordsize="2082,1232" path="m19253,14420l19155,14420,19310,14420,19301,14420,19253,14420xe" filled="true" fillcolor="#221f20" stroked="false">
                <v:path arrowok="t"/>
                <v:fill type="solid"/>
              </v:shape>
            </v:group>
            <v:group style="position:absolute;left:14194;top:4877;width:2017;height:1413" coordorigin="14194,4877" coordsize="2017,1413">
              <v:shape style="position:absolute;left:14194;top:4877;width:2017;height:1413" coordorigin="14194,4877" coordsize="2017,1413" path="m15917,4877l14486,4877,14409,4888,14339,4917,14279,4963,14234,5022,14204,5092,14194,5170,14194,5997,14204,6075,14234,6145,14279,6204,14339,6250,14409,6280,14486,6290,15917,6290,15995,6280,16065,6250,16124,6204,16170,6145,16200,6075,16210,5997,16210,5170,16200,5092,16170,5022,16124,4963,16065,4917,15995,4888,15917,4877xe" filled="true" fillcolor="#ffffff" stroked="false">
                <v:path arrowok="t"/>
                <v:fill type="solid"/>
              </v:shape>
            </v:group>
            <v:group style="position:absolute;left:14170;top:4862;width:2056;height:1445" coordorigin="14170,4862" coordsize="2056,1445">
              <v:shape style="position:absolute;left:14170;top:4862;width:2056;height:1445" coordorigin="14170,4862" coordsize="2056,1445" path="m14556,4862l14438,4868,14314,4912,14263,4956,14225,5011,14199,5074,14182,5143,14173,5217,14170,5292,14171,5368,14174,5442,14177,5511,14179,5574,14177,5641,14174,5713,14171,5787,14170,5863,14173,5938,14181,6011,14198,6080,14223,6144,14261,6200,14311,6248,14377,6285,14488,6306,14547,6306,14604,6305,15851,6305,15923,6301,15990,6287,16024,6275,14534,6275,14456,6270,14381,6251,14308,6211,14252,6149,14222,6076,14210,5997,14208,5914,14209,5833,14209,5367,14207,5292,14207,5211,14214,5134,14234,5060,14273,4992,14336,4936,14409,4906,14489,4894,14571,4892,15788,4892,16042,4892,16008,4878,15935,4865,15860,4862,14615,4862,14556,4862xe" filled="true" fillcolor="#221f20" stroked="false">
                <v:path arrowok="t"/>
                <v:fill type="solid"/>
              </v:shape>
              <v:shape style="position:absolute;left:14170;top:4862;width:2056;height:1445" coordorigin="14170,4862" coordsize="2056,1445" path="m16195,5997l16183,6074,16155,6137,16114,6188,16062,6227,16001,6254,15933,6270,15860,6275,14534,6275,16024,6275,16107,6232,16154,6190,16190,6137,16214,6073,16223,6012,16210,6012,16200,6008,16195,5997xe" filled="true" fillcolor="#221f20" stroked="false">
                <v:path arrowok="t"/>
                <v:fill type="solid"/>
              </v:shape>
              <v:shape style="position:absolute;left:14170;top:4862;width:2056;height:1445" coordorigin="14170,4862" coordsize="2056,1445" path="m16211,5983l16200,5986,16195,5997,16200,6008,16210,6012,16220,6008,16225,5997,16221,5986,16211,5983xe" filled="true" fillcolor="#221f20" stroked="false">
                <v:path arrowok="t"/>
                <v:fill type="solid"/>
              </v:shape>
              <v:shape style="position:absolute;left:14170;top:4862;width:2056;height:1445" coordorigin="14170,4862" coordsize="2056,1445" path="m16225,5997l16220,6008,16210,6012,16223,6012,16225,5997xe" filled="true" fillcolor="#221f20" stroked="false">
                <v:path arrowok="t"/>
                <v:fill type="solid"/>
              </v:shape>
              <v:shape style="position:absolute;left:14170;top:4862;width:2056;height:1445" coordorigin="14170,4862" coordsize="2056,1445" path="m16042,4892l15851,4892,15913,4893,15975,4900,16035,4919,16102,4959,16147,5012,16174,5075,16189,5144,16194,5216,16195,5289,16195,5997,16200,5986,16211,5983,16225,5983,16225,5261,16223,5177,16212,5098,16184,5023,16135,4953,16075,4905,16042,4892xe" filled="true" fillcolor="#221f20" stroked="false">
                <v:path arrowok="t"/>
                <v:fill type="solid"/>
              </v:shape>
              <v:shape style="position:absolute;left:14170;top:4862;width:2056;height:1445" coordorigin="14170,4862" coordsize="2056,1445" path="m16225,5983l16211,5983,16221,5986,16225,5997,16225,5983xe" filled="true" fillcolor="#221f20" stroked="false">
                <v:path arrowok="t"/>
                <v:fill type="solid"/>
              </v:shape>
            </v:group>
            <v:group style="position:absolute;left:14187;top:11734;width:2017;height:1413" coordorigin="14187,11734" coordsize="2017,1413">
              <v:shape style="position:absolute;left:14187;top:11734;width:2017;height:1413" coordorigin="14187,11734" coordsize="2017,1413" path="m15911,11734l14480,11734,14402,11745,14332,11774,14273,11820,14227,11879,14197,11949,14187,12027,14187,12854,14197,12932,14227,13002,14273,13061,14332,13107,14402,13136,14480,13147,15911,13147,15988,13136,16058,13107,16118,13061,16163,13002,16193,12932,16203,12854,16203,12027,16193,11949,16163,11879,16118,11820,16058,11774,15988,11745,15911,11734xe" filled="true" fillcolor="#ffffff" stroked="false">
                <v:path arrowok="t"/>
                <v:fill type="solid"/>
              </v:shape>
            </v:group>
            <v:group style="position:absolute;left:14163;top:11719;width:2056;height:1445" coordorigin="14163,11719" coordsize="2056,1445">
              <v:shape style="position:absolute;left:14163;top:11719;width:2056;height:1445" coordorigin="14163,11719" coordsize="2056,1445" path="m14549,11719l14431,11725,14307,11769,14256,11813,14218,11867,14192,11930,14176,12000,14167,12073,14164,12149,14164,12225,14167,12298,14170,12368,14172,12431,14170,12498,14167,12569,14164,12644,14163,12719,14166,12795,14175,12868,14191,12937,14217,13000,14254,13057,14304,13104,14370,13141,14482,13163,14540,13163,14597,13162,15845,13162,15916,13157,15984,13144,16017,13132,14528,13132,14449,13127,14374,13108,14302,13067,14246,13005,14215,12933,14203,12853,14201,12771,14202,12690,14202,12224,14201,12149,14201,12068,14208,11991,14228,11917,14266,11849,14329,11792,14403,11763,14482,11751,14565,11749,15782,11749,16036,11748,16001,11735,15928,11722,15853,11719,14609,11719,14549,11719xe" filled="true" fillcolor="#221f20" stroked="false">
                <v:path arrowok="t"/>
                <v:fill type="solid"/>
              </v:shape>
              <v:shape style="position:absolute;left:14163;top:11719;width:2056;height:1445" coordorigin="14163,11719" coordsize="2056,1445" path="m16188,12854l16176,12930,16149,12994,16108,13045,16055,13084,15994,13111,15926,13127,15853,13132,14528,13132,16017,13132,16101,13089,16147,13046,16183,12993,16207,12929,16216,12868,16203,12868,16193,12865,16188,12854xe" filled="true" fillcolor="#221f20" stroked="false">
                <v:path arrowok="t"/>
                <v:fill type="solid"/>
              </v:shape>
              <v:shape style="position:absolute;left:14163;top:11719;width:2056;height:1445" coordorigin="14163,11719" coordsize="2056,1445" path="m16204,12839l16194,12843,16188,12854,16193,12865,16203,12868,16214,12865,16218,12854,16214,12843,16204,12839xe" filled="true" fillcolor="#221f20" stroked="false">
                <v:path arrowok="t"/>
                <v:fill type="solid"/>
              </v:shape>
              <v:shape style="position:absolute;left:14163;top:11719;width:2056;height:1445" coordorigin="14163,11719" coordsize="2056,1445" path="m16218,12854l16214,12865,16203,12868,16216,12868,16218,12854xe" filled="true" fillcolor="#221f20" stroked="false">
                <v:path arrowok="t"/>
                <v:fill type="solid"/>
              </v:shape>
              <v:shape style="position:absolute;left:14163;top:11719;width:2056;height:1445" coordorigin="14163,11719" coordsize="2056,1445" path="m16036,11748l15844,11748,15907,11750,15968,11757,16029,11775,16095,11816,16140,11869,16167,11932,16182,12001,16187,12073,16188,12145,16188,12854,16194,12843,16204,12839,16218,12839,16218,12118,16216,12034,16205,11954,16178,11880,16128,11809,16069,11762,16036,11748xe" filled="true" fillcolor="#221f20" stroked="false">
                <v:path arrowok="t"/>
                <v:fill type="solid"/>
              </v:shape>
              <v:shape style="position:absolute;left:14163;top:11719;width:2056;height:1445" coordorigin="14163,11719" coordsize="2056,1445" path="m16218,12839l16204,12839,16214,12843,16218,12854,16218,12839xe" filled="true" fillcolor="#221f20" stroked="false">
                <v:path arrowok="t"/>
                <v:fill type="solid"/>
              </v:shape>
              <v:shape style="position:absolute;left:7238;top:290;width:4642;height:722" type="#_x0000_t75" stroked="false">
                <v:imagedata r:id="rId406" o:title=""/>
              </v:shape>
              <v:shape style="position:absolute;left:12249;top:274;width:4092;height:738" type="#_x0000_t75" stroked="false">
                <v:imagedata r:id="rId407" o:title=""/>
              </v:shape>
            </v:group>
            <v:group style="position:absolute;left:0;top:16343;width:3691;height:495" coordorigin="0,16343" coordsize="3691,495">
              <v:shape style="position:absolute;left:0;top:16343;width:3691;height:495" coordorigin="0,16343" coordsize="3691,495" path="m0,16343l3690,16343,3690,16838,0,16838,0,16343xe" filled="true" fillcolor="#ffffff" stroked="false">
                <v:path arrowok="t"/>
                <v:fill type="solid"/>
              </v:shape>
              <v:shape style="position:absolute;left:0;top:16213;width:621;height:625" type="#_x0000_t75" stroked="false">
                <v:imagedata r:id="rId408" o:title=""/>
              </v:shape>
            </v:group>
            <w10:wrap type="none"/>
          </v:group>
        </w:pict>
      </w:r>
    </w:p>
    <w:p>
      <w:pPr>
        <w:spacing w:line="240" w:lineRule="auto" w:before="9"/>
        <w:ind w:right="0"/>
        <w:rPr>
          <w:rFonts w:ascii="Calibri" w:hAnsi="Calibri" w:cs="Calibri" w:eastAsia="Calibri" w:hint="default"/>
          <w:sz w:val="21"/>
          <w:szCs w:val="21"/>
        </w:rPr>
      </w:pPr>
    </w:p>
    <w:p>
      <w:pPr>
        <w:spacing w:before="66"/>
        <w:ind w:left="103" w:right="0" w:firstLine="0"/>
        <w:jc w:val="left"/>
        <w:rPr>
          <w:rFonts w:ascii="Calibri" w:hAnsi="Calibri" w:cs="Calibri" w:eastAsia="Calibri" w:hint="default"/>
          <w:sz w:val="19"/>
          <w:szCs w:val="19"/>
        </w:rPr>
      </w:pPr>
      <w:r>
        <w:rPr>
          <w:rFonts w:ascii="Calibri" w:hAnsi="Calibri" w:cs="Calibri" w:eastAsia="Calibri" w:hint="default"/>
          <w:color w:val="221F20"/>
          <w:w w:val="110"/>
          <w:sz w:val="19"/>
          <w:szCs w:val="19"/>
        </w:rPr>
        <w:t>© </w:t>
      </w:r>
      <w:r>
        <w:rPr>
          <w:rFonts w:ascii="Calibri" w:hAnsi="Calibri" w:cs="Calibri" w:eastAsia="Calibri" w:hint="default"/>
          <w:color w:val="221F20"/>
          <w:spacing w:val="-7"/>
          <w:w w:val="110"/>
          <w:sz w:val="19"/>
          <w:szCs w:val="19"/>
        </w:rPr>
        <w:t>Teacher’s </w:t>
      </w:r>
      <w:r>
        <w:rPr>
          <w:rFonts w:ascii="Calibri" w:hAnsi="Calibri" w:cs="Calibri" w:eastAsia="Calibri" w:hint="default"/>
          <w:color w:val="221F20"/>
          <w:spacing w:val="-5"/>
          <w:w w:val="110"/>
          <w:sz w:val="19"/>
          <w:szCs w:val="19"/>
        </w:rPr>
        <w:t>Pet </w:t>
      </w:r>
      <w:r>
        <w:rPr>
          <w:rFonts w:ascii="Calibri" w:hAnsi="Calibri" w:cs="Calibri" w:eastAsia="Calibri" w:hint="default"/>
          <w:color w:val="221F20"/>
          <w:w w:val="110"/>
          <w:sz w:val="19"/>
          <w:szCs w:val="19"/>
        </w:rPr>
        <w:t>2013</w:t>
      </w:r>
      <w:r>
        <w:rPr>
          <w:rFonts w:ascii="Calibri" w:hAnsi="Calibri" w:cs="Calibri" w:eastAsia="Calibri" w:hint="default"/>
          <w:color w:val="221F20"/>
          <w:spacing w:val="44"/>
          <w:w w:val="110"/>
          <w:sz w:val="19"/>
          <w:szCs w:val="19"/>
        </w:rPr>
        <w:t> </w:t>
      </w:r>
      <w:hyperlink r:id="rId409">
        <w:r>
          <w:rPr>
            <w:rFonts w:ascii="Calibri" w:hAnsi="Calibri" w:cs="Calibri" w:eastAsia="Calibri" w:hint="default"/>
            <w:color w:val="221F20"/>
            <w:spacing w:val="-6"/>
            <w:w w:val="110"/>
            <w:sz w:val="19"/>
            <w:szCs w:val="19"/>
          </w:rPr>
          <w:t>www.tpet.co.uk</w:t>
        </w:r>
        <w:r>
          <w:rPr>
            <w:rFonts w:ascii="Calibri" w:hAnsi="Calibri" w:cs="Calibri" w:eastAsia="Calibri" w:hint="default"/>
            <w:sz w:val="19"/>
            <w:szCs w:val="19"/>
          </w:rPr>
        </w:r>
      </w:hyperlink>
    </w:p>
    <w:sectPr>
      <w:type w:val="continuous"/>
      <w:pgSz w:w="23820" w:h="16840" w:orient="landscape"/>
      <w:pgMar w:top="1580" w:bottom="0" w:left="34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56"/>
    </w:pPr>
    <w:rPr>
      <w:rFonts w:ascii="Calibri" w:hAnsi="Calibri" w:eastAsia="Calibri"/>
      <w:sz w:val="20"/>
      <w:szCs w:val="20"/>
    </w:rPr>
  </w:style>
  <w:style w:styleId="Heading1" w:type="paragraph">
    <w:name w:val="Heading 1"/>
    <w:basedOn w:val="Normal"/>
    <w:uiPriority w:val="1"/>
    <w:qFormat/>
    <w:pPr>
      <w:ind w:left="444"/>
      <w:outlineLvl w:val="1"/>
    </w:pPr>
    <w:rPr>
      <w:rFonts w:ascii="Calibri" w:hAnsi="Calibri" w:eastAsia="Calibri"/>
      <w:sz w:val="36"/>
      <w:szCs w:val="3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pn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png"/><Relationship Id="rId86" Type="http://schemas.openxmlformats.org/officeDocument/2006/relationships/image" Target="media/image82.png"/><Relationship Id="rId87" Type="http://schemas.openxmlformats.org/officeDocument/2006/relationships/image" Target="media/image83.png"/><Relationship Id="rId88" Type="http://schemas.openxmlformats.org/officeDocument/2006/relationships/image" Target="media/image84.png"/><Relationship Id="rId89" Type="http://schemas.openxmlformats.org/officeDocument/2006/relationships/image" Target="media/image85.png"/><Relationship Id="rId90" Type="http://schemas.openxmlformats.org/officeDocument/2006/relationships/image" Target="media/image86.png"/><Relationship Id="rId91" Type="http://schemas.openxmlformats.org/officeDocument/2006/relationships/image" Target="media/image87.png"/><Relationship Id="rId92" Type="http://schemas.openxmlformats.org/officeDocument/2006/relationships/image" Target="media/image88.png"/><Relationship Id="rId93" Type="http://schemas.openxmlformats.org/officeDocument/2006/relationships/image" Target="media/image89.png"/><Relationship Id="rId94" Type="http://schemas.openxmlformats.org/officeDocument/2006/relationships/image" Target="media/image90.png"/><Relationship Id="rId95" Type="http://schemas.openxmlformats.org/officeDocument/2006/relationships/image" Target="media/image91.png"/><Relationship Id="rId96" Type="http://schemas.openxmlformats.org/officeDocument/2006/relationships/image" Target="media/image92.png"/><Relationship Id="rId97" Type="http://schemas.openxmlformats.org/officeDocument/2006/relationships/image" Target="media/image93.png"/><Relationship Id="rId98" Type="http://schemas.openxmlformats.org/officeDocument/2006/relationships/image" Target="media/image94.png"/><Relationship Id="rId99" Type="http://schemas.openxmlformats.org/officeDocument/2006/relationships/image" Target="media/image95.png"/><Relationship Id="rId100" Type="http://schemas.openxmlformats.org/officeDocument/2006/relationships/image" Target="media/image96.png"/><Relationship Id="rId101" Type="http://schemas.openxmlformats.org/officeDocument/2006/relationships/image" Target="media/image97.png"/><Relationship Id="rId102" Type="http://schemas.openxmlformats.org/officeDocument/2006/relationships/image" Target="media/image98.png"/><Relationship Id="rId103" Type="http://schemas.openxmlformats.org/officeDocument/2006/relationships/image" Target="media/image99.png"/><Relationship Id="rId104" Type="http://schemas.openxmlformats.org/officeDocument/2006/relationships/image" Target="media/image100.png"/><Relationship Id="rId105" Type="http://schemas.openxmlformats.org/officeDocument/2006/relationships/image" Target="media/image101.png"/><Relationship Id="rId106" Type="http://schemas.openxmlformats.org/officeDocument/2006/relationships/image" Target="media/image102.png"/><Relationship Id="rId107" Type="http://schemas.openxmlformats.org/officeDocument/2006/relationships/image" Target="media/image103.png"/><Relationship Id="rId108" Type="http://schemas.openxmlformats.org/officeDocument/2006/relationships/image" Target="media/image104.png"/><Relationship Id="rId109" Type="http://schemas.openxmlformats.org/officeDocument/2006/relationships/image" Target="media/image105.png"/><Relationship Id="rId110" Type="http://schemas.openxmlformats.org/officeDocument/2006/relationships/image" Target="media/image106.png"/><Relationship Id="rId111" Type="http://schemas.openxmlformats.org/officeDocument/2006/relationships/image" Target="media/image107.png"/><Relationship Id="rId112" Type="http://schemas.openxmlformats.org/officeDocument/2006/relationships/image" Target="media/image108.png"/><Relationship Id="rId113" Type="http://schemas.openxmlformats.org/officeDocument/2006/relationships/image" Target="media/image109.png"/><Relationship Id="rId114" Type="http://schemas.openxmlformats.org/officeDocument/2006/relationships/image" Target="media/image110.png"/><Relationship Id="rId115" Type="http://schemas.openxmlformats.org/officeDocument/2006/relationships/image" Target="media/image111.png"/><Relationship Id="rId116" Type="http://schemas.openxmlformats.org/officeDocument/2006/relationships/image" Target="media/image112.png"/><Relationship Id="rId117" Type="http://schemas.openxmlformats.org/officeDocument/2006/relationships/image" Target="media/image113.png"/><Relationship Id="rId118" Type="http://schemas.openxmlformats.org/officeDocument/2006/relationships/image" Target="media/image114.png"/><Relationship Id="rId119" Type="http://schemas.openxmlformats.org/officeDocument/2006/relationships/image" Target="media/image115.png"/><Relationship Id="rId120" Type="http://schemas.openxmlformats.org/officeDocument/2006/relationships/image" Target="media/image116.png"/><Relationship Id="rId121" Type="http://schemas.openxmlformats.org/officeDocument/2006/relationships/image" Target="media/image117.png"/><Relationship Id="rId122" Type="http://schemas.openxmlformats.org/officeDocument/2006/relationships/image" Target="media/image118.png"/><Relationship Id="rId123" Type="http://schemas.openxmlformats.org/officeDocument/2006/relationships/image" Target="media/image119.png"/><Relationship Id="rId124" Type="http://schemas.openxmlformats.org/officeDocument/2006/relationships/image" Target="media/image120.png"/><Relationship Id="rId125" Type="http://schemas.openxmlformats.org/officeDocument/2006/relationships/image" Target="media/image121.png"/><Relationship Id="rId126" Type="http://schemas.openxmlformats.org/officeDocument/2006/relationships/image" Target="media/image122.png"/><Relationship Id="rId127" Type="http://schemas.openxmlformats.org/officeDocument/2006/relationships/image" Target="media/image123.png"/><Relationship Id="rId128" Type="http://schemas.openxmlformats.org/officeDocument/2006/relationships/image" Target="media/image124.png"/><Relationship Id="rId129" Type="http://schemas.openxmlformats.org/officeDocument/2006/relationships/image" Target="media/image125.png"/><Relationship Id="rId130" Type="http://schemas.openxmlformats.org/officeDocument/2006/relationships/image" Target="media/image126.png"/><Relationship Id="rId131" Type="http://schemas.openxmlformats.org/officeDocument/2006/relationships/image" Target="media/image127.png"/><Relationship Id="rId132" Type="http://schemas.openxmlformats.org/officeDocument/2006/relationships/image" Target="media/image128.png"/><Relationship Id="rId133" Type="http://schemas.openxmlformats.org/officeDocument/2006/relationships/image" Target="media/image129.png"/><Relationship Id="rId134" Type="http://schemas.openxmlformats.org/officeDocument/2006/relationships/image" Target="media/image130.png"/><Relationship Id="rId135" Type="http://schemas.openxmlformats.org/officeDocument/2006/relationships/image" Target="media/image131.png"/><Relationship Id="rId136" Type="http://schemas.openxmlformats.org/officeDocument/2006/relationships/image" Target="media/image132.png"/><Relationship Id="rId137" Type="http://schemas.openxmlformats.org/officeDocument/2006/relationships/image" Target="media/image133.png"/><Relationship Id="rId138" Type="http://schemas.openxmlformats.org/officeDocument/2006/relationships/image" Target="media/image134.png"/><Relationship Id="rId139" Type="http://schemas.openxmlformats.org/officeDocument/2006/relationships/image" Target="media/image135.png"/><Relationship Id="rId140" Type="http://schemas.openxmlformats.org/officeDocument/2006/relationships/image" Target="media/image136.png"/><Relationship Id="rId141" Type="http://schemas.openxmlformats.org/officeDocument/2006/relationships/image" Target="media/image137.png"/><Relationship Id="rId142" Type="http://schemas.openxmlformats.org/officeDocument/2006/relationships/image" Target="media/image138.png"/><Relationship Id="rId143" Type="http://schemas.openxmlformats.org/officeDocument/2006/relationships/image" Target="media/image139.png"/><Relationship Id="rId144" Type="http://schemas.openxmlformats.org/officeDocument/2006/relationships/image" Target="media/image140.png"/><Relationship Id="rId145" Type="http://schemas.openxmlformats.org/officeDocument/2006/relationships/image" Target="media/image141.png"/><Relationship Id="rId146" Type="http://schemas.openxmlformats.org/officeDocument/2006/relationships/image" Target="media/image142.png"/><Relationship Id="rId147" Type="http://schemas.openxmlformats.org/officeDocument/2006/relationships/image" Target="media/image143.png"/><Relationship Id="rId148" Type="http://schemas.openxmlformats.org/officeDocument/2006/relationships/image" Target="media/image144.png"/><Relationship Id="rId149" Type="http://schemas.openxmlformats.org/officeDocument/2006/relationships/image" Target="media/image145.png"/><Relationship Id="rId150" Type="http://schemas.openxmlformats.org/officeDocument/2006/relationships/image" Target="media/image146.png"/><Relationship Id="rId151" Type="http://schemas.openxmlformats.org/officeDocument/2006/relationships/image" Target="media/image147.png"/><Relationship Id="rId152" Type="http://schemas.openxmlformats.org/officeDocument/2006/relationships/image" Target="media/image148.png"/><Relationship Id="rId153" Type="http://schemas.openxmlformats.org/officeDocument/2006/relationships/image" Target="media/image149.png"/><Relationship Id="rId154" Type="http://schemas.openxmlformats.org/officeDocument/2006/relationships/image" Target="media/image150.png"/><Relationship Id="rId155" Type="http://schemas.openxmlformats.org/officeDocument/2006/relationships/image" Target="media/image151.png"/><Relationship Id="rId156" Type="http://schemas.openxmlformats.org/officeDocument/2006/relationships/image" Target="media/image152.png"/><Relationship Id="rId157" Type="http://schemas.openxmlformats.org/officeDocument/2006/relationships/image" Target="media/image153.png"/><Relationship Id="rId158" Type="http://schemas.openxmlformats.org/officeDocument/2006/relationships/image" Target="media/image154.png"/><Relationship Id="rId159" Type="http://schemas.openxmlformats.org/officeDocument/2006/relationships/image" Target="media/image155.png"/><Relationship Id="rId160" Type="http://schemas.openxmlformats.org/officeDocument/2006/relationships/image" Target="media/image156.png"/><Relationship Id="rId161" Type="http://schemas.openxmlformats.org/officeDocument/2006/relationships/image" Target="media/image157.png"/><Relationship Id="rId162" Type="http://schemas.openxmlformats.org/officeDocument/2006/relationships/image" Target="media/image158.png"/><Relationship Id="rId163" Type="http://schemas.openxmlformats.org/officeDocument/2006/relationships/image" Target="media/image159.png"/><Relationship Id="rId164" Type="http://schemas.openxmlformats.org/officeDocument/2006/relationships/image" Target="media/image160.png"/><Relationship Id="rId165" Type="http://schemas.openxmlformats.org/officeDocument/2006/relationships/image" Target="media/image161.png"/><Relationship Id="rId166" Type="http://schemas.openxmlformats.org/officeDocument/2006/relationships/image" Target="media/image162.png"/><Relationship Id="rId167" Type="http://schemas.openxmlformats.org/officeDocument/2006/relationships/image" Target="media/image163.png"/><Relationship Id="rId168" Type="http://schemas.openxmlformats.org/officeDocument/2006/relationships/image" Target="media/image164.png"/><Relationship Id="rId169" Type="http://schemas.openxmlformats.org/officeDocument/2006/relationships/image" Target="media/image165.png"/><Relationship Id="rId170" Type="http://schemas.openxmlformats.org/officeDocument/2006/relationships/image" Target="media/image166.png"/><Relationship Id="rId171" Type="http://schemas.openxmlformats.org/officeDocument/2006/relationships/image" Target="media/image167.png"/><Relationship Id="rId172" Type="http://schemas.openxmlformats.org/officeDocument/2006/relationships/image" Target="media/image168.png"/><Relationship Id="rId173" Type="http://schemas.openxmlformats.org/officeDocument/2006/relationships/image" Target="media/image169.png"/><Relationship Id="rId174" Type="http://schemas.openxmlformats.org/officeDocument/2006/relationships/image" Target="media/image170.png"/><Relationship Id="rId175" Type="http://schemas.openxmlformats.org/officeDocument/2006/relationships/image" Target="media/image171.png"/><Relationship Id="rId176" Type="http://schemas.openxmlformats.org/officeDocument/2006/relationships/image" Target="media/image172.png"/><Relationship Id="rId177" Type="http://schemas.openxmlformats.org/officeDocument/2006/relationships/image" Target="media/image173.png"/><Relationship Id="rId178" Type="http://schemas.openxmlformats.org/officeDocument/2006/relationships/image" Target="media/image174.png"/><Relationship Id="rId179" Type="http://schemas.openxmlformats.org/officeDocument/2006/relationships/image" Target="media/image175.png"/><Relationship Id="rId180" Type="http://schemas.openxmlformats.org/officeDocument/2006/relationships/image" Target="media/image176.png"/><Relationship Id="rId181" Type="http://schemas.openxmlformats.org/officeDocument/2006/relationships/image" Target="media/image177.png"/><Relationship Id="rId182" Type="http://schemas.openxmlformats.org/officeDocument/2006/relationships/image" Target="media/image178.png"/><Relationship Id="rId183" Type="http://schemas.openxmlformats.org/officeDocument/2006/relationships/image" Target="media/image179.png"/><Relationship Id="rId184" Type="http://schemas.openxmlformats.org/officeDocument/2006/relationships/image" Target="media/image180.png"/><Relationship Id="rId185" Type="http://schemas.openxmlformats.org/officeDocument/2006/relationships/image" Target="media/image181.png"/><Relationship Id="rId186" Type="http://schemas.openxmlformats.org/officeDocument/2006/relationships/image" Target="media/image182.png"/><Relationship Id="rId187" Type="http://schemas.openxmlformats.org/officeDocument/2006/relationships/image" Target="media/image183.png"/><Relationship Id="rId188" Type="http://schemas.openxmlformats.org/officeDocument/2006/relationships/image" Target="media/image184.png"/><Relationship Id="rId189" Type="http://schemas.openxmlformats.org/officeDocument/2006/relationships/image" Target="media/image185.png"/><Relationship Id="rId190" Type="http://schemas.openxmlformats.org/officeDocument/2006/relationships/image" Target="media/image186.png"/><Relationship Id="rId191" Type="http://schemas.openxmlformats.org/officeDocument/2006/relationships/image" Target="media/image187.png"/><Relationship Id="rId192" Type="http://schemas.openxmlformats.org/officeDocument/2006/relationships/image" Target="media/image188.png"/><Relationship Id="rId193" Type="http://schemas.openxmlformats.org/officeDocument/2006/relationships/image" Target="media/image189.png"/><Relationship Id="rId194" Type="http://schemas.openxmlformats.org/officeDocument/2006/relationships/image" Target="media/image190.png"/><Relationship Id="rId195" Type="http://schemas.openxmlformats.org/officeDocument/2006/relationships/image" Target="media/image191.png"/><Relationship Id="rId196" Type="http://schemas.openxmlformats.org/officeDocument/2006/relationships/image" Target="media/image192.png"/><Relationship Id="rId197" Type="http://schemas.openxmlformats.org/officeDocument/2006/relationships/image" Target="media/image193.png"/><Relationship Id="rId198" Type="http://schemas.openxmlformats.org/officeDocument/2006/relationships/image" Target="media/image194.png"/><Relationship Id="rId199" Type="http://schemas.openxmlformats.org/officeDocument/2006/relationships/image" Target="media/image195.png"/><Relationship Id="rId200" Type="http://schemas.openxmlformats.org/officeDocument/2006/relationships/image" Target="media/image196.png"/><Relationship Id="rId201" Type="http://schemas.openxmlformats.org/officeDocument/2006/relationships/image" Target="media/image197.png"/><Relationship Id="rId202" Type="http://schemas.openxmlformats.org/officeDocument/2006/relationships/image" Target="media/image198.png"/><Relationship Id="rId203" Type="http://schemas.openxmlformats.org/officeDocument/2006/relationships/image" Target="media/image199.png"/><Relationship Id="rId204" Type="http://schemas.openxmlformats.org/officeDocument/2006/relationships/image" Target="media/image200.png"/><Relationship Id="rId205" Type="http://schemas.openxmlformats.org/officeDocument/2006/relationships/image" Target="media/image201.png"/><Relationship Id="rId206" Type="http://schemas.openxmlformats.org/officeDocument/2006/relationships/image" Target="media/image202.png"/><Relationship Id="rId207" Type="http://schemas.openxmlformats.org/officeDocument/2006/relationships/image" Target="media/image203.png"/><Relationship Id="rId208" Type="http://schemas.openxmlformats.org/officeDocument/2006/relationships/image" Target="media/image204.png"/><Relationship Id="rId209" Type="http://schemas.openxmlformats.org/officeDocument/2006/relationships/image" Target="media/image205.png"/><Relationship Id="rId210" Type="http://schemas.openxmlformats.org/officeDocument/2006/relationships/image" Target="media/image206.png"/><Relationship Id="rId211" Type="http://schemas.openxmlformats.org/officeDocument/2006/relationships/image" Target="media/image207.png"/><Relationship Id="rId212" Type="http://schemas.openxmlformats.org/officeDocument/2006/relationships/image" Target="media/image208.png"/><Relationship Id="rId213" Type="http://schemas.openxmlformats.org/officeDocument/2006/relationships/image" Target="media/image209.png"/><Relationship Id="rId214" Type="http://schemas.openxmlformats.org/officeDocument/2006/relationships/image" Target="media/image210.png"/><Relationship Id="rId215" Type="http://schemas.openxmlformats.org/officeDocument/2006/relationships/image" Target="media/image211.png"/><Relationship Id="rId216" Type="http://schemas.openxmlformats.org/officeDocument/2006/relationships/image" Target="media/image212.png"/><Relationship Id="rId217" Type="http://schemas.openxmlformats.org/officeDocument/2006/relationships/image" Target="media/image213.png"/><Relationship Id="rId218" Type="http://schemas.openxmlformats.org/officeDocument/2006/relationships/image" Target="media/image214.png"/><Relationship Id="rId219" Type="http://schemas.openxmlformats.org/officeDocument/2006/relationships/image" Target="media/image215.png"/><Relationship Id="rId220" Type="http://schemas.openxmlformats.org/officeDocument/2006/relationships/image" Target="media/image216.png"/><Relationship Id="rId221" Type="http://schemas.openxmlformats.org/officeDocument/2006/relationships/image" Target="media/image217.png"/><Relationship Id="rId222" Type="http://schemas.openxmlformats.org/officeDocument/2006/relationships/image" Target="media/image218.png"/><Relationship Id="rId223" Type="http://schemas.openxmlformats.org/officeDocument/2006/relationships/image" Target="media/image219.png"/><Relationship Id="rId224" Type="http://schemas.openxmlformats.org/officeDocument/2006/relationships/image" Target="media/image220.png"/><Relationship Id="rId225" Type="http://schemas.openxmlformats.org/officeDocument/2006/relationships/image" Target="media/image221.png"/><Relationship Id="rId226" Type="http://schemas.openxmlformats.org/officeDocument/2006/relationships/image" Target="media/image222.png"/><Relationship Id="rId227" Type="http://schemas.openxmlformats.org/officeDocument/2006/relationships/image" Target="media/image223.png"/><Relationship Id="rId228" Type="http://schemas.openxmlformats.org/officeDocument/2006/relationships/image" Target="media/image224.png"/><Relationship Id="rId229" Type="http://schemas.openxmlformats.org/officeDocument/2006/relationships/image" Target="media/image225.png"/><Relationship Id="rId230" Type="http://schemas.openxmlformats.org/officeDocument/2006/relationships/image" Target="media/image226.png"/><Relationship Id="rId231" Type="http://schemas.openxmlformats.org/officeDocument/2006/relationships/image" Target="media/image227.png"/><Relationship Id="rId232" Type="http://schemas.openxmlformats.org/officeDocument/2006/relationships/image" Target="media/image228.png"/><Relationship Id="rId233" Type="http://schemas.openxmlformats.org/officeDocument/2006/relationships/image" Target="media/image229.png"/><Relationship Id="rId234" Type="http://schemas.openxmlformats.org/officeDocument/2006/relationships/image" Target="media/image230.png"/><Relationship Id="rId235" Type="http://schemas.openxmlformats.org/officeDocument/2006/relationships/image" Target="media/image231.png"/><Relationship Id="rId236" Type="http://schemas.openxmlformats.org/officeDocument/2006/relationships/image" Target="media/image232.png"/><Relationship Id="rId237" Type="http://schemas.openxmlformats.org/officeDocument/2006/relationships/image" Target="media/image233.png"/><Relationship Id="rId238" Type="http://schemas.openxmlformats.org/officeDocument/2006/relationships/image" Target="media/image234.png"/><Relationship Id="rId239" Type="http://schemas.openxmlformats.org/officeDocument/2006/relationships/image" Target="media/image235.png"/><Relationship Id="rId240" Type="http://schemas.openxmlformats.org/officeDocument/2006/relationships/image" Target="media/image236.png"/><Relationship Id="rId241" Type="http://schemas.openxmlformats.org/officeDocument/2006/relationships/image" Target="media/image237.png"/><Relationship Id="rId242" Type="http://schemas.openxmlformats.org/officeDocument/2006/relationships/image" Target="media/image238.png"/><Relationship Id="rId243" Type="http://schemas.openxmlformats.org/officeDocument/2006/relationships/image" Target="media/image239.png"/><Relationship Id="rId244" Type="http://schemas.openxmlformats.org/officeDocument/2006/relationships/image" Target="media/image240.png"/><Relationship Id="rId245" Type="http://schemas.openxmlformats.org/officeDocument/2006/relationships/image" Target="media/image241.png"/><Relationship Id="rId246" Type="http://schemas.openxmlformats.org/officeDocument/2006/relationships/image" Target="media/image242.png"/><Relationship Id="rId247" Type="http://schemas.openxmlformats.org/officeDocument/2006/relationships/image" Target="media/image243.png"/><Relationship Id="rId248" Type="http://schemas.openxmlformats.org/officeDocument/2006/relationships/image" Target="media/image244.png"/><Relationship Id="rId249" Type="http://schemas.openxmlformats.org/officeDocument/2006/relationships/image" Target="media/image245.png"/><Relationship Id="rId250" Type="http://schemas.openxmlformats.org/officeDocument/2006/relationships/image" Target="media/image246.png"/><Relationship Id="rId251" Type="http://schemas.openxmlformats.org/officeDocument/2006/relationships/image" Target="media/image247.png"/><Relationship Id="rId252" Type="http://schemas.openxmlformats.org/officeDocument/2006/relationships/image" Target="media/image248.png"/><Relationship Id="rId253" Type="http://schemas.openxmlformats.org/officeDocument/2006/relationships/image" Target="media/image249.png"/><Relationship Id="rId254" Type="http://schemas.openxmlformats.org/officeDocument/2006/relationships/image" Target="media/image250.png"/><Relationship Id="rId255" Type="http://schemas.openxmlformats.org/officeDocument/2006/relationships/image" Target="media/image251.png"/><Relationship Id="rId256" Type="http://schemas.openxmlformats.org/officeDocument/2006/relationships/image" Target="media/image252.png"/><Relationship Id="rId257" Type="http://schemas.openxmlformats.org/officeDocument/2006/relationships/image" Target="media/image253.png"/><Relationship Id="rId258" Type="http://schemas.openxmlformats.org/officeDocument/2006/relationships/image" Target="media/image254.png"/><Relationship Id="rId259" Type="http://schemas.openxmlformats.org/officeDocument/2006/relationships/image" Target="media/image255.png"/><Relationship Id="rId260" Type="http://schemas.openxmlformats.org/officeDocument/2006/relationships/image" Target="media/image256.png"/><Relationship Id="rId261" Type="http://schemas.openxmlformats.org/officeDocument/2006/relationships/image" Target="media/image257.png"/><Relationship Id="rId262" Type="http://schemas.openxmlformats.org/officeDocument/2006/relationships/image" Target="media/image258.png"/><Relationship Id="rId263" Type="http://schemas.openxmlformats.org/officeDocument/2006/relationships/image" Target="media/image259.png"/><Relationship Id="rId264" Type="http://schemas.openxmlformats.org/officeDocument/2006/relationships/image" Target="media/image260.png"/><Relationship Id="rId265" Type="http://schemas.openxmlformats.org/officeDocument/2006/relationships/image" Target="media/image261.png"/><Relationship Id="rId266" Type="http://schemas.openxmlformats.org/officeDocument/2006/relationships/image" Target="media/image262.png"/><Relationship Id="rId267" Type="http://schemas.openxmlformats.org/officeDocument/2006/relationships/image" Target="media/image263.png"/><Relationship Id="rId268" Type="http://schemas.openxmlformats.org/officeDocument/2006/relationships/image" Target="media/image264.png"/><Relationship Id="rId269" Type="http://schemas.openxmlformats.org/officeDocument/2006/relationships/image" Target="media/image265.png"/><Relationship Id="rId270" Type="http://schemas.openxmlformats.org/officeDocument/2006/relationships/image" Target="media/image266.png"/><Relationship Id="rId271" Type="http://schemas.openxmlformats.org/officeDocument/2006/relationships/image" Target="media/image267.png"/><Relationship Id="rId272" Type="http://schemas.openxmlformats.org/officeDocument/2006/relationships/image" Target="media/image268.png"/><Relationship Id="rId273" Type="http://schemas.openxmlformats.org/officeDocument/2006/relationships/image" Target="media/image269.png"/><Relationship Id="rId274" Type="http://schemas.openxmlformats.org/officeDocument/2006/relationships/image" Target="media/image270.png"/><Relationship Id="rId275" Type="http://schemas.openxmlformats.org/officeDocument/2006/relationships/image" Target="media/image271.png"/><Relationship Id="rId276" Type="http://schemas.openxmlformats.org/officeDocument/2006/relationships/image" Target="media/image272.png"/><Relationship Id="rId277" Type="http://schemas.openxmlformats.org/officeDocument/2006/relationships/image" Target="media/image273.png"/><Relationship Id="rId278" Type="http://schemas.openxmlformats.org/officeDocument/2006/relationships/image" Target="media/image274.png"/><Relationship Id="rId279" Type="http://schemas.openxmlformats.org/officeDocument/2006/relationships/image" Target="media/image275.png"/><Relationship Id="rId280" Type="http://schemas.openxmlformats.org/officeDocument/2006/relationships/image" Target="media/image276.png"/><Relationship Id="rId281" Type="http://schemas.openxmlformats.org/officeDocument/2006/relationships/image" Target="media/image277.png"/><Relationship Id="rId282" Type="http://schemas.openxmlformats.org/officeDocument/2006/relationships/image" Target="media/image278.png"/><Relationship Id="rId283" Type="http://schemas.openxmlformats.org/officeDocument/2006/relationships/image" Target="media/image279.png"/><Relationship Id="rId284" Type="http://schemas.openxmlformats.org/officeDocument/2006/relationships/image" Target="media/image280.png"/><Relationship Id="rId285" Type="http://schemas.openxmlformats.org/officeDocument/2006/relationships/image" Target="media/image281.png"/><Relationship Id="rId286" Type="http://schemas.openxmlformats.org/officeDocument/2006/relationships/image" Target="media/image282.png"/><Relationship Id="rId287" Type="http://schemas.openxmlformats.org/officeDocument/2006/relationships/image" Target="media/image283.png"/><Relationship Id="rId288" Type="http://schemas.openxmlformats.org/officeDocument/2006/relationships/image" Target="media/image284.png"/><Relationship Id="rId289" Type="http://schemas.openxmlformats.org/officeDocument/2006/relationships/image" Target="media/image285.png"/><Relationship Id="rId290" Type="http://schemas.openxmlformats.org/officeDocument/2006/relationships/image" Target="media/image286.png"/><Relationship Id="rId291" Type="http://schemas.openxmlformats.org/officeDocument/2006/relationships/image" Target="media/image287.png"/><Relationship Id="rId292" Type="http://schemas.openxmlformats.org/officeDocument/2006/relationships/image" Target="media/image288.png"/><Relationship Id="rId293" Type="http://schemas.openxmlformats.org/officeDocument/2006/relationships/image" Target="media/image289.png"/><Relationship Id="rId294" Type="http://schemas.openxmlformats.org/officeDocument/2006/relationships/image" Target="media/image290.png"/><Relationship Id="rId295" Type="http://schemas.openxmlformats.org/officeDocument/2006/relationships/image" Target="media/image291.png"/><Relationship Id="rId296" Type="http://schemas.openxmlformats.org/officeDocument/2006/relationships/image" Target="media/image292.png"/><Relationship Id="rId297" Type="http://schemas.openxmlformats.org/officeDocument/2006/relationships/image" Target="media/image293.png"/><Relationship Id="rId298" Type="http://schemas.openxmlformats.org/officeDocument/2006/relationships/image" Target="media/image294.png"/><Relationship Id="rId299" Type="http://schemas.openxmlformats.org/officeDocument/2006/relationships/image" Target="media/image295.png"/><Relationship Id="rId300" Type="http://schemas.openxmlformats.org/officeDocument/2006/relationships/image" Target="media/image296.png"/><Relationship Id="rId301" Type="http://schemas.openxmlformats.org/officeDocument/2006/relationships/image" Target="media/image297.png"/><Relationship Id="rId302" Type="http://schemas.openxmlformats.org/officeDocument/2006/relationships/image" Target="media/image298.png"/><Relationship Id="rId303" Type="http://schemas.openxmlformats.org/officeDocument/2006/relationships/image" Target="media/image299.png"/><Relationship Id="rId304" Type="http://schemas.openxmlformats.org/officeDocument/2006/relationships/image" Target="media/image300.png"/><Relationship Id="rId305" Type="http://schemas.openxmlformats.org/officeDocument/2006/relationships/image" Target="media/image301.png"/><Relationship Id="rId306" Type="http://schemas.openxmlformats.org/officeDocument/2006/relationships/image" Target="media/image302.png"/><Relationship Id="rId307" Type="http://schemas.openxmlformats.org/officeDocument/2006/relationships/image" Target="media/image303.png"/><Relationship Id="rId308" Type="http://schemas.openxmlformats.org/officeDocument/2006/relationships/image" Target="media/image304.png"/><Relationship Id="rId309" Type="http://schemas.openxmlformats.org/officeDocument/2006/relationships/image" Target="media/image305.png"/><Relationship Id="rId310" Type="http://schemas.openxmlformats.org/officeDocument/2006/relationships/image" Target="media/image306.png"/><Relationship Id="rId311" Type="http://schemas.openxmlformats.org/officeDocument/2006/relationships/image" Target="media/image307.png"/><Relationship Id="rId312" Type="http://schemas.openxmlformats.org/officeDocument/2006/relationships/image" Target="media/image308.png"/><Relationship Id="rId313" Type="http://schemas.openxmlformats.org/officeDocument/2006/relationships/image" Target="media/image309.png"/><Relationship Id="rId314" Type="http://schemas.openxmlformats.org/officeDocument/2006/relationships/image" Target="media/image310.png"/><Relationship Id="rId315" Type="http://schemas.openxmlformats.org/officeDocument/2006/relationships/image" Target="media/image311.png"/><Relationship Id="rId316" Type="http://schemas.openxmlformats.org/officeDocument/2006/relationships/image" Target="media/image312.png"/><Relationship Id="rId317" Type="http://schemas.openxmlformats.org/officeDocument/2006/relationships/image" Target="media/image313.png"/><Relationship Id="rId318" Type="http://schemas.openxmlformats.org/officeDocument/2006/relationships/image" Target="media/image314.png"/><Relationship Id="rId319" Type="http://schemas.openxmlformats.org/officeDocument/2006/relationships/image" Target="media/image315.png"/><Relationship Id="rId320" Type="http://schemas.openxmlformats.org/officeDocument/2006/relationships/image" Target="media/image316.png"/><Relationship Id="rId321" Type="http://schemas.openxmlformats.org/officeDocument/2006/relationships/image" Target="media/image317.png"/><Relationship Id="rId322" Type="http://schemas.openxmlformats.org/officeDocument/2006/relationships/image" Target="media/image318.png"/><Relationship Id="rId323" Type="http://schemas.openxmlformats.org/officeDocument/2006/relationships/image" Target="media/image319.png"/><Relationship Id="rId324" Type="http://schemas.openxmlformats.org/officeDocument/2006/relationships/image" Target="media/image320.png"/><Relationship Id="rId325" Type="http://schemas.openxmlformats.org/officeDocument/2006/relationships/image" Target="media/image321.png"/><Relationship Id="rId326" Type="http://schemas.openxmlformats.org/officeDocument/2006/relationships/image" Target="media/image322.png"/><Relationship Id="rId327" Type="http://schemas.openxmlformats.org/officeDocument/2006/relationships/image" Target="media/image323.png"/><Relationship Id="rId328" Type="http://schemas.openxmlformats.org/officeDocument/2006/relationships/image" Target="media/image324.png"/><Relationship Id="rId329" Type="http://schemas.openxmlformats.org/officeDocument/2006/relationships/image" Target="media/image325.png"/><Relationship Id="rId330" Type="http://schemas.openxmlformats.org/officeDocument/2006/relationships/image" Target="media/image326.png"/><Relationship Id="rId331" Type="http://schemas.openxmlformats.org/officeDocument/2006/relationships/image" Target="media/image327.png"/><Relationship Id="rId332" Type="http://schemas.openxmlformats.org/officeDocument/2006/relationships/image" Target="media/image328.png"/><Relationship Id="rId333" Type="http://schemas.openxmlformats.org/officeDocument/2006/relationships/image" Target="media/image329.png"/><Relationship Id="rId334" Type="http://schemas.openxmlformats.org/officeDocument/2006/relationships/image" Target="media/image330.png"/><Relationship Id="rId335" Type="http://schemas.openxmlformats.org/officeDocument/2006/relationships/image" Target="media/image331.png"/><Relationship Id="rId336" Type="http://schemas.openxmlformats.org/officeDocument/2006/relationships/image" Target="media/image332.png"/><Relationship Id="rId337" Type="http://schemas.openxmlformats.org/officeDocument/2006/relationships/image" Target="media/image333.png"/><Relationship Id="rId338" Type="http://schemas.openxmlformats.org/officeDocument/2006/relationships/image" Target="media/image334.png"/><Relationship Id="rId339" Type="http://schemas.openxmlformats.org/officeDocument/2006/relationships/image" Target="media/image335.png"/><Relationship Id="rId340" Type="http://schemas.openxmlformats.org/officeDocument/2006/relationships/image" Target="media/image336.png"/><Relationship Id="rId341" Type="http://schemas.openxmlformats.org/officeDocument/2006/relationships/image" Target="media/image337.png"/><Relationship Id="rId342" Type="http://schemas.openxmlformats.org/officeDocument/2006/relationships/image" Target="media/image338.png"/><Relationship Id="rId343" Type="http://schemas.openxmlformats.org/officeDocument/2006/relationships/image" Target="media/image339.png"/><Relationship Id="rId344" Type="http://schemas.openxmlformats.org/officeDocument/2006/relationships/image" Target="media/image340.png"/><Relationship Id="rId345" Type="http://schemas.openxmlformats.org/officeDocument/2006/relationships/image" Target="media/image341.png"/><Relationship Id="rId346" Type="http://schemas.openxmlformats.org/officeDocument/2006/relationships/image" Target="media/image342.png"/><Relationship Id="rId347" Type="http://schemas.openxmlformats.org/officeDocument/2006/relationships/image" Target="media/image343.png"/><Relationship Id="rId348" Type="http://schemas.openxmlformats.org/officeDocument/2006/relationships/image" Target="media/image344.png"/><Relationship Id="rId349" Type="http://schemas.openxmlformats.org/officeDocument/2006/relationships/image" Target="media/image345.png"/><Relationship Id="rId350" Type="http://schemas.openxmlformats.org/officeDocument/2006/relationships/image" Target="media/image346.png"/><Relationship Id="rId351" Type="http://schemas.openxmlformats.org/officeDocument/2006/relationships/image" Target="media/image347.png"/><Relationship Id="rId352" Type="http://schemas.openxmlformats.org/officeDocument/2006/relationships/image" Target="media/image348.png"/><Relationship Id="rId353" Type="http://schemas.openxmlformats.org/officeDocument/2006/relationships/image" Target="media/image349.png"/><Relationship Id="rId354" Type="http://schemas.openxmlformats.org/officeDocument/2006/relationships/image" Target="media/image350.png"/><Relationship Id="rId355" Type="http://schemas.openxmlformats.org/officeDocument/2006/relationships/image" Target="media/image351.png"/><Relationship Id="rId356" Type="http://schemas.openxmlformats.org/officeDocument/2006/relationships/image" Target="media/image352.png"/><Relationship Id="rId357" Type="http://schemas.openxmlformats.org/officeDocument/2006/relationships/image" Target="media/image353.png"/><Relationship Id="rId358" Type="http://schemas.openxmlformats.org/officeDocument/2006/relationships/image" Target="media/image354.png"/><Relationship Id="rId359" Type="http://schemas.openxmlformats.org/officeDocument/2006/relationships/image" Target="media/image355.png"/><Relationship Id="rId360" Type="http://schemas.openxmlformats.org/officeDocument/2006/relationships/image" Target="media/image356.png"/><Relationship Id="rId361" Type="http://schemas.openxmlformats.org/officeDocument/2006/relationships/image" Target="media/image357.png"/><Relationship Id="rId362" Type="http://schemas.openxmlformats.org/officeDocument/2006/relationships/image" Target="media/image358.png"/><Relationship Id="rId363" Type="http://schemas.openxmlformats.org/officeDocument/2006/relationships/image" Target="media/image359.png"/><Relationship Id="rId364" Type="http://schemas.openxmlformats.org/officeDocument/2006/relationships/image" Target="media/image360.png"/><Relationship Id="rId365" Type="http://schemas.openxmlformats.org/officeDocument/2006/relationships/image" Target="media/image361.png"/><Relationship Id="rId366" Type="http://schemas.openxmlformats.org/officeDocument/2006/relationships/image" Target="media/image362.png"/><Relationship Id="rId367" Type="http://schemas.openxmlformats.org/officeDocument/2006/relationships/image" Target="media/image363.png"/><Relationship Id="rId368" Type="http://schemas.openxmlformats.org/officeDocument/2006/relationships/image" Target="media/image364.png"/><Relationship Id="rId369" Type="http://schemas.openxmlformats.org/officeDocument/2006/relationships/image" Target="media/image365.png"/><Relationship Id="rId370" Type="http://schemas.openxmlformats.org/officeDocument/2006/relationships/image" Target="media/image366.png"/><Relationship Id="rId371" Type="http://schemas.openxmlformats.org/officeDocument/2006/relationships/image" Target="media/image367.png"/><Relationship Id="rId372" Type="http://schemas.openxmlformats.org/officeDocument/2006/relationships/image" Target="media/image368.png"/><Relationship Id="rId373" Type="http://schemas.openxmlformats.org/officeDocument/2006/relationships/image" Target="media/image369.png"/><Relationship Id="rId374" Type="http://schemas.openxmlformats.org/officeDocument/2006/relationships/image" Target="media/image370.png"/><Relationship Id="rId375" Type="http://schemas.openxmlformats.org/officeDocument/2006/relationships/image" Target="media/image371.png"/><Relationship Id="rId376" Type="http://schemas.openxmlformats.org/officeDocument/2006/relationships/image" Target="media/image372.png"/><Relationship Id="rId377" Type="http://schemas.openxmlformats.org/officeDocument/2006/relationships/image" Target="media/image373.png"/><Relationship Id="rId378" Type="http://schemas.openxmlformats.org/officeDocument/2006/relationships/image" Target="media/image374.png"/><Relationship Id="rId379" Type="http://schemas.openxmlformats.org/officeDocument/2006/relationships/image" Target="media/image375.png"/><Relationship Id="rId380" Type="http://schemas.openxmlformats.org/officeDocument/2006/relationships/image" Target="media/image376.png"/><Relationship Id="rId381" Type="http://schemas.openxmlformats.org/officeDocument/2006/relationships/image" Target="media/image377.png"/><Relationship Id="rId382" Type="http://schemas.openxmlformats.org/officeDocument/2006/relationships/image" Target="media/image378.png"/><Relationship Id="rId383" Type="http://schemas.openxmlformats.org/officeDocument/2006/relationships/image" Target="media/image379.png"/><Relationship Id="rId384" Type="http://schemas.openxmlformats.org/officeDocument/2006/relationships/image" Target="media/image380.png"/><Relationship Id="rId385" Type="http://schemas.openxmlformats.org/officeDocument/2006/relationships/image" Target="media/image381.png"/><Relationship Id="rId386" Type="http://schemas.openxmlformats.org/officeDocument/2006/relationships/image" Target="media/image382.png"/><Relationship Id="rId387" Type="http://schemas.openxmlformats.org/officeDocument/2006/relationships/image" Target="media/image383.png"/><Relationship Id="rId388" Type="http://schemas.openxmlformats.org/officeDocument/2006/relationships/image" Target="media/image384.png"/><Relationship Id="rId389" Type="http://schemas.openxmlformats.org/officeDocument/2006/relationships/image" Target="media/image385.png"/><Relationship Id="rId390" Type="http://schemas.openxmlformats.org/officeDocument/2006/relationships/image" Target="media/image386.png"/><Relationship Id="rId391" Type="http://schemas.openxmlformats.org/officeDocument/2006/relationships/image" Target="media/image387.png"/><Relationship Id="rId392" Type="http://schemas.openxmlformats.org/officeDocument/2006/relationships/image" Target="media/image388.png"/><Relationship Id="rId393" Type="http://schemas.openxmlformats.org/officeDocument/2006/relationships/image" Target="media/image389.png"/><Relationship Id="rId394" Type="http://schemas.openxmlformats.org/officeDocument/2006/relationships/image" Target="media/image390.png"/><Relationship Id="rId395" Type="http://schemas.openxmlformats.org/officeDocument/2006/relationships/image" Target="media/image391.png"/><Relationship Id="rId396" Type="http://schemas.openxmlformats.org/officeDocument/2006/relationships/image" Target="media/image392.png"/><Relationship Id="rId397" Type="http://schemas.openxmlformats.org/officeDocument/2006/relationships/image" Target="media/image393.png"/><Relationship Id="rId398" Type="http://schemas.openxmlformats.org/officeDocument/2006/relationships/image" Target="media/image394.png"/><Relationship Id="rId399" Type="http://schemas.openxmlformats.org/officeDocument/2006/relationships/image" Target="media/image395.png"/><Relationship Id="rId400" Type="http://schemas.openxmlformats.org/officeDocument/2006/relationships/image" Target="media/image396.png"/><Relationship Id="rId401" Type="http://schemas.openxmlformats.org/officeDocument/2006/relationships/image" Target="media/image397.png"/><Relationship Id="rId402" Type="http://schemas.openxmlformats.org/officeDocument/2006/relationships/image" Target="media/image398.png"/><Relationship Id="rId403" Type="http://schemas.openxmlformats.org/officeDocument/2006/relationships/image" Target="media/image399.png"/><Relationship Id="rId404" Type="http://schemas.openxmlformats.org/officeDocument/2006/relationships/image" Target="media/image400.png"/><Relationship Id="rId405" Type="http://schemas.openxmlformats.org/officeDocument/2006/relationships/image" Target="media/image401.png"/><Relationship Id="rId406" Type="http://schemas.openxmlformats.org/officeDocument/2006/relationships/image" Target="media/image402.png"/><Relationship Id="rId407" Type="http://schemas.openxmlformats.org/officeDocument/2006/relationships/image" Target="media/image403.png"/><Relationship Id="rId408" Type="http://schemas.openxmlformats.org/officeDocument/2006/relationships/image" Target="media/image404.png"/><Relationship Id="rId409" Type="http://schemas.openxmlformats.org/officeDocument/2006/relationships/hyperlink" Target="http://www.tpet.co.uk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yr4poster</dc:title>
  <dcterms:created xsi:type="dcterms:W3CDTF">2015-09-25T08:59:06Z</dcterms:created>
  <dcterms:modified xsi:type="dcterms:W3CDTF">2015-09-25T08:59:06Z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2013-10-02T00:00:00Z</vt:filetime>
  </property>
  <property fmtid="{D5CDD505-2E9C-101B-9397-08002B2CF9AE}" pid="3" name="Creator">
    <vt:lpwstr>Adobe Illustrator CS5.1</vt:lpwstr>
  </property>
  <property fmtid="{D5CDD505-2E9C-101B-9397-08002B2CF9AE}" pid="4" name="LastSaved">
    <vt:filetime>2015-09-25T00:00:00Z</vt:filetime>
  </property>
</Properties>
</file>