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46A8" w:rsidRDefault="00542689"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7B77A07A" wp14:editId="3DCDC151">
            <wp:extent cx="3228975" cy="41243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228975" cy="4124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2689" w:rsidRDefault="00542689">
      <w:r>
        <w:rPr>
          <w:noProof/>
          <w:lang w:eastAsia="en-GB"/>
        </w:rPr>
        <w:drawing>
          <wp:inline distT="0" distB="0" distL="0" distR="0" wp14:anchorId="65869A18" wp14:editId="6E0A74C0">
            <wp:extent cx="3228975" cy="412432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228975" cy="4124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426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2689"/>
    <w:rsid w:val="00542689"/>
    <w:rsid w:val="0095572D"/>
    <w:rsid w:val="009644E7"/>
    <w:rsid w:val="00992521"/>
    <w:rsid w:val="00BA6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90914E2-F305-4421-955E-FDD23EE4E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92521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2521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A3A22201</Template>
  <TotalTime>20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Abell</dc:creator>
  <cp:keywords/>
  <dc:description/>
  <cp:lastModifiedBy>ANJANA RAJAGOPAL</cp:lastModifiedBy>
  <cp:revision>3</cp:revision>
  <cp:lastPrinted>2020-01-14T15:51:00Z</cp:lastPrinted>
  <dcterms:created xsi:type="dcterms:W3CDTF">2019-06-02T11:51:00Z</dcterms:created>
  <dcterms:modified xsi:type="dcterms:W3CDTF">2020-01-14T15:51:00Z</dcterms:modified>
</cp:coreProperties>
</file>